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3FC82C" w14:textId="77777777" w:rsidR="00336D64" w:rsidRDefault="00BF2914">
      <w:pPr>
        <w:ind w:left="5" w:hanging="7"/>
        <w:jc w:val="center"/>
        <w:rPr>
          <w:rFonts w:ascii="Times" w:eastAsia="Times" w:hAnsi="Times" w:cs="Times"/>
          <w:sz w:val="72"/>
          <w:szCs w:val="72"/>
        </w:rPr>
      </w:pPr>
      <w:r>
        <w:rPr>
          <w:rFonts w:ascii="Times" w:eastAsia="Times" w:hAnsi="Times" w:cs="Times"/>
          <w:b/>
          <w:sz w:val="72"/>
          <w:szCs w:val="72"/>
        </w:rPr>
        <w:t>COURTNEY CHRISTIAN SCHOOL</w:t>
      </w:r>
    </w:p>
    <w:p w14:paraId="63EF0045" w14:textId="77777777" w:rsidR="00336D64" w:rsidRDefault="00336D64">
      <w:pPr>
        <w:ind w:left="4" w:hanging="6"/>
        <w:jc w:val="center"/>
        <w:rPr>
          <w:rFonts w:ascii="Times" w:eastAsia="Times" w:hAnsi="Times" w:cs="Times"/>
          <w:sz w:val="56"/>
          <w:szCs w:val="56"/>
        </w:rPr>
      </w:pPr>
    </w:p>
    <w:p w14:paraId="62EA516D" w14:textId="77777777" w:rsidR="00336D64" w:rsidRDefault="00BF2914">
      <w:pPr>
        <w:ind w:left="4" w:hanging="6"/>
        <w:jc w:val="center"/>
        <w:rPr>
          <w:rFonts w:ascii="Times" w:eastAsia="Times" w:hAnsi="Times" w:cs="Times"/>
          <w:b/>
          <w:sz w:val="56"/>
          <w:szCs w:val="56"/>
        </w:rPr>
      </w:pPr>
      <w:r>
        <w:rPr>
          <w:rFonts w:ascii="Times" w:eastAsia="Times" w:hAnsi="Times" w:cs="Times"/>
          <w:b/>
          <w:sz w:val="56"/>
          <w:szCs w:val="56"/>
        </w:rPr>
        <w:t>PARENT / STUDENT HANDBOOK</w:t>
      </w:r>
    </w:p>
    <w:p w14:paraId="5242A4D4" w14:textId="402FDA68" w:rsidR="00336D64" w:rsidRDefault="00BF2914">
      <w:pPr>
        <w:ind w:left="4" w:hanging="6"/>
        <w:jc w:val="center"/>
        <w:rPr>
          <w:rFonts w:ascii="Times" w:eastAsia="Times" w:hAnsi="Times" w:cs="Times"/>
          <w:b/>
          <w:sz w:val="56"/>
          <w:szCs w:val="56"/>
        </w:rPr>
      </w:pPr>
      <w:r w:rsidRPr="6B3D3CDC">
        <w:rPr>
          <w:rFonts w:ascii="Times" w:eastAsia="Times" w:hAnsi="Times" w:cs="Times"/>
          <w:b/>
          <w:bCs/>
          <w:sz w:val="56"/>
          <w:szCs w:val="56"/>
        </w:rPr>
        <w:t>202</w:t>
      </w:r>
      <w:r w:rsidR="00A30898">
        <w:rPr>
          <w:rFonts w:ascii="Times" w:eastAsia="Times" w:hAnsi="Times" w:cs="Times"/>
          <w:b/>
          <w:bCs/>
          <w:sz w:val="56"/>
          <w:szCs w:val="56"/>
        </w:rPr>
        <w:t>6</w:t>
      </w:r>
      <w:r w:rsidRPr="6B3D3CDC">
        <w:rPr>
          <w:rFonts w:ascii="Times" w:eastAsia="Times" w:hAnsi="Times" w:cs="Times"/>
          <w:b/>
          <w:bCs/>
          <w:sz w:val="56"/>
          <w:szCs w:val="56"/>
        </w:rPr>
        <w:t>-202</w:t>
      </w:r>
      <w:r w:rsidR="00A30898">
        <w:rPr>
          <w:rFonts w:ascii="Times" w:eastAsia="Times" w:hAnsi="Times" w:cs="Times"/>
          <w:b/>
          <w:bCs/>
          <w:sz w:val="56"/>
          <w:szCs w:val="56"/>
        </w:rPr>
        <w:t>7</w:t>
      </w:r>
    </w:p>
    <w:p w14:paraId="61BA37E0" w14:textId="748979E0" w:rsidR="00336D64" w:rsidRDefault="660E73C1">
      <w:pPr>
        <w:ind w:left="4" w:hanging="6"/>
        <w:jc w:val="center"/>
        <w:rPr>
          <w:sz w:val="56"/>
          <w:szCs w:val="56"/>
        </w:rPr>
      </w:pPr>
      <w:r>
        <w:rPr>
          <w:noProof/>
        </w:rPr>
        <w:drawing>
          <wp:inline distT="0" distB="0" distL="0" distR="0" wp14:anchorId="20B50310" wp14:editId="0C73C98F">
            <wp:extent cx="5888355" cy="5245100"/>
            <wp:effectExtent l="0" t="0" r="0" b="0"/>
            <wp:docPr id="101748889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5888355" cy="5245100"/>
                    </a:xfrm>
                    <a:prstGeom prst="rect">
                      <a:avLst/>
                    </a:prstGeom>
                    <a:ln/>
                  </pic:spPr>
                </pic:pic>
              </a:graphicData>
            </a:graphic>
          </wp:inline>
        </w:drawing>
      </w:r>
    </w:p>
    <w:p w14:paraId="3FFE6491" w14:textId="5F4F195A" w:rsidR="00336D64" w:rsidRDefault="00336D64">
      <w:pPr>
        <w:ind w:hanging="2"/>
      </w:pPr>
    </w:p>
    <w:p w14:paraId="6BFC437C" w14:textId="36581962" w:rsidR="00336D64" w:rsidRDefault="660E73C1" w:rsidP="6B3D3CDC">
      <w:pPr>
        <w:spacing w:after="160" w:line="259" w:lineRule="auto"/>
      </w:pPr>
      <w:r>
        <w:rPr>
          <w:color w:val="FF0000"/>
        </w:rPr>
        <w:t xml:space="preserve">                                                                                                                     </w:t>
      </w:r>
      <w:r w:rsidR="00BF2914">
        <w:rPr>
          <w:color w:val="FF0000"/>
        </w:rPr>
        <w:t xml:space="preserve">UPDATED </w:t>
      </w:r>
      <w:r w:rsidR="0086659A">
        <w:rPr>
          <w:color w:val="FF0000"/>
        </w:rPr>
        <w:t>8</w:t>
      </w:r>
      <w:r w:rsidR="772DF557">
        <w:rPr>
          <w:color w:val="FF0000"/>
        </w:rPr>
        <w:t>/</w:t>
      </w:r>
      <w:r w:rsidR="0086659A">
        <w:rPr>
          <w:color w:val="FF0000"/>
        </w:rPr>
        <w:t>3</w:t>
      </w:r>
      <w:r w:rsidR="00B524F7">
        <w:rPr>
          <w:color w:val="FF0000"/>
        </w:rPr>
        <w:t>/202</w:t>
      </w:r>
      <w:r w:rsidR="00A30898">
        <w:rPr>
          <w:color w:val="FF0000"/>
        </w:rPr>
        <w:t>6</w:t>
      </w:r>
    </w:p>
    <w:p w14:paraId="2AE841EA" w14:textId="77777777" w:rsidR="009D489B" w:rsidRPr="006B3B62" w:rsidRDefault="009D489B" w:rsidP="009D489B">
      <w:pPr>
        <w:ind w:hanging="2"/>
        <w:rPr>
          <w:rFonts w:ascii="Times" w:eastAsia="Times" w:hAnsi="Times" w:cs="Times"/>
        </w:rPr>
      </w:pPr>
      <w:r>
        <w:rPr>
          <w:rFonts w:ascii="Times" w:eastAsia="Times" w:hAnsi="Times" w:cs="Times"/>
          <w:highlight w:val="yellow"/>
        </w:rPr>
        <w:t>Note: Highlighting indicates an amendment to the Handbook</w:t>
      </w:r>
    </w:p>
    <w:p w14:paraId="384472BE" w14:textId="2E9DDF81" w:rsidR="6B3D3CDC" w:rsidRDefault="6B3D3CDC" w:rsidP="6B3D3CDC">
      <w:pPr>
        <w:rPr>
          <w:color w:val="FF0000"/>
        </w:rPr>
      </w:pPr>
    </w:p>
    <w:tbl>
      <w:tblPr>
        <w:tblStyle w:val="a"/>
        <w:tblW w:w="94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68"/>
      </w:tblGrid>
      <w:tr w:rsidR="00336D64" w14:paraId="79823037" w14:textId="77777777">
        <w:tc>
          <w:tcPr>
            <w:tcW w:w="9468" w:type="dxa"/>
          </w:tcPr>
          <w:p w14:paraId="268939FC" w14:textId="77777777" w:rsidR="00336D64" w:rsidRDefault="00BF2914">
            <w:pPr>
              <w:pStyle w:val="Heading1"/>
              <w:ind w:left="3" w:hanging="5"/>
              <w:rPr>
                <w:rFonts w:ascii="Times" w:eastAsia="Times" w:hAnsi="Times" w:cs="Times"/>
              </w:rPr>
            </w:pPr>
            <w:r>
              <w:rPr>
                <w:rFonts w:ascii="Times" w:eastAsia="Times" w:hAnsi="Times" w:cs="Times"/>
              </w:rPr>
              <w:lastRenderedPageBreak/>
              <w:t>TABLE OF CONTENTS</w:t>
            </w:r>
          </w:p>
        </w:tc>
      </w:tr>
    </w:tbl>
    <w:p w14:paraId="1280AC9D" w14:textId="77777777" w:rsidR="00336D64" w:rsidRDefault="00336D64">
      <w:pPr>
        <w:ind w:hanging="2"/>
        <w:rPr>
          <w:rFonts w:ascii="Times" w:eastAsia="Times" w:hAnsi="Times" w:cs="Times"/>
          <w:sz w:val="16"/>
          <w:szCs w:val="16"/>
        </w:rPr>
      </w:pPr>
    </w:p>
    <w:p w14:paraId="6D6AB576" w14:textId="77777777" w:rsidR="484E2060" w:rsidRDefault="484E2060" w:rsidP="484E2060">
      <w:pPr>
        <w:ind w:hanging="2"/>
        <w:rPr>
          <w:rFonts w:ascii="Times" w:eastAsia="Times" w:hAnsi="Times" w:cs="Times"/>
          <w:sz w:val="16"/>
          <w:szCs w:val="16"/>
        </w:rPr>
      </w:pPr>
    </w:p>
    <w:p w14:paraId="31C05313" w14:textId="0E05B95C" w:rsidR="00336D64" w:rsidRPr="002F1FFC" w:rsidRDefault="00BF2914">
      <w:pPr>
        <w:widowControl w:val="0"/>
        <w:ind w:hanging="2"/>
        <w:rPr>
          <w:rFonts w:ascii="Times" w:eastAsia="Times" w:hAnsi="Times" w:cs="Times"/>
          <w:b/>
          <w:bCs/>
          <w:sz w:val="26"/>
          <w:szCs w:val="26"/>
        </w:rPr>
      </w:pPr>
      <w:r w:rsidRPr="002F1FFC">
        <w:rPr>
          <w:rFonts w:ascii="Times" w:eastAsia="Times" w:hAnsi="Times" w:cs="Times"/>
          <w:b/>
          <w:bCs/>
          <w:sz w:val="26"/>
          <w:szCs w:val="26"/>
        </w:rPr>
        <w:t xml:space="preserve">LETTER FROM THE HEAD OF SCHOOL p. </w:t>
      </w:r>
      <w:r w:rsidR="0066316D" w:rsidRPr="002F1FFC">
        <w:rPr>
          <w:rFonts w:ascii="Times" w:eastAsia="Times" w:hAnsi="Times" w:cs="Times"/>
          <w:b/>
          <w:bCs/>
          <w:sz w:val="26"/>
          <w:szCs w:val="26"/>
        </w:rPr>
        <w:t>6</w:t>
      </w:r>
    </w:p>
    <w:p w14:paraId="3A3FC643" w14:textId="77777777" w:rsidR="00336D64" w:rsidRPr="002F1FFC" w:rsidRDefault="00336D64">
      <w:pPr>
        <w:widowControl w:val="0"/>
        <w:rPr>
          <w:rFonts w:ascii="Times" w:eastAsia="Times" w:hAnsi="Times" w:cs="Times"/>
          <w:b/>
          <w:bCs/>
          <w:sz w:val="26"/>
          <w:szCs w:val="26"/>
        </w:rPr>
      </w:pPr>
    </w:p>
    <w:p w14:paraId="3BA5C152" w14:textId="27186168" w:rsidR="00336D64" w:rsidRPr="002F1FFC" w:rsidRDefault="00BF2914">
      <w:pPr>
        <w:widowControl w:val="0"/>
        <w:ind w:hanging="2"/>
        <w:rPr>
          <w:rFonts w:ascii="Times" w:eastAsia="Times" w:hAnsi="Times" w:cs="Times"/>
          <w:b/>
          <w:bCs/>
          <w:sz w:val="26"/>
          <w:szCs w:val="26"/>
        </w:rPr>
      </w:pPr>
      <w:r w:rsidRPr="002F1FFC">
        <w:rPr>
          <w:rFonts w:ascii="Times" w:eastAsia="Times" w:hAnsi="Times" w:cs="Times"/>
          <w:b/>
          <w:bCs/>
          <w:sz w:val="26"/>
          <w:szCs w:val="26"/>
        </w:rPr>
        <w:t xml:space="preserve">STATEMENT OF PHILOSOPHY OF CHRISTIAN EDUCATION p. </w:t>
      </w:r>
      <w:r w:rsidR="0066316D" w:rsidRPr="002F1FFC">
        <w:rPr>
          <w:rFonts w:ascii="Times" w:eastAsia="Times" w:hAnsi="Times" w:cs="Times"/>
          <w:b/>
          <w:bCs/>
          <w:sz w:val="26"/>
          <w:szCs w:val="26"/>
        </w:rPr>
        <w:t>7</w:t>
      </w:r>
    </w:p>
    <w:p w14:paraId="60F63D7B" w14:textId="77777777" w:rsidR="00336D64" w:rsidRPr="002F1FFC" w:rsidRDefault="00336D64">
      <w:pPr>
        <w:widowControl w:val="0"/>
        <w:rPr>
          <w:rFonts w:ascii="Times" w:eastAsia="Times" w:hAnsi="Times" w:cs="Times"/>
          <w:b/>
          <w:bCs/>
          <w:sz w:val="26"/>
          <w:szCs w:val="26"/>
        </w:rPr>
      </w:pPr>
    </w:p>
    <w:p w14:paraId="61A17797" w14:textId="3BF0D5BD" w:rsidR="00336D64" w:rsidRPr="002F1FFC" w:rsidRDefault="00BF2914">
      <w:pPr>
        <w:widowControl w:val="0"/>
        <w:ind w:hanging="2"/>
        <w:rPr>
          <w:rFonts w:ascii="Times" w:eastAsia="Times" w:hAnsi="Times" w:cs="Times"/>
          <w:b/>
          <w:bCs/>
          <w:sz w:val="26"/>
          <w:szCs w:val="26"/>
        </w:rPr>
      </w:pPr>
      <w:r w:rsidRPr="002F1FFC">
        <w:rPr>
          <w:rFonts w:ascii="Times" w:eastAsia="Times" w:hAnsi="Times" w:cs="Times"/>
          <w:b/>
          <w:bCs/>
          <w:sz w:val="26"/>
          <w:szCs w:val="26"/>
        </w:rPr>
        <w:t xml:space="preserve">STATEMENTS OF FAITH p. </w:t>
      </w:r>
      <w:r w:rsidR="0066316D" w:rsidRPr="002F1FFC">
        <w:rPr>
          <w:rFonts w:ascii="Times" w:eastAsia="Times" w:hAnsi="Times" w:cs="Times"/>
          <w:b/>
          <w:bCs/>
          <w:sz w:val="26"/>
          <w:szCs w:val="26"/>
        </w:rPr>
        <w:t>8</w:t>
      </w:r>
    </w:p>
    <w:p w14:paraId="0A75C8E1" w14:textId="77777777" w:rsidR="00336D64" w:rsidRPr="002F1FFC" w:rsidRDefault="00336D64">
      <w:pPr>
        <w:widowControl w:val="0"/>
        <w:rPr>
          <w:rFonts w:ascii="Times" w:eastAsia="Times" w:hAnsi="Times" w:cs="Times"/>
          <w:b/>
          <w:bCs/>
          <w:sz w:val="26"/>
          <w:szCs w:val="26"/>
        </w:rPr>
      </w:pPr>
    </w:p>
    <w:p w14:paraId="63A81E3A" w14:textId="5D2082BE" w:rsidR="00336D64" w:rsidRPr="002F1FFC" w:rsidRDefault="00BF2914">
      <w:pPr>
        <w:widowControl w:val="0"/>
        <w:ind w:hanging="2"/>
        <w:rPr>
          <w:rFonts w:ascii="Times" w:eastAsia="Times" w:hAnsi="Times" w:cs="Times"/>
          <w:b/>
          <w:bCs/>
          <w:sz w:val="26"/>
          <w:szCs w:val="26"/>
        </w:rPr>
      </w:pPr>
      <w:r w:rsidRPr="002F1FFC">
        <w:rPr>
          <w:rFonts w:ascii="Times" w:eastAsia="Times" w:hAnsi="Times" w:cs="Times"/>
          <w:b/>
          <w:bCs/>
          <w:sz w:val="26"/>
          <w:szCs w:val="26"/>
        </w:rPr>
        <w:t xml:space="preserve">EDUCATIONAL BOARDS p. </w:t>
      </w:r>
      <w:r w:rsidR="0066316D" w:rsidRPr="002F1FFC">
        <w:rPr>
          <w:rFonts w:ascii="Times" w:eastAsia="Times" w:hAnsi="Times" w:cs="Times"/>
          <w:b/>
          <w:bCs/>
          <w:sz w:val="26"/>
          <w:szCs w:val="26"/>
        </w:rPr>
        <w:t>8</w:t>
      </w:r>
    </w:p>
    <w:p w14:paraId="75417C18" w14:textId="77777777" w:rsidR="007578F4" w:rsidRPr="002F1FFC" w:rsidRDefault="007578F4" w:rsidP="007578F4">
      <w:pPr>
        <w:spacing w:line="276" w:lineRule="auto"/>
        <w:rPr>
          <w:rFonts w:ascii="Times" w:eastAsia="Times" w:hAnsi="Times" w:cs="Times"/>
          <w:b/>
          <w:bCs/>
          <w:sz w:val="26"/>
          <w:szCs w:val="26"/>
        </w:rPr>
      </w:pPr>
    </w:p>
    <w:p w14:paraId="58728DDA" w14:textId="038C7E1B" w:rsidR="00DA3032" w:rsidRPr="002F1FFC" w:rsidRDefault="00DA3032" w:rsidP="007578F4">
      <w:pPr>
        <w:spacing w:line="276" w:lineRule="auto"/>
        <w:rPr>
          <w:rFonts w:ascii="Times" w:eastAsia="Times" w:hAnsi="Times" w:cs="Times"/>
          <w:b/>
          <w:bCs/>
          <w:sz w:val="26"/>
          <w:szCs w:val="26"/>
        </w:rPr>
      </w:pPr>
      <w:r w:rsidRPr="002F1FFC">
        <w:rPr>
          <w:rFonts w:ascii="Times" w:eastAsia="Times" w:hAnsi="Times" w:cs="Times"/>
          <w:b/>
          <w:bCs/>
          <w:sz w:val="26"/>
          <w:szCs w:val="26"/>
        </w:rPr>
        <w:t xml:space="preserve">EXPECTED STUDENT OUTCOMES </w:t>
      </w:r>
      <w:bookmarkStart w:id="0" w:name="_heading=h.vvs3egdjmls8" w:colFirst="0" w:colLast="0"/>
      <w:bookmarkEnd w:id="0"/>
      <w:r w:rsidR="00F354D4" w:rsidRPr="002F1FFC">
        <w:rPr>
          <w:rFonts w:ascii="Times" w:eastAsia="Times" w:hAnsi="Times" w:cs="Times"/>
          <w:b/>
          <w:bCs/>
          <w:sz w:val="26"/>
          <w:szCs w:val="26"/>
        </w:rPr>
        <w:t xml:space="preserve">p. </w:t>
      </w:r>
      <w:r w:rsidR="00EE7A35" w:rsidRPr="002F1FFC">
        <w:rPr>
          <w:rFonts w:ascii="Times" w:eastAsia="Times" w:hAnsi="Times" w:cs="Times"/>
          <w:b/>
          <w:bCs/>
          <w:sz w:val="26"/>
          <w:szCs w:val="26"/>
        </w:rPr>
        <w:t>9</w:t>
      </w:r>
    </w:p>
    <w:p w14:paraId="439C83A4" w14:textId="77777777" w:rsidR="00336D64" w:rsidRPr="002F1FFC" w:rsidRDefault="00336D64">
      <w:pPr>
        <w:widowControl w:val="0"/>
        <w:rPr>
          <w:rFonts w:ascii="Times" w:eastAsia="Times" w:hAnsi="Times" w:cs="Times"/>
          <w:sz w:val="26"/>
          <w:szCs w:val="26"/>
        </w:rPr>
      </w:pPr>
    </w:p>
    <w:p w14:paraId="66730BFC" w14:textId="41DC017B" w:rsidR="00336D64" w:rsidRPr="002F1FFC" w:rsidRDefault="00BF2914" w:rsidP="6B3D3CDC">
      <w:pPr>
        <w:widowControl w:val="0"/>
        <w:ind w:hanging="2"/>
        <w:rPr>
          <w:rFonts w:ascii="Times" w:eastAsia="Times" w:hAnsi="Times" w:cs="Times"/>
          <w:b/>
          <w:bCs/>
          <w:sz w:val="26"/>
          <w:szCs w:val="26"/>
        </w:rPr>
      </w:pPr>
      <w:r w:rsidRPr="002F1FFC">
        <w:rPr>
          <w:rFonts w:ascii="Times" w:eastAsia="Times" w:hAnsi="Times" w:cs="Times"/>
          <w:b/>
          <w:bCs/>
          <w:sz w:val="26"/>
          <w:szCs w:val="26"/>
        </w:rPr>
        <w:t>ADMINISTRATIVE POLICIES</w:t>
      </w:r>
      <w:r w:rsidR="00F354D4" w:rsidRPr="002F1FFC">
        <w:rPr>
          <w:rFonts w:ascii="Times" w:eastAsia="Times" w:hAnsi="Times" w:cs="Times"/>
          <w:b/>
          <w:bCs/>
          <w:sz w:val="26"/>
          <w:szCs w:val="26"/>
        </w:rPr>
        <w:t xml:space="preserve"> p. </w:t>
      </w:r>
      <w:r w:rsidR="0066316D" w:rsidRPr="002F1FFC">
        <w:rPr>
          <w:rFonts w:ascii="Times" w:eastAsia="Times" w:hAnsi="Times" w:cs="Times"/>
          <w:b/>
          <w:bCs/>
          <w:sz w:val="26"/>
          <w:szCs w:val="26"/>
        </w:rPr>
        <w:t>9</w:t>
      </w:r>
      <w:r w:rsidR="00F354D4" w:rsidRPr="002F1FFC">
        <w:rPr>
          <w:rFonts w:ascii="Times" w:eastAsia="Times" w:hAnsi="Times" w:cs="Times"/>
          <w:b/>
          <w:bCs/>
          <w:sz w:val="26"/>
          <w:szCs w:val="26"/>
        </w:rPr>
        <w:t>-</w:t>
      </w:r>
      <w:r w:rsidR="5C72AE74" w:rsidRPr="002F1FFC">
        <w:rPr>
          <w:rFonts w:ascii="Times" w:eastAsia="Times" w:hAnsi="Times" w:cs="Times"/>
          <w:b/>
          <w:bCs/>
          <w:sz w:val="26"/>
          <w:szCs w:val="26"/>
        </w:rPr>
        <w:t>1</w:t>
      </w:r>
      <w:r w:rsidR="009F2CB3" w:rsidRPr="002F1FFC">
        <w:rPr>
          <w:rFonts w:ascii="Times" w:eastAsia="Times" w:hAnsi="Times" w:cs="Times"/>
          <w:b/>
          <w:bCs/>
          <w:sz w:val="26"/>
          <w:szCs w:val="26"/>
        </w:rPr>
        <w:t>4</w:t>
      </w:r>
    </w:p>
    <w:p w14:paraId="669FA17B" w14:textId="7324A83F" w:rsidR="00336D64" w:rsidRDefault="00BF2914">
      <w:pPr>
        <w:pStyle w:val="ListParagraph"/>
        <w:widowControl w:val="0"/>
        <w:numPr>
          <w:ilvl w:val="0"/>
          <w:numId w:val="26"/>
        </w:numPr>
      </w:pPr>
      <w:r w:rsidRPr="000B6EFD">
        <w:rPr>
          <w:rFonts w:ascii="Times" w:eastAsia="Times" w:hAnsi="Times" w:cs="Times"/>
          <w:smallCaps/>
        </w:rPr>
        <w:t xml:space="preserve">ADMISSIONS </w:t>
      </w:r>
      <w:r w:rsidRPr="000B6EFD">
        <w:rPr>
          <w:rFonts w:ascii="Times" w:eastAsia="Times" w:hAnsi="Times" w:cs="Times"/>
        </w:rPr>
        <w:t>p</w:t>
      </w:r>
      <w:r w:rsidRPr="000B6EFD">
        <w:rPr>
          <w:rFonts w:ascii="Times" w:eastAsia="Times" w:hAnsi="Times" w:cs="Times"/>
          <w:smallCaps/>
        </w:rPr>
        <w:t>. 9</w:t>
      </w:r>
      <w:r w:rsidR="00482C37">
        <w:rPr>
          <w:rFonts w:ascii="Times" w:eastAsia="Times" w:hAnsi="Times" w:cs="Times"/>
          <w:smallCaps/>
        </w:rPr>
        <w:t>-10</w:t>
      </w:r>
    </w:p>
    <w:p w14:paraId="272C8E2C" w14:textId="15D95C4F" w:rsidR="00336D64" w:rsidRPr="00573966" w:rsidRDefault="00BF2914" w:rsidP="00573966">
      <w:pPr>
        <w:pStyle w:val="ListParagraph"/>
        <w:widowControl w:val="0"/>
        <w:numPr>
          <w:ilvl w:val="0"/>
          <w:numId w:val="25"/>
        </w:numPr>
        <w:rPr>
          <w:rFonts w:ascii="Times" w:eastAsia="Times" w:hAnsi="Times" w:cs="Times"/>
          <w:b w:val="0"/>
          <w:bCs w:val="0"/>
        </w:rPr>
      </w:pPr>
      <w:r w:rsidRPr="00B03865">
        <w:rPr>
          <w:rFonts w:ascii="Times" w:eastAsia="Times" w:hAnsi="Times" w:cs="Times"/>
          <w:b w:val="0"/>
          <w:bCs w:val="0"/>
        </w:rPr>
        <w:t>New Family Application Fee</w:t>
      </w:r>
    </w:p>
    <w:p w14:paraId="7356EF52" w14:textId="77777777" w:rsidR="00336D64" w:rsidRPr="00B03865" w:rsidRDefault="00BF2914">
      <w:pPr>
        <w:pStyle w:val="ListParagraph"/>
        <w:widowControl w:val="0"/>
        <w:numPr>
          <w:ilvl w:val="0"/>
          <w:numId w:val="25"/>
        </w:numPr>
        <w:rPr>
          <w:rFonts w:ascii="Times" w:eastAsia="Times" w:hAnsi="Times" w:cs="Times"/>
          <w:b w:val="0"/>
          <w:bCs w:val="0"/>
        </w:rPr>
      </w:pPr>
      <w:r w:rsidRPr="00B03865">
        <w:rPr>
          <w:rFonts w:ascii="Times" w:eastAsia="Times" w:hAnsi="Times" w:cs="Times"/>
          <w:b w:val="0"/>
          <w:bCs w:val="0"/>
        </w:rPr>
        <w:t>Assessment Fee for Prospective Students</w:t>
      </w:r>
    </w:p>
    <w:p w14:paraId="3F6C365F" w14:textId="535E9014" w:rsidR="00336D64" w:rsidRDefault="00BF2914">
      <w:pPr>
        <w:pStyle w:val="ListParagraph"/>
        <w:widowControl w:val="0"/>
        <w:numPr>
          <w:ilvl w:val="0"/>
          <w:numId w:val="25"/>
        </w:numPr>
        <w:rPr>
          <w:rFonts w:ascii="Times" w:eastAsia="Times" w:hAnsi="Times" w:cs="Times"/>
          <w:b w:val="0"/>
          <w:bCs w:val="0"/>
        </w:rPr>
      </w:pPr>
      <w:r w:rsidRPr="00B03865">
        <w:rPr>
          <w:rFonts w:ascii="Times" w:eastAsia="Times" w:hAnsi="Times" w:cs="Times"/>
          <w:b w:val="0"/>
          <w:bCs w:val="0"/>
        </w:rPr>
        <w:t>Re-Enrollment Policy</w:t>
      </w:r>
    </w:p>
    <w:p w14:paraId="3FC7E785" w14:textId="19139996" w:rsidR="0089399E" w:rsidRDefault="0089399E">
      <w:pPr>
        <w:pStyle w:val="ListParagraph"/>
        <w:widowControl w:val="0"/>
        <w:numPr>
          <w:ilvl w:val="0"/>
          <w:numId w:val="25"/>
        </w:numPr>
        <w:rPr>
          <w:rFonts w:ascii="Times" w:eastAsia="Times" w:hAnsi="Times" w:cs="Times"/>
          <w:b w:val="0"/>
          <w:bCs w:val="0"/>
        </w:rPr>
      </w:pPr>
      <w:r>
        <w:rPr>
          <w:rFonts w:ascii="Times" w:eastAsia="Times" w:hAnsi="Times" w:cs="Times"/>
          <w:b w:val="0"/>
          <w:bCs w:val="0"/>
        </w:rPr>
        <w:t xml:space="preserve">Withdrawal </w:t>
      </w:r>
      <w:r w:rsidR="00573966">
        <w:rPr>
          <w:rFonts w:ascii="Times" w:eastAsia="Times" w:hAnsi="Times" w:cs="Times"/>
          <w:b w:val="0"/>
          <w:bCs w:val="0"/>
        </w:rPr>
        <w:t>fee</w:t>
      </w:r>
    </w:p>
    <w:p w14:paraId="0010897C" w14:textId="4D96B533" w:rsidR="00573966" w:rsidRPr="00392FAE" w:rsidRDefault="00573966" w:rsidP="00392FAE">
      <w:pPr>
        <w:pStyle w:val="ListParagraph"/>
        <w:widowControl w:val="0"/>
        <w:numPr>
          <w:ilvl w:val="0"/>
          <w:numId w:val="25"/>
        </w:numPr>
        <w:rPr>
          <w:rFonts w:ascii="Times" w:eastAsia="Times" w:hAnsi="Times" w:cs="Times"/>
          <w:b w:val="0"/>
          <w:bCs w:val="0"/>
        </w:rPr>
      </w:pPr>
      <w:r w:rsidRPr="00B03865">
        <w:rPr>
          <w:rFonts w:ascii="Times" w:eastAsia="Times" w:hAnsi="Times" w:cs="Times"/>
          <w:b w:val="0"/>
          <w:bCs w:val="0"/>
        </w:rPr>
        <w:t>Student Academic Records</w:t>
      </w:r>
    </w:p>
    <w:p w14:paraId="356EA84A" w14:textId="77777777" w:rsidR="001C36C9" w:rsidRPr="00613A86" w:rsidRDefault="001C36C9">
      <w:pPr>
        <w:pStyle w:val="ListParagraph"/>
        <w:widowControl w:val="0"/>
        <w:numPr>
          <w:ilvl w:val="0"/>
          <w:numId w:val="25"/>
        </w:numPr>
        <w:rPr>
          <w:rFonts w:ascii="Times" w:eastAsia="Times" w:hAnsi="Times" w:cs="Times"/>
        </w:rPr>
      </w:pPr>
      <w:r w:rsidRPr="00B03865">
        <w:rPr>
          <w:rFonts w:ascii="Times" w:eastAsia="Times" w:hAnsi="Times" w:cs="Times"/>
          <w:b w:val="0"/>
          <w:bCs w:val="0"/>
        </w:rPr>
        <w:t>Non-discriminatory Policy</w:t>
      </w:r>
    </w:p>
    <w:p w14:paraId="713AE730" w14:textId="1E46013C" w:rsidR="00336D64" w:rsidRDefault="00BF2914">
      <w:pPr>
        <w:pStyle w:val="ListParagraph"/>
        <w:widowControl w:val="0"/>
        <w:numPr>
          <w:ilvl w:val="0"/>
          <w:numId w:val="26"/>
        </w:numPr>
        <w:rPr>
          <w:rFonts w:ascii="Times" w:eastAsia="Times" w:hAnsi="Times" w:cs="Times"/>
        </w:rPr>
      </w:pPr>
      <w:r w:rsidRPr="6B3D3CDC">
        <w:rPr>
          <w:rFonts w:ascii="Times" w:eastAsia="Times" w:hAnsi="Times" w:cs="Times"/>
        </w:rPr>
        <w:t xml:space="preserve">FINANCIAL BUSINESS p. </w:t>
      </w:r>
      <w:r w:rsidR="00771676">
        <w:rPr>
          <w:rFonts w:ascii="Times" w:eastAsia="Times" w:hAnsi="Times" w:cs="Times"/>
        </w:rPr>
        <w:t>10-1</w:t>
      </w:r>
      <w:r w:rsidR="005261BB">
        <w:rPr>
          <w:rFonts w:ascii="Times" w:eastAsia="Times" w:hAnsi="Times" w:cs="Times"/>
        </w:rPr>
        <w:t>2</w:t>
      </w:r>
    </w:p>
    <w:p w14:paraId="7BC40123" w14:textId="77777777" w:rsidR="00336D64" w:rsidRPr="00B03865" w:rsidRDefault="00BF2914">
      <w:pPr>
        <w:pStyle w:val="ListParagraph"/>
        <w:widowControl w:val="0"/>
        <w:numPr>
          <w:ilvl w:val="0"/>
          <w:numId w:val="27"/>
        </w:numPr>
        <w:rPr>
          <w:rFonts w:ascii="Times" w:eastAsia="Times" w:hAnsi="Times" w:cs="Times"/>
          <w:b w:val="0"/>
          <w:bCs w:val="0"/>
        </w:rPr>
      </w:pPr>
      <w:r w:rsidRPr="00B03865">
        <w:rPr>
          <w:rFonts w:ascii="Times" w:eastAsia="Times" w:hAnsi="Times" w:cs="Times"/>
          <w:b w:val="0"/>
          <w:bCs w:val="0"/>
        </w:rPr>
        <w:t>Tuition Statements and Online Tuition Payments</w:t>
      </w:r>
    </w:p>
    <w:p w14:paraId="296CA0B7" w14:textId="77777777" w:rsidR="00336D64" w:rsidRPr="00B03865" w:rsidRDefault="00BF2914">
      <w:pPr>
        <w:pStyle w:val="ListParagraph"/>
        <w:widowControl w:val="0"/>
        <w:numPr>
          <w:ilvl w:val="0"/>
          <w:numId w:val="27"/>
        </w:numPr>
        <w:rPr>
          <w:rFonts w:ascii="Times" w:eastAsia="Times" w:hAnsi="Times" w:cs="Times"/>
          <w:b w:val="0"/>
          <w:bCs w:val="0"/>
        </w:rPr>
      </w:pPr>
      <w:r w:rsidRPr="00B03865">
        <w:rPr>
          <w:rFonts w:ascii="Times" w:eastAsia="Times" w:hAnsi="Times" w:cs="Times"/>
          <w:b w:val="0"/>
          <w:bCs w:val="0"/>
        </w:rPr>
        <w:t>Money Sent to School</w:t>
      </w:r>
    </w:p>
    <w:p w14:paraId="475E4FD7" w14:textId="1AF7CF8E" w:rsidR="00336D64" w:rsidRDefault="00DE5356">
      <w:pPr>
        <w:pStyle w:val="ListParagraph"/>
        <w:widowControl w:val="0"/>
        <w:numPr>
          <w:ilvl w:val="0"/>
          <w:numId w:val="27"/>
        </w:numPr>
        <w:rPr>
          <w:rFonts w:ascii="Times" w:eastAsia="Times" w:hAnsi="Times" w:cs="Times"/>
          <w:b w:val="0"/>
          <w:bCs w:val="0"/>
        </w:rPr>
      </w:pPr>
      <w:r>
        <w:rPr>
          <w:rFonts w:ascii="Times" w:eastAsia="Times" w:hAnsi="Times" w:cs="Times"/>
          <w:b w:val="0"/>
          <w:bCs w:val="0"/>
        </w:rPr>
        <w:t>Prepay Policy</w:t>
      </w:r>
    </w:p>
    <w:p w14:paraId="161BCA50" w14:textId="1CC40D74" w:rsidR="00DE5356" w:rsidRPr="00B03865" w:rsidRDefault="00DE5356">
      <w:pPr>
        <w:pStyle w:val="ListParagraph"/>
        <w:widowControl w:val="0"/>
        <w:numPr>
          <w:ilvl w:val="0"/>
          <w:numId w:val="27"/>
        </w:numPr>
        <w:rPr>
          <w:rFonts w:ascii="Times" w:eastAsia="Times" w:hAnsi="Times" w:cs="Times"/>
          <w:b w:val="0"/>
          <w:bCs w:val="0"/>
        </w:rPr>
      </w:pPr>
      <w:r>
        <w:rPr>
          <w:rFonts w:ascii="Times" w:eastAsia="Times" w:hAnsi="Times" w:cs="Times"/>
          <w:b w:val="0"/>
          <w:bCs w:val="0"/>
        </w:rPr>
        <w:t>Service Fees</w:t>
      </w:r>
    </w:p>
    <w:p w14:paraId="0829D043" w14:textId="77777777" w:rsidR="00336D64" w:rsidRPr="00B03865" w:rsidRDefault="00BF2914">
      <w:pPr>
        <w:pStyle w:val="ListParagraph"/>
        <w:widowControl w:val="0"/>
        <w:numPr>
          <w:ilvl w:val="0"/>
          <w:numId w:val="27"/>
        </w:numPr>
        <w:rPr>
          <w:rFonts w:ascii="Times" w:eastAsia="Times" w:hAnsi="Times" w:cs="Times"/>
          <w:b w:val="0"/>
          <w:bCs w:val="0"/>
        </w:rPr>
      </w:pPr>
      <w:r w:rsidRPr="00B03865">
        <w:rPr>
          <w:rFonts w:ascii="Times" w:eastAsia="Times" w:hAnsi="Times" w:cs="Times"/>
          <w:b w:val="0"/>
          <w:bCs w:val="0"/>
        </w:rPr>
        <w:t>Electronic Payments</w:t>
      </w:r>
    </w:p>
    <w:p w14:paraId="4727560F" w14:textId="77777777" w:rsidR="00336D64" w:rsidRPr="00B03865" w:rsidRDefault="00BF2914">
      <w:pPr>
        <w:pStyle w:val="ListParagraph"/>
        <w:widowControl w:val="0"/>
        <w:numPr>
          <w:ilvl w:val="0"/>
          <w:numId w:val="27"/>
        </w:numPr>
        <w:rPr>
          <w:rFonts w:ascii="Times" w:eastAsia="Times" w:hAnsi="Times" w:cs="Times"/>
          <w:b w:val="0"/>
          <w:bCs w:val="0"/>
        </w:rPr>
      </w:pPr>
      <w:r w:rsidRPr="00B03865">
        <w:rPr>
          <w:rFonts w:ascii="Times" w:eastAsia="Times" w:hAnsi="Times" w:cs="Times"/>
          <w:b w:val="0"/>
          <w:bCs w:val="0"/>
        </w:rPr>
        <w:t>NSF Policy</w:t>
      </w:r>
    </w:p>
    <w:p w14:paraId="3E5472F2" w14:textId="3AE00A42" w:rsidR="00336D64" w:rsidRDefault="001C36C9">
      <w:pPr>
        <w:pStyle w:val="ListParagraph"/>
        <w:widowControl w:val="0"/>
        <w:numPr>
          <w:ilvl w:val="0"/>
          <w:numId w:val="27"/>
        </w:numPr>
        <w:rPr>
          <w:rFonts w:ascii="Times" w:eastAsia="Times" w:hAnsi="Times" w:cs="Times"/>
          <w:b w:val="0"/>
          <w:bCs w:val="0"/>
        </w:rPr>
      </w:pPr>
      <w:r w:rsidRPr="00B03865">
        <w:rPr>
          <w:rFonts w:ascii="Times" w:eastAsia="Times" w:hAnsi="Times" w:cs="Times"/>
          <w:b w:val="0"/>
          <w:bCs w:val="0"/>
        </w:rPr>
        <w:t>Disputed Transaction</w:t>
      </w:r>
    </w:p>
    <w:p w14:paraId="7BDCE6C9" w14:textId="7115FD6B" w:rsidR="00EE1E35" w:rsidRPr="008E4906" w:rsidRDefault="00EE1E35">
      <w:pPr>
        <w:pStyle w:val="ListParagraph"/>
        <w:widowControl w:val="0"/>
        <w:numPr>
          <w:ilvl w:val="0"/>
          <w:numId w:val="27"/>
        </w:numPr>
        <w:rPr>
          <w:rFonts w:ascii="Times" w:eastAsia="Times" w:hAnsi="Times" w:cs="Times"/>
          <w:b w:val="0"/>
          <w:bCs w:val="0"/>
        </w:rPr>
      </w:pPr>
      <w:r>
        <w:rPr>
          <w:rFonts w:ascii="Times" w:eastAsia="Times" w:hAnsi="Times" w:cs="Times"/>
          <w:b w:val="0"/>
          <w:bCs w:val="0"/>
        </w:rPr>
        <w:t>Financial Policy for Graduating Students</w:t>
      </w:r>
    </w:p>
    <w:p w14:paraId="68B04818" w14:textId="1DA4105B" w:rsidR="00336D64" w:rsidRDefault="00BF2914">
      <w:pPr>
        <w:pStyle w:val="ListParagraph"/>
        <w:widowControl w:val="0"/>
        <w:numPr>
          <w:ilvl w:val="0"/>
          <w:numId w:val="26"/>
        </w:numPr>
        <w:rPr>
          <w:rFonts w:ascii="Times" w:eastAsia="Times" w:hAnsi="Times" w:cs="Times"/>
        </w:rPr>
      </w:pPr>
      <w:r w:rsidRPr="6B3D3CDC">
        <w:rPr>
          <w:rFonts w:ascii="Times" w:eastAsia="Times" w:hAnsi="Times" w:cs="Times"/>
        </w:rPr>
        <w:t>CRISIS MANAGEMENT p. 1</w:t>
      </w:r>
      <w:r w:rsidR="000C10F3">
        <w:rPr>
          <w:rFonts w:ascii="Times" w:eastAsia="Times" w:hAnsi="Times" w:cs="Times"/>
        </w:rPr>
        <w:t>2</w:t>
      </w:r>
    </w:p>
    <w:p w14:paraId="4DCAB71B" w14:textId="35BA7D8A" w:rsidR="00336D64" w:rsidRDefault="00BF2914">
      <w:pPr>
        <w:pStyle w:val="ListParagraph"/>
        <w:widowControl w:val="0"/>
        <w:numPr>
          <w:ilvl w:val="0"/>
          <w:numId w:val="26"/>
        </w:numPr>
        <w:rPr>
          <w:rFonts w:ascii="Times" w:eastAsia="Times" w:hAnsi="Times" w:cs="Times"/>
        </w:rPr>
      </w:pPr>
      <w:r w:rsidRPr="6B3D3CDC">
        <w:rPr>
          <w:rFonts w:ascii="Times" w:eastAsia="Times" w:hAnsi="Times" w:cs="Times"/>
        </w:rPr>
        <w:t>EMERGENCY SCHOOL CLOSINGS p. 1</w:t>
      </w:r>
      <w:r w:rsidR="000C10F3">
        <w:rPr>
          <w:rFonts w:ascii="Times" w:eastAsia="Times" w:hAnsi="Times" w:cs="Times"/>
        </w:rPr>
        <w:t>2</w:t>
      </w:r>
    </w:p>
    <w:p w14:paraId="74DF6058" w14:textId="28236243" w:rsidR="00336D64" w:rsidRDefault="00BF2914">
      <w:pPr>
        <w:pStyle w:val="ListParagraph"/>
        <w:widowControl w:val="0"/>
        <w:numPr>
          <w:ilvl w:val="0"/>
          <w:numId w:val="26"/>
        </w:numPr>
        <w:rPr>
          <w:rFonts w:ascii="Times" w:eastAsia="Times" w:hAnsi="Times" w:cs="Times"/>
        </w:rPr>
      </w:pPr>
      <w:r w:rsidRPr="6B3D3CDC">
        <w:rPr>
          <w:rFonts w:ascii="Times" w:eastAsia="Times" w:hAnsi="Times" w:cs="Times"/>
        </w:rPr>
        <w:t>SCHOOL FIRST AID p. 1</w:t>
      </w:r>
      <w:r w:rsidR="00AA3B15">
        <w:rPr>
          <w:rFonts w:ascii="Times" w:eastAsia="Times" w:hAnsi="Times" w:cs="Times"/>
        </w:rPr>
        <w:t>3</w:t>
      </w:r>
    </w:p>
    <w:p w14:paraId="3880127F" w14:textId="6ED8064E" w:rsidR="00336D64" w:rsidRDefault="00BF2914">
      <w:pPr>
        <w:pStyle w:val="ListParagraph"/>
        <w:widowControl w:val="0"/>
        <w:numPr>
          <w:ilvl w:val="0"/>
          <w:numId w:val="26"/>
        </w:numPr>
      </w:pPr>
      <w:r w:rsidRPr="6B3D3CDC">
        <w:rPr>
          <w:rFonts w:ascii="Times" w:eastAsia="Times" w:hAnsi="Times" w:cs="Times"/>
        </w:rPr>
        <w:t xml:space="preserve">CAR TAG POLICY p. </w:t>
      </w:r>
      <w:r w:rsidR="000C10F3">
        <w:rPr>
          <w:rFonts w:ascii="Times" w:eastAsia="Times" w:hAnsi="Times" w:cs="Times"/>
        </w:rPr>
        <w:t>1</w:t>
      </w:r>
      <w:r w:rsidR="00774478">
        <w:rPr>
          <w:rFonts w:ascii="Times" w:eastAsia="Times" w:hAnsi="Times" w:cs="Times"/>
        </w:rPr>
        <w:t>3</w:t>
      </w:r>
    </w:p>
    <w:p w14:paraId="245255A6" w14:textId="77777777" w:rsidR="00336D64" w:rsidRDefault="00BF2914" w:rsidP="001C36C9">
      <w:pPr>
        <w:widowControl w:val="0"/>
        <w:ind w:hanging="2"/>
        <w:rPr>
          <w:rFonts w:ascii="Times" w:eastAsia="Times" w:hAnsi="Times" w:cs="Times"/>
        </w:rPr>
      </w:pPr>
      <w:r>
        <w:rPr>
          <w:rFonts w:ascii="Times" w:eastAsia="Times" w:hAnsi="Times" w:cs="Times"/>
          <w:b/>
        </w:rPr>
        <w:t xml:space="preserve">                  </w:t>
      </w:r>
      <w:r>
        <w:rPr>
          <w:rFonts w:ascii="Times" w:eastAsia="Times" w:hAnsi="Times" w:cs="Times"/>
          <w:b/>
        </w:rPr>
        <w:tab/>
      </w:r>
      <w:r>
        <w:rPr>
          <w:rFonts w:ascii="Times" w:eastAsia="Times" w:hAnsi="Times" w:cs="Times"/>
        </w:rPr>
        <w:t>Uses of Car Tag</w:t>
      </w:r>
    </w:p>
    <w:p w14:paraId="05AC8E09" w14:textId="476E6F15" w:rsidR="00336D64" w:rsidRPr="008A1F23" w:rsidRDefault="00BF2914">
      <w:pPr>
        <w:pStyle w:val="ListParagraph"/>
        <w:widowControl w:val="0"/>
        <w:numPr>
          <w:ilvl w:val="0"/>
          <w:numId w:val="28"/>
        </w:numPr>
        <w:rPr>
          <w:rFonts w:ascii="Times" w:eastAsia="Times" w:hAnsi="Times" w:cs="Times"/>
        </w:rPr>
      </w:pPr>
      <w:r w:rsidRPr="6B3D3CDC">
        <w:rPr>
          <w:rFonts w:ascii="Times" w:eastAsia="Times" w:hAnsi="Times" w:cs="Times"/>
        </w:rPr>
        <w:t>SCHOOL OFFICE p. 1</w:t>
      </w:r>
      <w:r w:rsidR="000C10F3">
        <w:rPr>
          <w:rFonts w:ascii="Times" w:eastAsia="Times" w:hAnsi="Times" w:cs="Times"/>
        </w:rPr>
        <w:t>3</w:t>
      </w:r>
    </w:p>
    <w:p w14:paraId="6947173C" w14:textId="17929114" w:rsidR="008A1F23" w:rsidRPr="009A6703" w:rsidRDefault="008A1F23">
      <w:pPr>
        <w:pStyle w:val="ListParagraph"/>
        <w:widowControl w:val="0"/>
        <w:numPr>
          <w:ilvl w:val="0"/>
          <w:numId w:val="28"/>
        </w:numPr>
        <w:rPr>
          <w:rFonts w:ascii="Times" w:eastAsia="Times" w:hAnsi="Times" w:cs="Times"/>
        </w:rPr>
      </w:pPr>
      <w:r w:rsidRPr="6B3D3CDC">
        <w:rPr>
          <w:rFonts w:ascii="Times" w:eastAsia="Times" w:hAnsi="Times" w:cs="Times"/>
        </w:rPr>
        <w:t>SUBSTITUTES</w:t>
      </w:r>
      <w:r w:rsidR="009A6703" w:rsidRPr="6B3D3CDC">
        <w:rPr>
          <w:rFonts w:ascii="Times" w:eastAsia="Times" w:hAnsi="Times" w:cs="Times"/>
        </w:rPr>
        <w:t>,</w:t>
      </w:r>
      <w:r w:rsidRPr="6B3D3CDC">
        <w:rPr>
          <w:rFonts w:ascii="Times" w:eastAsia="Times" w:hAnsi="Times" w:cs="Times"/>
        </w:rPr>
        <w:t xml:space="preserve"> VOLUNTEERS</w:t>
      </w:r>
      <w:r w:rsidR="009A6703" w:rsidRPr="6B3D3CDC">
        <w:rPr>
          <w:rFonts w:ascii="Times" w:eastAsia="Times" w:hAnsi="Times" w:cs="Times"/>
        </w:rPr>
        <w:t>, AND VISITORS</w:t>
      </w:r>
      <w:r w:rsidR="0001161A" w:rsidRPr="6B3D3CDC">
        <w:rPr>
          <w:rFonts w:ascii="Times" w:eastAsia="Times" w:hAnsi="Times" w:cs="Times"/>
        </w:rPr>
        <w:t xml:space="preserve"> p. 1</w:t>
      </w:r>
      <w:r w:rsidR="00AA3B15">
        <w:rPr>
          <w:rFonts w:ascii="Times" w:eastAsia="Times" w:hAnsi="Times" w:cs="Times"/>
        </w:rPr>
        <w:t>4</w:t>
      </w:r>
    </w:p>
    <w:p w14:paraId="5101711A" w14:textId="2B6C820F" w:rsidR="009A6703" w:rsidRPr="00BA69AD" w:rsidRDefault="009A6703">
      <w:pPr>
        <w:pStyle w:val="ListParagraph"/>
        <w:widowControl w:val="0"/>
        <w:numPr>
          <w:ilvl w:val="0"/>
          <w:numId w:val="28"/>
        </w:numPr>
        <w:rPr>
          <w:rFonts w:ascii="Times" w:eastAsia="Times" w:hAnsi="Times" w:cs="Times"/>
        </w:rPr>
      </w:pPr>
      <w:r w:rsidRPr="6B3D3CDC">
        <w:rPr>
          <w:rFonts w:ascii="Times" w:eastAsia="Times" w:hAnsi="Times" w:cs="Times"/>
        </w:rPr>
        <w:t>STAFF EMAIL</w:t>
      </w:r>
      <w:r w:rsidR="0001161A" w:rsidRPr="6B3D3CDC">
        <w:rPr>
          <w:rFonts w:ascii="Times" w:eastAsia="Times" w:hAnsi="Times" w:cs="Times"/>
        </w:rPr>
        <w:t xml:space="preserve"> p. 1</w:t>
      </w:r>
      <w:r w:rsidR="00AA3B15">
        <w:rPr>
          <w:rFonts w:ascii="Times" w:eastAsia="Times" w:hAnsi="Times" w:cs="Times"/>
        </w:rPr>
        <w:t>4</w:t>
      </w:r>
    </w:p>
    <w:p w14:paraId="2EF796EC" w14:textId="77777777" w:rsidR="00C50618" w:rsidRDefault="00C50618" w:rsidP="00B94E13">
      <w:pPr>
        <w:widowControl w:val="0"/>
        <w:rPr>
          <w:rFonts w:ascii="Times" w:eastAsia="Times" w:hAnsi="Times" w:cs="Times"/>
          <w:b/>
          <w:bCs/>
          <w:sz w:val="28"/>
          <w:szCs w:val="28"/>
        </w:rPr>
      </w:pPr>
    </w:p>
    <w:p w14:paraId="509B9222" w14:textId="074353E4" w:rsidR="00B94E13" w:rsidRPr="002A4E04" w:rsidRDefault="00B94E13" w:rsidP="00B94E13">
      <w:pPr>
        <w:widowControl w:val="0"/>
        <w:rPr>
          <w:b/>
          <w:bCs/>
          <w:sz w:val="26"/>
          <w:szCs w:val="26"/>
        </w:rPr>
      </w:pPr>
      <w:r w:rsidRPr="002A4E04">
        <w:rPr>
          <w:rFonts w:ascii="Times" w:eastAsia="Times" w:hAnsi="Times" w:cs="Times"/>
          <w:b/>
          <w:bCs/>
          <w:sz w:val="26"/>
          <w:szCs w:val="26"/>
        </w:rPr>
        <w:t>AFTER CARE PROGRAM p.</w:t>
      </w:r>
      <w:r w:rsidR="67664735" w:rsidRPr="002A4E04">
        <w:rPr>
          <w:rFonts w:ascii="Times" w:eastAsia="Times" w:hAnsi="Times" w:cs="Times"/>
          <w:b/>
          <w:bCs/>
          <w:sz w:val="26"/>
          <w:szCs w:val="26"/>
        </w:rPr>
        <w:t xml:space="preserve"> </w:t>
      </w:r>
      <w:r w:rsidRPr="002A4E04">
        <w:rPr>
          <w:rFonts w:ascii="Times" w:eastAsia="Times" w:hAnsi="Times" w:cs="Times"/>
          <w:b/>
          <w:bCs/>
          <w:sz w:val="26"/>
          <w:szCs w:val="26"/>
        </w:rPr>
        <w:t>1</w:t>
      </w:r>
      <w:r w:rsidR="000C10F3" w:rsidRPr="002A4E04">
        <w:rPr>
          <w:rFonts w:ascii="Times" w:eastAsia="Times" w:hAnsi="Times" w:cs="Times"/>
          <w:b/>
          <w:bCs/>
          <w:sz w:val="26"/>
          <w:szCs w:val="26"/>
        </w:rPr>
        <w:t>4</w:t>
      </w:r>
      <w:r w:rsidR="00C540B5" w:rsidRPr="002A4E04">
        <w:rPr>
          <w:rFonts w:ascii="Times" w:eastAsia="Times" w:hAnsi="Times" w:cs="Times"/>
          <w:b/>
          <w:bCs/>
          <w:sz w:val="26"/>
          <w:szCs w:val="26"/>
        </w:rPr>
        <w:t>-15</w:t>
      </w:r>
    </w:p>
    <w:p w14:paraId="7B41F7D7" w14:textId="6BB74A4E" w:rsidR="00B94E13" w:rsidRPr="00BA69AD" w:rsidRDefault="00B94E13">
      <w:pPr>
        <w:pStyle w:val="ListParagraph"/>
        <w:widowControl w:val="0"/>
        <w:numPr>
          <w:ilvl w:val="0"/>
          <w:numId w:val="108"/>
        </w:numPr>
        <w:rPr>
          <w:rFonts w:ascii="Times" w:eastAsia="Times" w:hAnsi="Times" w:cs="Times"/>
        </w:rPr>
      </w:pPr>
      <w:r w:rsidRPr="6B3D3CDC">
        <w:rPr>
          <w:rFonts w:ascii="Times" w:eastAsia="Times" w:hAnsi="Times" w:cs="Times"/>
        </w:rPr>
        <w:t>HOURS OF OPERATION p. 1</w:t>
      </w:r>
      <w:r w:rsidR="000C10F3">
        <w:rPr>
          <w:rFonts w:ascii="Times" w:eastAsia="Times" w:hAnsi="Times" w:cs="Times"/>
        </w:rPr>
        <w:t>4</w:t>
      </w:r>
    </w:p>
    <w:p w14:paraId="2CCDFCFA" w14:textId="673F292E" w:rsidR="00B94E13" w:rsidRPr="00BA69AD" w:rsidRDefault="00B94E13">
      <w:pPr>
        <w:pStyle w:val="ListParagraph"/>
        <w:widowControl w:val="0"/>
        <w:numPr>
          <w:ilvl w:val="0"/>
          <w:numId w:val="108"/>
        </w:numPr>
        <w:rPr>
          <w:rFonts w:ascii="Times" w:eastAsia="Times" w:hAnsi="Times" w:cs="Times"/>
        </w:rPr>
      </w:pPr>
      <w:r w:rsidRPr="00BA69AD">
        <w:rPr>
          <w:rFonts w:ascii="Times" w:eastAsia="Times" w:hAnsi="Times" w:cs="Times"/>
        </w:rPr>
        <w:t>INCLEMENT WEATHER POLICY</w:t>
      </w:r>
      <w:r>
        <w:rPr>
          <w:rFonts w:ascii="Times" w:eastAsia="Times" w:hAnsi="Times" w:cs="Times"/>
        </w:rPr>
        <w:t xml:space="preserve"> p.</w:t>
      </w:r>
      <w:r w:rsidR="003429B9">
        <w:rPr>
          <w:rFonts w:ascii="Times" w:eastAsia="Times" w:hAnsi="Times" w:cs="Times"/>
        </w:rPr>
        <w:t xml:space="preserve"> 1</w:t>
      </w:r>
      <w:r w:rsidR="001C4D8C">
        <w:rPr>
          <w:rFonts w:ascii="Times" w:eastAsia="Times" w:hAnsi="Times" w:cs="Times"/>
        </w:rPr>
        <w:t>4</w:t>
      </w:r>
    </w:p>
    <w:p w14:paraId="756EBEAF" w14:textId="71E6C96A" w:rsidR="00B94E13" w:rsidRPr="00BA69AD" w:rsidRDefault="00B94E13">
      <w:pPr>
        <w:pStyle w:val="ListParagraph"/>
        <w:widowControl w:val="0"/>
        <w:numPr>
          <w:ilvl w:val="0"/>
          <w:numId w:val="108"/>
        </w:numPr>
        <w:rPr>
          <w:rFonts w:ascii="Times" w:eastAsia="Times" w:hAnsi="Times" w:cs="Times"/>
        </w:rPr>
      </w:pPr>
      <w:r w:rsidRPr="6B3D3CDC">
        <w:rPr>
          <w:rFonts w:ascii="Times" w:eastAsia="Times" w:hAnsi="Times" w:cs="Times"/>
        </w:rPr>
        <w:t>ENROLLMENT</w:t>
      </w:r>
      <w:r w:rsidR="003429B9" w:rsidRPr="6B3D3CDC">
        <w:rPr>
          <w:rFonts w:ascii="Times" w:eastAsia="Times" w:hAnsi="Times" w:cs="Times"/>
        </w:rPr>
        <w:t xml:space="preserve"> p. 1</w:t>
      </w:r>
      <w:r w:rsidR="000C10F3">
        <w:rPr>
          <w:rFonts w:ascii="Times" w:eastAsia="Times" w:hAnsi="Times" w:cs="Times"/>
        </w:rPr>
        <w:t>4</w:t>
      </w:r>
      <w:r w:rsidR="00D90681">
        <w:rPr>
          <w:rFonts w:ascii="Times" w:eastAsia="Times" w:hAnsi="Times" w:cs="Times"/>
        </w:rPr>
        <w:t>-15</w:t>
      </w:r>
    </w:p>
    <w:p w14:paraId="349644CC" w14:textId="640D3D3D" w:rsidR="00B94E13" w:rsidRPr="00BA69AD" w:rsidRDefault="00B94E13">
      <w:pPr>
        <w:pStyle w:val="ListParagraph"/>
        <w:widowControl w:val="0"/>
        <w:numPr>
          <w:ilvl w:val="0"/>
          <w:numId w:val="108"/>
        </w:numPr>
        <w:rPr>
          <w:rFonts w:ascii="Times" w:eastAsia="Times" w:hAnsi="Times" w:cs="Times"/>
        </w:rPr>
      </w:pPr>
      <w:r w:rsidRPr="6B3D3CDC">
        <w:rPr>
          <w:rFonts w:ascii="Times" w:eastAsia="Times" w:hAnsi="Times" w:cs="Times"/>
        </w:rPr>
        <w:t xml:space="preserve">CHECK IN/CHECK OUT </w:t>
      </w:r>
      <w:r w:rsidR="003429B9" w:rsidRPr="6B3D3CDC">
        <w:rPr>
          <w:rFonts w:ascii="Times" w:eastAsia="Times" w:hAnsi="Times" w:cs="Times"/>
        </w:rPr>
        <w:t>p. 1</w:t>
      </w:r>
      <w:r w:rsidR="0022756E">
        <w:rPr>
          <w:rFonts w:ascii="Times" w:eastAsia="Times" w:hAnsi="Times" w:cs="Times"/>
        </w:rPr>
        <w:t>5</w:t>
      </w:r>
    </w:p>
    <w:p w14:paraId="17C21AAA" w14:textId="1C9E9B37" w:rsidR="00F2619A" w:rsidRPr="00504BDC" w:rsidRDefault="00B94E13">
      <w:pPr>
        <w:pStyle w:val="ListParagraph"/>
        <w:widowControl w:val="0"/>
        <w:numPr>
          <w:ilvl w:val="0"/>
          <w:numId w:val="108"/>
        </w:numPr>
        <w:rPr>
          <w:rFonts w:ascii="Times" w:eastAsia="Times" w:hAnsi="Times" w:cs="Times"/>
        </w:rPr>
      </w:pPr>
      <w:r w:rsidRPr="6B3D3CDC">
        <w:rPr>
          <w:rFonts w:ascii="Times" w:eastAsia="Times" w:hAnsi="Times" w:cs="Times"/>
        </w:rPr>
        <w:t>LATE PICKUP</w:t>
      </w:r>
      <w:r w:rsidR="003429B9" w:rsidRPr="6B3D3CDC">
        <w:rPr>
          <w:rFonts w:ascii="Times" w:eastAsia="Times" w:hAnsi="Times" w:cs="Times"/>
        </w:rPr>
        <w:t xml:space="preserve"> p. 1</w:t>
      </w:r>
      <w:r w:rsidR="005719B9">
        <w:rPr>
          <w:rFonts w:ascii="Times" w:eastAsia="Times" w:hAnsi="Times" w:cs="Times"/>
        </w:rPr>
        <w:t>5</w:t>
      </w:r>
    </w:p>
    <w:p w14:paraId="2FE63E82" w14:textId="6787813C" w:rsidR="00F2619A" w:rsidRPr="002A4E04" w:rsidRDefault="00F2619A" w:rsidP="6B3D3CDC">
      <w:pPr>
        <w:widowControl w:val="0"/>
        <w:ind w:hanging="2"/>
        <w:rPr>
          <w:rFonts w:ascii="Times" w:eastAsia="Times" w:hAnsi="Times" w:cs="Times"/>
          <w:b/>
          <w:bCs/>
          <w:sz w:val="26"/>
          <w:szCs w:val="26"/>
        </w:rPr>
      </w:pPr>
      <w:r w:rsidRPr="002A4E04">
        <w:rPr>
          <w:rFonts w:ascii="Times" w:eastAsia="Times" w:hAnsi="Times" w:cs="Times"/>
          <w:b/>
          <w:bCs/>
          <w:sz w:val="26"/>
          <w:szCs w:val="26"/>
        </w:rPr>
        <w:lastRenderedPageBreak/>
        <w:t>SPIRITUAL PROGRAM</w:t>
      </w:r>
      <w:r w:rsidR="00AF7E65" w:rsidRPr="002A4E04">
        <w:rPr>
          <w:rFonts w:ascii="Times" w:eastAsia="Times" w:hAnsi="Times" w:cs="Times"/>
          <w:b/>
          <w:bCs/>
          <w:sz w:val="26"/>
          <w:szCs w:val="26"/>
        </w:rPr>
        <w:t xml:space="preserve"> p. 1</w:t>
      </w:r>
      <w:r w:rsidR="00614993" w:rsidRPr="002A4E04">
        <w:rPr>
          <w:rFonts w:ascii="Times" w:eastAsia="Times" w:hAnsi="Times" w:cs="Times"/>
          <w:b/>
          <w:bCs/>
          <w:sz w:val="26"/>
          <w:szCs w:val="26"/>
        </w:rPr>
        <w:t>6</w:t>
      </w:r>
    </w:p>
    <w:p w14:paraId="4BAF6A87" w14:textId="61A0A3B6" w:rsidR="00F2619A" w:rsidRDefault="00F2619A">
      <w:pPr>
        <w:pStyle w:val="ListParagraph"/>
        <w:widowControl w:val="0"/>
        <w:numPr>
          <w:ilvl w:val="0"/>
          <w:numId w:val="28"/>
        </w:numPr>
      </w:pPr>
      <w:r w:rsidRPr="000C6011">
        <w:rPr>
          <w:rFonts w:ascii="Times" w:eastAsia="Times" w:hAnsi="Times" w:cs="Times"/>
        </w:rPr>
        <w:t xml:space="preserve">INTEGRATED APPROACH </w:t>
      </w:r>
    </w:p>
    <w:p w14:paraId="23968C65" w14:textId="4019F9DF" w:rsidR="00F2619A" w:rsidRDefault="00F2619A">
      <w:pPr>
        <w:pStyle w:val="ListParagraph"/>
        <w:widowControl w:val="0"/>
        <w:numPr>
          <w:ilvl w:val="0"/>
          <w:numId w:val="28"/>
        </w:numPr>
      </w:pPr>
      <w:r w:rsidRPr="000C6011">
        <w:rPr>
          <w:rFonts w:ascii="Times" w:eastAsia="Times" w:hAnsi="Times" w:cs="Times"/>
        </w:rPr>
        <w:t xml:space="preserve">BIBLE CLASSES </w:t>
      </w:r>
    </w:p>
    <w:p w14:paraId="01B9E25F" w14:textId="698315AA" w:rsidR="00F2619A" w:rsidRPr="00BA5C0E" w:rsidRDefault="00F2619A">
      <w:pPr>
        <w:pStyle w:val="ListParagraph"/>
        <w:widowControl w:val="0"/>
        <w:numPr>
          <w:ilvl w:val="0"/>
          <w:numId w:val="28"/>
        </w:numPr>
        <w:rPr>
          <w:rFonts w:ascii="Times" w:eastAsia="Times" w:hAnsi="Times" w:cs="Times"/>
        </w:rPr>
      </w:pPr>
      <w:r w:rsidRPr="000C6011">
        <w:rPr>
          <w:rFonts w:ascii="Times" w:eastAsia="Times" w:hAnsi="Times" w:cs="Times"/>
        </w:rPr>
        <w:t xml:space="preserve">CHAPEL SERVICES </w:t>
      </w:r>
    </w:p>
    <w:p w14:paraId="37C59C25" w14:textId="77777777" w:rsidR="00C50618" w:rsidRDefault="00C50618">
      <w:pPr>
        <w:widowControl w:val="0"/>
        <w:ind w:hanging="2"/>
        <w:rPr>
          <w:rFonts w:ascii="Times" w:eastAsia="Times" w:hAnsi="Times" w:cs="Times"/>
          <w:b/>
          <w:sz w:val="28"/>
          <w:szCs w:val="28"/>
        </w:rPr>
      </w:pPr>
    </w:p>
    <w:p w14:paraId="5BE4535F" w14:textId="19D73B4E" w:rsidR="00336D64" w:rsidRPr="002A4E04" w:rsidRDefault="00A165F2" w:rsidP="6B3D3CDC">
      <w:pPr>
        <w:widowControl w:val="0"/>
        <w:ind w:hanging="2"/>
        <w:rPr>
          <w:rFonts w:ascii="Times" w:eastAsia="Times" w:hAnsi="Times" w:cs="Times"/>
          <w:b/>
          <w:bCs/>
          <w:sz w:val="26"/>
          <w:szCs w:val="26"/>
        </w:rPr>
      </w:pPr>
      <w:r w:rsidRPr="002A4E04">
        <w:rPr>
          <w:rFonts w:ascii="Times" w:eastAsia="Times" w:hAnsi="Times" w:cs="Times"/>
          <w:b/>
          <w:bCs/>
          <w:sz w:val="26"/>
          <w:szCs w:val="26"/>
        </w:rPr>
        <w:t>EDUCATIONAL</w:t>
      </w:r>
      <w:r w:rsidR="00BF2914" w:rsidRPr="002A4E04">
        <w:rPr>
          <w:rFonts w:ascii="Times" w:eastAsia="Times" w:hAnsi="Times" w:cs="Times"/>
          <w:b/>
          <w:bCs/>
          <w:sz w:val="26"/>
          <w:szCs w:val="26"/>
        </w:rPr>
        <w:t xml:space="preserve"> PROGRAM</w:t>
      </w:r>
      <w:r w:rsidR="008C626E" w:rsidRPr="002A4E04">
        <w:rPr>
          <w:rFonts w:ascii="Times" w:eastAsia="Times" w:hAnsi="Times" w:cs="Times"/>
          <w:b/>
          <w:bCs/>
          <w:sz w:val="26"/>
          <w:szCs w:val="26"/>
        </w:rPr>
        <w:t xml:space="preserve"> p.</w:t>
      </w:r>
      <w:r w:rsidR="005719B9" w:rsidRPr="002A4E04">
        <w:rPr>
          <w:rFonts w:ascii="Times" w:eastAsia="Times" w:hAnsi="Times" w:cs="Times"/>
          <w:b/>
          <w:bCs/>
          <w:sz w:val="26"/>
          <w:szCs w:val="26"/>
        </w:rPr>
        <w:t xml:space="preserve"> 1</w:t>
      </w:r>
      <w:r w:rsidR="00614993" w:rsidRPr="002A4E04">
        <w:rPr>
          <w:rFonts w:ascii="Times" w:eastAsia="Times" w:hAnsi="Times" w:cs="Times"/>
          <w:b/>
          <w:bCs/>
          <w:sz w:val="26"/>
          <w:szCs w:val="26"/>
        </w:rPr>
        <w:t>7</w:t>
      </w:r>
      <w:r w:rsidR="005719B9" w:rsidRPr="002A4E04">
        <w:rPr>
          <w:rFonts w:ascii="Times" w:eastAsia="Times" w:hAnsi="Times" w:cs="Times"/>
          <w:b/>
          <w:bCs/>
          <w:sz w:val="26"/>
          <w:szCs w:val="26"/>
        </w:rPr>
        <w:t>-2</w:t>
      </w:r>
      <w:r w:rsidR="00614993" w:rsidRPr="002A4E04">
        <w:rPr>
          <w:rFonts w:ascii="Times" w:eastAsia="Times" w:hAnsi="Times" w:cs="Times"/>
          <w:b/>
          <w:bCs/>
          <w:sz w:val="26"/>
          <w:szCs w:val="26"/>
        </w:rPr>
        <w:t>3</w:t>
      </w:r>
    </w:p>
    <w:p w14:paraId="615F54F4" w14:textId="72DC41D8" w:rsidR="00336D64" w:rsidRDefault="00BF2914">
      <w:pPr>
        <w:pStyle w:val="ListParagraph"/>
        <w:widowControl w:val="0"/>
        <w:numPr>
          <w:ilvl w:val="0"/>
          <w:numId w:val="29"/>
        </w:numPr>
        <w:rPr>
          <w:rFonts w:ascii="Times" w:eastAsia="Times" w:hAnsi="Times" w:cs="Times"/>
        </w:rPr>
      </w:pPr>
      <w:r w:rsidRPr="6B3D3CDC">
        <w:rPr>
          <w:rFonts w:ascii="Times" w:eastAsia="Times" w:hAnsi="Times" w:cs="Times"/>
        </w:rPr>
        <w:t>RESTORING AMERICA’S HERITAGE p.</w:t>
      </w:r>
      <w:r w:rsidR="0040365F" w:rsidRPr="6B3D3CDC">
        <w:rPr>
          <w:rFonts w:ascii="Times" w:eastAsia="Times" w:hAnsi="Times" w:cs="Times"/>
        </w:rPr>
        <w:t>1</w:t>
      </w:r>
      <w:r w:rsidR="00B94299">
        <w:rPr>
          <w:rFonts w:ascii="Times" w:eastAsia="Times" w:hAnsi="Times" w:cs="Times"/>
        </w:rPr>
        <w:t>7</w:t>
      </w:r>
    </w:p>
    <w:p w14:paraId="7D1DAE49" w14:textId="5BA706A8" w:rsidR="00B94299" w:rsidRDefault="00B94299">
      <w:pPr>
        <w:pStyle w:val="ListParagraph"/>
        <w:widowControl w:val="0"/>
        <w:numPr>
          <w:ilvl w:val="0"/>
          <w:numId w:val="29"/>
        </w:numPr>
        <w:rPr>
          <w:rFonts w:ascii="Times" w:eastAsia="Times" w:hAnsi="Times" w:cs="Times"/>
        </w:rPr>
      </w:pPr>
      <w:r>
        <w:rPr>
          <w:rFonts w:ascii="Times" w:eastAsia="Times" w:hAnsi="Times" w:cs="Times"/>
        </w:rPr>
        <w:t>SUMMER LEARNING p. 18</w:t>
      </w:r>
    </w:p>
    <w:p w14:paraId="214AEEA2" w14:textId="5F9EBC36" w:rsidR="00336D64" w:rsidRDefault="00BF2914">
      <w:pPr>
        <w:pStyle w:val="ListParagraph"/>
        <w:widowControl w:val="0"/>
        <w:numPr>
          <w:ilvl w:val="0"/>
          <w:numId w:val="29"/>
        </w:numPr>
        <w:rPr>
          <w:rFonts w:ascii="Times" w:eastAsia="Times" w:hAnsi="Times" w:cs="Times"/>
        </w:rPr>
      </w:pPr>
      <w:r w:rsidRPr="6B3D3CDC">
        <w:rPr>
          <w:rFonts w:ascii="Times" w:eastAsia="Times" w:hAnsi="Times" w:cs="Times"/>
        </w:rPr>
        <w:t>ACHIEVEMENT p. 1</w:t>
      </w:r>
      <w:r w:rsidR="00B94299">
        <w:rPr>
          <w:rFonts w:ascii="Times" w:eastAsia="Times" w:hAnsi="Times" w:cs="Times"/>
        </w:rPr>
        <w:t>8</w:t>
      </w:r>
    </w:p>
    <w:p w14:paraId="1A4396B1" w14:textId="276F0C5D" w:rsidR="00336D64" w:rsidRDefault="00CE468A">
      <w:pPr>
        <w:pStyle w:val="ListParagraph"/>
        <w:widowControl w:val="0"/>
        <w:numPr>
          <w:ilvl w:val="0"/>
          <w:numId w:val="29"/>
        </w:numPr>
        <w:rPr>
          <w:rFonts w:ascii="Times" w:eastAsia="Times" w:hAnsi="Times" w:cs="Times"/>
        </w:rPr>
      </w:pPr>
      <w:r w:rsidRPr="6B3D3CDC">
        <w:rPr>
          <w:rFonts w:ascii="Times" w:eastAsia="Times" w:hAnsi="Times" w:cs="Times"/>
        </w:rPr>
        <w:t>ASSIGNMENTS</w:t>
      </w:r>
      <w:r w:rsidR="00BF2914" w:rsidRPr="6B3D3CDC">
        <w:rPr>
          <w:rFonts w:ascii="Times" w:eastAsia="Times" w:hAnsi="Times" w:cs="Times"/>
        </w:rPr>
        <w:t xml:space="preserve"> p. 1</w:t>
      </w:r>
      <w:r w:rsidR="00945EB4">
        <w:rPr>
          <w:rFonts w:ascii="Times" w:eastAsia="Times" w:hAnsi="Times" w:cs="Times"/>
        </w:rPr>
        <w:t>8-19</w:t>
      </w:r>
    </w:p>
    <w:p w14:paraId="3B4D0C58" w14:textId="5007E7BB" w:rsidR="00336D64" w:rsidRPr="008256D5" w:rsidRDefault="00BF2914">
      <w:pPr>
        <w:pStyle w:val="ListParagraph"/>
        <w:widowControl w:val="0"/>
        <w:numPr>
          <w:ilvl w:val="0"/>
          <w:numId w:val="29"/>
        </w:numPr>
        <w:rPr>
          <w:rFonts w:ascii="Times" w:eastAsia="Times" w:hAnsi="Times" w:cs="Times"/>
        </w:rPr>
      </w:pPr>
      <w:r w:rsidRPr="6B3D3CDC">
        <w:rPr>
          <w:rFonts w:ascii="Times" w:eastAsia="Times" w:hAnsi="Times" w:cs="Times"/>
        </w:rPr>
        <w:t>CHRISTIAN CHARACTER ASSESSMENT p. 1</w:t>
      </w:r>
      <w:r w:rsidR="00945EB4">
        <w:rPr>
          <w:rFonts w:ascii="Times" w:eastAsia="Times" w:hAnsi="Times" w:cs="Times"/>
        </w:rPr>
        <w:t>9</w:t>
      </w:r>
    </w:p>
    <w:p w14:paraId="3BBA8FB7" w14:textId="129CF469" w:rsidR="008256D5" w:rsidRPr="00EA0B6B" w:rsidRDefault="001D61E7">
      <w:pPr>
        <w:pStyle w:val="ListParagraph"/>
        <w:widowControl w:val="0"/>
        <w:numPr>
          <w:ilvl w:val="0"/>
          <w:numId w:val="29"/>
        </w:numPr>
        <w:rPr>
          <w:rFonts w:ascii="Times New Roman" w:hAnsi="Times New Roman" w:cs="Times New Roman"/>
        </w:rPr>
      </w:pPr>
      <w:r w:rsidRPr="6B3D3CDC">
        <w:rPr>
          <w:rFonts w:ascii="Times New Roman" w:hAnsi="Times New Roman" w:cs="Times New Roman"/>
        </w:rPr>
        <w:t>REPORTING PROGRESS</w:t>
      </w:r>
      <w:r w:rsidR="00D26CA4" w:rsidRPr="6B3D3CDC">
        <w:rPr>
          <w:rFonts w:ascii="Times New Roman" w:hAnsi="Times New Roman" w:cs="Times New Roman"/>
        </w:rPr>
        <w:t xml:space="preserve"> p. </w:t>
      </w:r>
      <w:r w:rsidR="005719B9">
        <w:rPr>
          <w:rFonts w:ascii="Times New Roman" w:hAnsi="Times New Roman" w:cs="Times New Roman"/>
        </w:rPr>
        <w:t>1</w:t>
      </w:r>
      <w:r w:rsidR="00945EB4">
        <w:rPr>
          <w:rFonts w:ascii="Times New Roman" w:hAnsi="Times New Roman" w:cs="Times New Roman"/>
        </w:rPr>
        <w:t>9</w:t>
      </w:r>
    </w:p>
    <w:p w14:paraId="0711E5BB" w14:textId="2881692C" w:rsidR="00EA0B6B" w:rsidRDefault="00EA0B6B">
      <w:pPr>
        <w:pStyle w:val="ListParagraph"/>
        <w:widowControl w:val="0"/>
        <w:numPr>
          <w:ilvl w:val="0"/>
          <w:numId w:val="29"/>
        </w:numPr>
        <w:rPr>
          <w:rFonts w:ascii="Times New Roman" w:hAnsi="Times New Roman" w:cs="Times New Roman"/>
        </w:rPr>
      </w:pPr>
      <w:r w:rsidRPr="6B3D3CDC">
        <w:rPr>
          <w:rFonts w:ascii="Times New Roman" w:hAnsi="Times New Roman" w:cs="Times New Roman"/>
        </w:rPr>
        <w:t>PROMOTION</w:t>
      </w:r>
      <w:r w:rsidR="0008361F" w:rsidRPr="6B3D3CDC">
        <w:rPr>
          <w:rFonts w:ascii="Times New Roman" w:hAnsi="Times New Roman" w:cs="Times New Roman"/>
        </w:rPr>
        <w:t xml:space="preserve"> p. </w:t>
      </w:r>
      <w:r w:rsidR="005719B9">
        <w:rPr>
          <w:rFonts w:ascii="Times New Roman" w:hAnsi="Times New Roman" w:cs="Times New Roman"/>
        </w:rPr>
        <w:t>1</w:t>
      </w:r>
      <w:r w:rsidR="00945EB4">
        <w:rPr>
          <w:rFonts w:ascii="Times New Roman" w:hAnsi="Times New Roman" w:cs="Times New Roman"/>
        </w:rPr>
        <w:t>9-20</w:t>
      </w:r>
    </w:p>
    <w:p w14:paraId="5D9475CD" w14:textId="2D28E18B" w:rsidR="00336D64" w:rsidRPr="00EA0B6B" w:rsidRDefault="00EA0B6B">
      <w:pPr>
        <w:pStyle w:val="ListParagraph"/>
        <w:numPr>
          <w:ilvl w:val="0"/>
          <w:numId w:val="29"/>
        </w:numPr>
        <w:rPr>
          <w:rFonts w:ascii="Times New Roman" w:hAnsi="Times New Roman" w:cs="Times New Roman"/>
        </w:rPr>
      </w:pPr>
      <w:r w:rsidRPr="6B3D3CDC">
        <w:rPr>
          <w:rFonts w:ascii="Times New Roman" w:hAnsi="Times New Roman" w:cs="Times New Roman"/>
        </w:rPr>
        <w:t>CURRICULUM p.</w:t>
      </w:r>
      <w:r w:rsidR="00D27B46">
        <w:rPr>
          <w:rFonts w:ascii="Times New Roman" w:hAnsi="Times New Roman" w:cs="Times New Roman"/>
        </w:rPr>
        <w:t xml:space="preserve"> </w:t>
      </w:r>
      <w:r w:rsidR="00945EB4">
        <w:rPr>
          <w:rFonts w:ascii="Times New Roman" w:hAnsi="Times New Roman" w:cs="Times New Roman"/>
        </w:rPr>
        <w:t>20</w:t>
      </w:r>
      <w:r w:rsidR="00FA6E55">
        <w:rPr>
          <w:rFonts w:ascii="Times New Roman" w:hAnsi="Times New Roman" w:cs="Times New Roman"/>
        </w:rPr>
        <w:t>-2</w:t>
      </w:r>
      <w:r w:rsidR="00945EB4">
        <w:rPr>
          <w:rFonts w:ascii="Times New Roman" w:hAnsi="Times New Roman" w:cs="Times New Roman"/>
        </w:rPr>
        <w:t>2</w:t>
      </w:r>
    </w:p>
    <w:p w14:paraId="3FD237AB" w14:textId="513244FB" w:rsidR="00EA0B6B" w:rsidRPr="00912976" w:rsidRDefault="00B0624F">
      <w:pPr>
        <w:pStyle w:val="ListParagraph"/>
        <w:numPr>
          <w:ilvl w:val="1"/>
          <w:numId w:val="29"/>
        </w:numPr>
        <w:rPr>
          <w:b w:val="0"/>
          <w:bCs w:val="0"/>
        </w:rPr>
      </w:pPr>
      <w:r w:rsidRPr="00912976">
        <w:rPr>
          <w:rFonts w:ascii="Times New Roman" w:hAnsi="Times New Roman" w:cs="Times New Roman"/>
          <w:b w:val="0"/>
          <w:bCs w:val="0"/>
        </w:rPr>
        <w:t>Early Childhood</w:t>
      </w:r>
    </w:p>
    <w:p w14:paraId="163EEE3F" w14:textId="7851B522" w:rsidR="00B0624F" w:rsidRPr="00912976" w:rsidRDefault="00B0624F">
      <w:pPr>
        <w:pStyle w:val="ListParagraph"/>
        <w:numPr>
          <w:ilvl w:val="1"/>
          <w:numId w:val="29"/>
        </w:numPr>
        <w:rPr>
          <w:b w:val="0"/>
          <w:bCs w:val="0"/>
        </w:rPr>
      </w:pPr>
      <w:r w:rsidRPr="00912976">
        <w:rPr>
          <w:rFonts w:ascii="Times New Roman" w:hAnsi="Times New Roman" w:cs="Times New Roman"/>
          <w:b w:val="0"/>
          <w:bCs w:val="0"/>
        </w:rPr>
        <w:t>Lower Elementary</w:t>
      </w:r>
    </w:p>
    <w:p w14:paraId="72AE9521" w14:textId="26712858" w:rsidR="00B0624F" w:rsidRPr="00912976" w:rsidRDefault="00B0624F">
      <w:pPr>
        <w:pStyle w:val="ListParagraph"/>
        <w:numPr>
          <w:ilvl w:val="1"/>
          <w:numId w:val="29"/>
        </w:numPr>
        <w:rPr>
          <w:b w:val="0"/>
          <w:bCs w:val="0"/>
        </w:rPr>
      </w:pPr>
      <w:r w:rsidRPr="00912976">
        <w:rPr>
          <w:rFonts w:ascii="Times New Roman" w:hAnsi="Times New Roman" w:cs="Times New Roman"/>
          <w:b w:val="0"/>
          <w:bCs w:val="0"/>
        </w:rPr>
        <w:t>Upper Elementary</w:t>
      </w:r>
    </w:p>
    <w:p w14:paraId="5E389355" w14:textId="0893045B" w:rsidR="00B0624F" w:rsidRPr="00912976" w:rsidRDefault="00B0624F">
      <w:pPr>
        <w:pStyle w:val="ListParagraph"/>
        <w:numPr>
          <w:ilvl w:val="1"/>
          <w:numId w:val="29"/>
        </w:numPr>
        <w:rPr>
          <w:b w:val="0"/>
          <w:bCs w:val="0"/>
        </w:rPr>
      </w:pPr>
      <w:r w:rsidRPr="00912976">
        <w:rPr>
          <w:rFonts w:ascii="Times New Roman" w:hAnsi="Times New Roman" w:cs="Times New Roman"/>
          <w:b w:val="0"/>
          <w:bCs w:val="0"/>
        </w:rPr>
        <w:t>High School</w:t>
      </w:r>
    </w:p>
    <w:p w14:paraId="2378193C" w14:textId="26F8365C" w:rsidR="00336D64" w:rsidRPr="001A2940" w:rsidRDefault="00BF2914">
      <w:pPr>
        <w:pStyle w:val="ListParagraph"/>
        <w:numPr>
          <w:ilvl w:val="0"/>
          <w:numId w:val="29"/>
        </w:numPr>
        <w:rPr>
          <w:rFonts w:ascii="Times" w:eastAsia="Times" w:hAnsi="Times" w:cs="Times"/>
        </w:rPr>
      </w:pPr>
      <w:r w:rsidRPr="001A2940">
        <w:rPr>
          <w:rFonts w:ascii="Times" w:eastAsia="Times" w:hAnsi="Times" w:cs="Times"/>
        </w:rPr>
        <w:t xml:space="preserve">RESOURCE ROOM p. </w:t>
      </w:r>
      <w:r w:rsidR="006543AE" w:rsidRPr="001A2940">
        <w:rPr>
          <w:rFonts w:ascii="Times" w:eastAsia="Times" w:hAnsi="Times" w:cs="Times"/>
        </w:rPr>
        <w:t>2</w:t>
      </w:r>
      <w:r w:rsidR="006B6001">
        <w:rPr>
          <w:rFonts w:ascii="Times" w:eastAsia="Times" w:hAnsi="Times" w:cs="Times"/>
        </w:rPr>
        <w:t>2-23</w:t>
      </w:r>
    </w:p>
    <w:p w14:paraId="44937751" w14:textId="071BC287" w:rsidR="008256D5" w:rsidRDefault="008256D5">
      <w:pPr>
        <w:pStyle w:val="ListParagraph"/>
        <w:numPr>
          <w:ilvl w:val="0"/>
          <w:numId w:val="29"/>
        </w:numPr>
        <w:rPr>
          <w:rFonts w:ascii="Times" w:eastAsia="Times" w:hAnsi="Times" w:cs="Times"/>
        </w:rPr>
      </w:pPr>
      <w:r w:rsidRPr="6B3D3CDC">
        <w:rPr>
          <w:rFonts w:ascii="Times" w:eastAsia="Times" w:hAnsi="Times" w:cs="Times"/>
        </w:rPr>
        <w:t>CRITICAL RACE THEORY p. 2</w:t>
      </w:r>
      <w:r w:rsidR="006B6001">
        <w:rPr>
          <w:rFonts w:ascii="Times" w:eastAsia="Times" w:hAnsi="Times" w:cs="Times"/>
        </w:rPr>
        <w:t>3</w:t>
      </w:r>
    </w:p>
    <w:p w14:paraId="516CCB84" w14:textId="77777777" w:rsidR="00336D64" w:rsidRPr="000453D6" w:rsidRDefault="00336D64">
      <w:pPr>
        <w:rPr>
          <w:rFonts w:ascii="Times" w:eastAsia="Times" w:hAnsi="Times" w:cs="Times"/>
          <w:sz w:val="28"/>
          <w:szCs w:val="28"/>
        </w:rPr>
      </w:pPr>
    </w:p>
    <w:p w14:paraId="054748FC" w14:textId="3F57AF11" w:rsidR="00D6564A" w:rsidRPr="002A4E04" w:rsidRDefault="007D55CE">
      <w:pPr>
        <w:ind w:hanging="2"/>
        <w:rPr>
          <w:rFonts w:ascii="Times" w:eastAsia="Times" w:hAnsi="Times" w:cs="Times"/>
          <w:b/>
          <w:bCs/>
          <w:sz w:val="26"/>
          <w:szCs w:val="26"/>
        </w:rPr>
      </w:pPr>
      <w:r w:rsidRPr="002A4E04">
        <w:rPr>
          <w:rFonts w:ascii="Times" w:eastAsia="Times" w:hAnsi="Times" w:cs="Times"/>
          <w:b/>
          <w:bCs/>
          <w:sz w:val="26"/>
          <w:szCs w:val="26"/>
        </w:rPr>
        <w:t>STUDENT POLICIES p.</w:t>
      </w:r>
      <w:r w:rsidR="0049146A" w:rsidRPr="002A4E04">
        <w:rPr>
          <w:rFonts w:ascii="Times" w:eastAsia="Times" w:hAnsi="Times" w:cs="Times"/>
          <w:b/>
          <w:bCs/>
          <w:sz w:val="26"/>
          <w:szCs w:val="26"/>
        </w:rPr>
        <w:t xml:space="preserve"> </w:t>
      </w:r>
      <w:r w:rsidR="00D27B46" w:rsidRPr="002A4E04">
        <w:rPr>
          <w:rFonts w:ascii="Times" w:eastAsia="Times" w:hAnsi="Times" w:cs="Times"/>
          <w:b/>
          <w:bCs/>
          <w:sz w:val="26"/>
          <w:szCs w:val="26"/>
        </w:rPr>
        <w:t>2</w:t>
      </w:r>
      <w:r w:rsidR="006B6001" w:rsidRPr="002A4E04">
        <w:rPr>
          <w:rFonts w:ascii="Times" w:eastAsia="Times" w:hAnsi="Times" w:cs="Times"/>
          <w:b/>
          <w:bCs/>
          <w:sz w:val="26"/>
          <w:szCs w:val="26"/>
        </w:rPr>
        <w:t>3</w:t>
      </w:r>
      <w:r w:rsidR="005852ED" w:rsidRPr="002A4E04">
        <w:rPr>
          <w:rFonts w:ascii="Times" w:eastAsia="Times" w:hAnsi="Times" w:cs="Times"/>
          <w:b/>
          <w:bCs/>
          <w:sz w:val="26"/>
          <w:szCs w:val="26"/>
        </w:rPr>
        <w:t>-4</w:t>
      </w:r>
      <w:r w:rsidR="006B6001" w:rsidRPr="002A4E04">
        <w:rPr>
          <w:rFonts w:ascii="Times" w:eastAsia="Times" w:hAnsi="Times" w:cs="Times"/>
          <w:b/>
          <w:bCs/>
          <w:sz w:val="26"/>
          <w:szCs w:val="26"/>
        </w:rPr>
        <w:t>4</w:t>
      </w:r>
    </w:p>
    <w:p w14:paraId="42FBD719" w14:textId="35045565" w:rsidR="000453D6" w:rsidRDefault="000453D6">
      <w:pPr>
        <w:pStyle w:val="ListParagraph"/>
        <w:numPr>
          <w:ilvl w:val="0"/>
          <w:numId w:val="109"/>
        </w:numPr>
        <w:rPr>
          <w:rFonts w:ascii="Times" w:eastAsia="Times" w:hAnsi="Times" w:cs="Times"/>
        </w:rPr>
      </w:pPr>
      <w:r w:rsidRPr="6B3D3CDC">
        <w:rPr>
          <w:rFonts w:ascii="Times" w:eastAsia="Times" w:hAnsi="Times" w:cs="Times"/>
        </w:rPr>
        <w:t>ATTENDANCE</w:t>
      </w:r>
      <w:r w:rsidR="00F5501E" w:rsidRPr="6B3D3CDC">
        <w:rPr>
          <w:rFonts w:ascii="Times" w:eastAsia="Times" w:hAnsi="Times" w:cs="Times"/>
        </w:rPr>
        <w:t xml:space="preserve"> p.</w:t>
      </w:r>
      <w:r w:rsidR="00D27B46">
        <w:rPr>
          <w:rFonts w:ascii="Times" w:eastAsia="Times" w:hAnsi="Times" w:cs="Times"/>
        </w:rPr>
        <w:t xml:space="preserve"> 2</w:t>
      </w:r>
      <w:r w:rsidR="00034A88">
        <w:rPr>
          <w:rFonts w:ascii="Times" w:eastAsia="Times" w:hAnsi="Times" w:cs="Times"/>
        </w:rPr>
        <w:t>3</w:t>
      </w:r>
      <w:r w:rsidR="00D85CC6">
        <w:rPr>
          <w:rFonts w:ascii="Times" w:eastAsia="Times" w:hAnsi="Times" w:cs="Times"/>
        </w:rPr>
        <w:t>-2</w:t>
      </w:r>
      <w:r w:rsidR="00034A88">
        <w:rPr>
          <w:rFonts w:ascii="Times" w:eastAsia="Times" w:hAnsi="Times" w:cs="Times"/>
        </w:rPr>
        <w:t>7</w:t>
      </w:r>
    </w:p>
    <w:p w14:paraId="0AB058A1" w14:textId="654BE222" w:rsidR="000453D6" w:rsidRPr="00912976" w:rsidRDefault="00A108FD">
      <w:pPr>
        <w:pStyle w:val="ListParagraph"/>
        <w:numPr>
          <w:ilvl w:val="1"/>
          <w:numId w:val="109"/>
        </w:numPr>
        <w:rPr>
          <w:rFonts w:ascii="Times" w:eastAsia="Times" w:hAnsi="Times" w:cs="Times"/>
          <w:b w:val="0"/>
          <w:bCs w:val="0"/>
        </w:rPr>
      </w:pPr>
      <w:r w:rsidRPr="00912976">
        <w:rPr>
          <w:rFonts w:ascii="Times" w:eastAsia="Times" w:hAnsi="Times" w:cs="Times"/>
          <w:b w:val="0"/>
          <w:bCs w:val="0"/>
        </w:rPr>
        <w:t>Morning Arrival</w:t>
      </w:r>
    </w:p>
    <w:p w14:paraId="4C06CB04" w14:textId="37AFF8C2" w:rsidR="00A108FD" w:rsidRPr="00912976" w:rsidRDefault="00A108FD">
      <w:pPr>
        <w:pStyle w:val="ListParagraph"/>
        <w:numPr>
          <w:ilvl w:val="1"/>
          <w:numId w:val="109"/>
        </w:numPr>
        <w:rPr>
          <w:rFonts w:ascii="Times" w:eastAsia="Times" w:hAnsi="Times" w:cs="Times"/>
          <w:b w:val="0"/>
          <w:bCs w:val="0"/>
        </w:rPr>
      </w:pPr>
      <w:r w:rsidRPr="00912976">
        <w:rPr>
          <w:rFonts w:ascii="Times" w:eastAsia="Times" w:hAnsi="Times" w:cs="Times"/>
          <w:b w:val="0"/>
          <w:bCs w:val="0"/>
        </w:rPr>
        <w:t>Dismissal</w:t>
      </w:r>
    </w:p>
    <w:p w14:paraId="5F10386A" w14:textId="68D49298" w:rsidR="00A108FD" w:rsidRPr="00912976" w:rsidRDefault="00A108FD">
      <w:pPr>
        <w:pStyle w:val="ListParagraph"/>
        <w:numPr>
          <w:ilvl w:val="1"/>
          <w:numId w:val="109"/>
        </w:numPr>
        <w:rPr>
          <w:rFonts w:ascii="Times" w:eastAsia="Times" w:hAnsi="Times" w:cs="Times"/>
          <w:b w:val="0"/>
          <w:bCs w:val="0"/>
        </w:rPr>
      </w:pPr>
      <w:r w:rsidRPr="00912976">
        <w:rPr>
          <w:rFonts w:ascii="Times" w:eastAsia="Times" w:hAnsi="Times" w:cs="Times"/>
          <w:b w:val="0"/>
          <w:bCs w:val="0"/>
        </w:rPr>
        <w:t>Tardiness</w:t>
      </w:r>
    </w:p>
    <w:p w14:paraId="6F437CD9" w14:textId="55BC8B8A" w:rsidR="00A108FD" w:rsidRPr="00912976" w:rsidRDefault="00A108FD">
      <w:pPr>
        <w:pStyle w:val="ListParagraph"/>
        <w:numPr>
          <w:ilvl w:val="1"/>
          <w:numId w:val="109"/>
        </w:numPr>
        <w:rPr>
          <w:rFonts w:ascii="Times" w:eastAsia="Times" w:hAnsi="Times" w:cs="Times"/>
          <w:b w:val="0"/>
          <w:bCs w:val="0"/>
        </w:rPr>
      </w:pPr>
      <w:r w:rsidRPr="00912976">
        <w:rPr>
          <w:rFonts w:ascii="Times" w:eastAsia="Times" w:hAnsi="Times" w:cs="Times"/>
          <w:b w:val="0"/>
          <w:bCs w:val="0"/>
        </w:rPr>
        <w:t xml:space="preserve">Tardies / Check </w:t>
      </w:r>
      <w:proofErr w:type="gramStart"/>
      <w:r w:rsidRPr="00912976">
        <w:rPr>
          <w:rFonts w:ascii="Times" w:eastAsia="Times" w:hAnsi="Times" w:cs="Times"/>
          <w:b w:val="0"/>
          <w:bCs w:val="0"/>
        </w:rPr>
        <w:t>In</w:t>
      </w:r>
      <w:proofErr w:type="gramEnd"/>
      <w:r w:rsidR="00FC584A" w:rsidRPr="00912976">
        <w:rPr>
          <w:rFonts w:ascii="Times" w:eastAsia="Times" w:hAnsi="Times" w:cs="Times"/>
          <w:b w:val="0"/>
          <w:bCs w:val="0"/>
        </w:rPr>
        <w:t xml:space="preserve"> to School (8</w:t>
      </w:r>
      <w:r w:rsidR="00FC584A" w:rsidRPr="00912976">
        <w:rPr>
          <w:rFonts w:ascii="Times" w:eastAsia="Times" w:hAnsi="Times" w:cs="Times"/>
          <w:b w:val="0"/>
          <w:bCs w:val="0"/>
          <w:vertAlign w:val="superscript"/>
        </w:rPr>
        <w:t>th</w:t>
      </w:r>
      <w:r w:rsidR="00FC584A" w:rsidRPr="00912976">
        <w:rPr>
          <w:rFonts w:ascii="Times" w:eastAsia="Times" w:hAnsi="Times" w:cs="Times"/>
          <w:b w:val="0"/>
          <w:bCs w:val="0"/>
        </w:rPr>
        <w:t xml:space="preserve"> – 1</w:t>
      </w:r>
      <w:r w:rsidR="00034A88">
        <w:rPr>
          <w:rFonts w:ascii="Times" w:eastAsia="Times" w:hAnsi="Times" w:cs="Times"/>
          <w:b w:val="0"/>
          <w:bCs w:val="0"/>
        </w:rPr>
        <w:t>2</w:t>
      </w:r>
      <w:r w:rsidR="00FC584A" w:rsidRPr="00912976">
        <w:rPr>
          <w:rFonts w:ascii="Times" w:eastAsia="Times" w:hAnsi="Times" w:cs="Times"/>
          <w:b w:val="0"/>
          <w:bCs w:val="0"/>
          <w:vertAlign w:val="superscript"/>
        </w:rPr>
        <w:t>th</w:t>
      </w:r>
      <w:r w:rsidR="00FC584A" w:rsidRPr="00912976">
        <w:rPr>
          <w:rFonts w:ascii="Times" w:eastAsia="Times" w:hAnsi="Times" w:cs="Times"/>
          <w:b w:val="0"/>
          <w:bCs w:val="0"/>
        </w:rPr>
        <w:t>) First Hour Only</w:t>
      </w:r>
    </w:p>
    <w:p w14:paraId="051214E5" w14:textId="2B70EBD8" w:rsidR="00FC584A" w:rsidRPr="00912976" w:rsidRDefault="00FC584A">
      <w:pPr>
        <w:pStyle w:val="ListParagraph"/>
        <w:numPr>
          <w:ilvl w:val="1"/>
          <w:numId w:val="109"/>
        </w:numPr>
        <w:rPr>
          <w:rFonts w:ascii="Times" w:eastAsia="Times" w:hAnsi="Times" w:cs="Times"/>
          <w:b w:val="0"/>
          <w:bCs w:val="0"/>
        </w:rPr>
      </w:pPr>
      <w:r w:rsidRPr="00912976">
        <w:rPr>
          <w:rFonts w:ascii="Times" w:eastAsia="Times" w:hAnsi="Times" w:cs="Times"/>
          <w:b w:val="0"/>
          <w:bCs w:val="0"/>
        </w:rPr>
        <w:t>Tardies</w:t>
      </w:r>
      <w:r w:rsidR="002D7FCC" w:rsidRPr="00912976">
        <w:rPr>
          <w:rFonts w:ascii="Times" w:eastAsia="Times" w:hAnsi="Times" w:cs="Times"/>
          <w:b w:val="0"/>
          <w:bCs w:val="0"/>
        </w:rPr>
        <w:t xml:space="preserve"> to Class</w:t>
      </w:r>
      <w:r w:rsidR="00DF0CAD" w:rsidRPr="00912976">
        <w:rPr>
          <w:rFonts w:ascii="Times" w:eastAsia="Times" w:hAnsi="Times" w:cs="Times"/>
          <w:b w:val="0"/>
          <w:bCs w:val="0"/>
        </w:rPr>
        <w:t xml:space="preserve"> (8</w:t>
      </w:r>
      <w:r w:rsidR="00DF0CAD" w:rsidRPr="00912976">
        <w:rPr>
          <w:rFonts w:ascii="Times" w:eastAsia="Times" w:hAnsi="Times" w:cs="Times"/>
          <w:b w:val="0"/>
          <w:bCs w:val="0"/>
          <w:vertAlign w:val="superscript"/>
        </w:rPr>
        <w:t>th</w:t>
      </w:r>
      <w:r w:rsidR="00DF0CAD" w:rsidRPr="00912976">
        <w:rPr>
          <w:rFonts w:ascii="Times" w:eastAsia="Times" w:hAnsi="Times" w:cs="Times"/>
          <w:b w:val="0"/>
          <w:bCs w:val="0"/>
        </w:rPr>
        <w:t xml:space="preserve"> – 1</w:t>
      </w:r>
      <w:r w:rsidR="00034A88">
        <w:rPr>
          <w:rFonts w:ascii="Times" w:eastAsia="Times" w:hAnsi="Times" w:cs="Times"/>
          <w:b w:val="0"/>
          <w:bCs w:val="0"/>
        </w:rPr>
        <w:t>2</w:t>
      </w:r>
      <w:r w:rsidR="00DF0CAD" w:rsidRPr="00912976">
        <w:rPr>
          <w:rFonts w:ascii="Times" w:eastAsia="Times" w:hAnsi="Times" w:cs="Times"/>
          <w:b w:val="0"/>
          <w:bCs w:val="0"/>
          <w:vertAlign w:val="superscript"/>
        </w:rPr>
        <w:t>th</w:t>
      </w:r>
      <w:r w:rsidR="00DF0CAD" w:rsidRPr="00912976">
        <w:rPr>
          <w:rFonts w:ascii="Times" w:eastAsia="Times" w:hAnsi="Times" w:cs="Times"/>
          <w:b w:val="0"/>
          <w:bCs w:val="0"/>
        </w:rPr>
        <w:t>)</w:t>
      </w:r>
    </w:p>
    <w:p w14:paraId="3DF6C0DF" w14:textId="2462DD98" w:rsidR="00DF0CAD" w:rsidRPr="00912976" w:rsidRDefault="00DF0CAD">
      <w:pPr>
        <w:pStyle w:val="ListParagraph"/>
        <w:numPr>
          <w:ilvl w:val="1"/>
          <w:numId w:val="109"/>
        </w:numPr>
        <w:rPr>
          <w:rFonts w:ascii="Times" w:eastAsia="Times" w:hAnsi="Times" w:cs="Times"/>
          <w:b w:val="0"/>
          <w:bCs w:val="0"/>
        </w:rPr>
      </w:pPr>
      <w:r w:rsidRPr="00912976">
        <w:rPr>
          <w:rFonts w:ascii="Times" w:eastAsia="Times" w:hAnsi="Times" w:cs="Times"/>
          <w:b w:val="0"/>
          <w:bCs w:val="0"/>
        </w:rPr>
        <w:t>Absences</w:t>
      </w:r>
    </w:p>
    <w:p w14:paraId="2DBE4C07" w14:textId="4E5FFA42" w:rsidR="00DF0CAD" w:rsidRDefault="00DF0CAD">
      <w:pPr>
        <w:pStyle w:val="ListParagraph"/>
        <w:numPr>
          <w:ilvl w:val="1"/>
          <w:numId w:val="109"/>
        </w:numPr>
        <w:rPr>
          <w:rFonts w:ascii="Times" w:eastAsia="Times" w:hAnsi="Times" w:cs="Times"/>
        </w:rPr>
      </w:pPr>
      <w:r w:rsidRPr="00912976">
        <w:rPr>
          <w:rFonts w:ascii="Times" w:eastAsia="Times" w:hAnsi="Times" w:cs="Times"/>
          <w:b w:val="0"/>
          <w:bCs w:val="0"/>
        </w:rPr>
        <w:t>Checking Out / Permission to Leave School</w:t>
      </w:r>
    </w:p>
    <w:p w14:paraId="3AEC58CE" w14:textId="1D0C834E" w:rsidR="00336D64" w:rsidRDefault="00363BDD">
      <w:pPr>
        <w:pStyle w:val="ListParagraph"/>
        <w:numPr>
          <w:ilvl w:val="0"/>
          <w:numId w:val="109"/>
        </w:numPr>
        <w:rPr>
          <w:rFonts w:ascii="Times" w:eastAsia="Times" w:hAnsi="Times" w:cs="Times"/>
        </w:rPr>
      </w:pPr>
      <w:r w:rsidRPr="6B3D3CDC">
        <w:rPr>
          <w:rFonts w:ascii="Times" w:eastAsia="Times" w:hAnsi="Times" w:cs="Times"/>
        </w:rPr>
        <w:t>HEALTH AND SAFETY</w:t>
      </w:r>
      <w:r w:rsidR="00DF0CAD" w:rsidRPr="6B3D3CDC">
        <w:rPr>
          <w:rFonts w:ascii="Times" w:eastAsia="Times" w:hAnsi="Times" w:cs="Times"/>
        </w:rPr>
        <w:t xml:space="preserve"> p. </w:t>
      </w:r>
      <w:r w:rsidR="000067C5">
        <w:rPr>
          <w:rFonts w:ascii="Times" w:eastAsia="Times" w:hAnsi="Times" w:cs="Times"/>
        </w:rPr>
        <w:t>2</w:t>
      </w:r>
      <w:r w:rsidR="00034A88">
        <w:rPr>
          <w:rFonts w:ascii="Times" w:eastAsia="Times" w:hAnsi="Times" w:cs="Times"/>
        </w:rPr>
        <w:t>7-28</w:t>
      </w:r>
    </w:p>
    <w:p w14:paraId="72E611D2" w14:textId="0BD0ABDC" w:rsidR="00530611" w:rsidRPr="00912976" w:rsidRDefault="00530611">
      <w:pPr>
        <w:pStyle w:val="ListParagraph"/>
        <w:numPr>
          <w:ilvl w:val="1"/>
          <w:numId w:val="109"/>
        </w:numPr>
        <w:rPr>
          <w:rFonts w:ascii="Times" w:eastAsia="Times" w:hAnsi="Times" w:cs="Times"/>
          <w:b w:val="0"/>
          <w:bCs w:val="0"/>
        </w:rPr>
      </w:pPr>
      <w:r w:rsidRPr="00912976">
        <w:rPr>
          <w:rFonts w:ascii="Times" w:eastAsia="Times" w:hAnsi="Times" w:cs="Times"/>
          <w:b w:val="0"/>
          <w:bCs w:val="0"/>
        </w:rPr>
        <w:t>Illness</w:t>
      </w:r>
    </w:p>
    <w:p w14:paraId="29E5D6DA" w14:textId="391AC7D4" w:rsidR="00530611" w:rsidRPr="00912976" w:rsidRDefault="00530611">
      <w:pPr>
        <w:pStyle w:val="ListParagraph"/>
        <w:numPr>
          <w:ilvl w:val="1"/>
          <w:numId w:val="109"/>
        </w:numPr>
        <w:rPr>
          <w:rFonts w:ascii="Times" w:eastAsia="Times" w:hAnsi="Times" w:cs="Times"/>
          <w:b w:val="0"/>
          <w:bCs w:val="0"/>
        </w:rPr>
      </w:pPr>
      <w:r w:rsidRPr="00912976">
        <w:rPr>
          <w:rFonts w:ascii="Times" w:eastAsia="Times" w:hAnsi="Times" w:cs="Times"/>
          <w:b w:val="0"/>
          <w:bCs w:val="0"/>
        </w:rPr>
        <w:t>School First Aid</w:t>
      </w:r>
    </w:p>
    <w:p w14:paraId="0488FC90" w14:textId="06FFBA68" w:rsidR="00150E4B" w:rsidRDefault="00150E4B">
      <w:pPr>
        <w:pStyle w:val="ListParagraph"/>
        <w:numPr>
          <w:ilvl w:val="0"/>
          <w:numId w:val="109"/>
        </w:numPr>
        <w:rPr>
          <w:rFonts w:ascii="Times" w:eastAsia="Times" w:hAnsi="Times" w:cs="Times"/>
        </w:rPr>
      </w:pPr>
      <w:r w:rsidRPr="6B3D3CDC">
        <w:rPr>
          <w:rFonts w:ascii="Times" w:eastAsia="Times" w:hAnsi="Times" w:cs="Times"/>
        </w:rPr>
        <w:t xml:space="preserve">DRESS CODE POLICY p. </w:t>
      </w:r>
      <w:r w:rsidR="000067C5">
        <w:rPr>
          <w:rFonts w:ascii="Times" w:eastAsia="Times" w:hAnsi="Times" w:cs="Times"/>
        </w:rPr>
        <w:t>2</w:t>
      </w:r>
      <w:r w:rsidR="00F557A3">
        <w:rPr>
          <w:rFonts w:ascii="Times" w:eastAsia="Times" w:hAnsi="Times" w:cs="Times"/>
        </w:rPr>
        <w:t>8</w:t>
      </w:r>
      <w:r w:rsidR="00394AA2">
        <w:rPr>
          <w:rFonts w:ascii="Times" w:eastAsia="Times" w:hAnsi="Times" w:cs="Times"/>
        </w:rPr>
        <w:t>-3</w:t>
      </w:r>
      <w:r w:rsidR="00F557A3">
        <w:rPr>
          <w:rFonts w:ascii="Times" w:eastAsia="Times" w:hAnsi="Times" w:cs="Times"/>
        </w:rPr>
        <w:t>5</w:t>
      </w:r>
    </w:p>
    <w:p w14:paraId="6E6E82AF" w14:textId="67E54304" w:rsidR="00150E4B" w:rsidRPr="00912976" w:rsidRDefault="00150E4B">
      <w:pPr>
        <w:pStyle w:val="ListParagraph"/>
        <w:numPr>
          <w:ilvl w:val="1"/>
          <w:numId w:val="109"/>
        </w:numPr>
        <w:rPr>
          <w:rFonts w:ascii="Times" w:eastAsia="Times" w:hAnsi="Times" w:cs="Times"/>
          <w:b w:val="0"/>
          <w:bCs w:val="0"/>
        </w:rPr>
      </w:pPr>
      <w:r w:rsidRPr="00912976">
        <w:rPr>
          <w:rFonts w:ascii="Times" w:eastAsia="Times" w:hAnsi="Times" w:cs="Times"/>
          <w:b w:val="0"/>
          <w:bCs w:val="0"/>
        </w:rPr>
        <w:t>All Students</w:t>
      </w:r>
    </w:p>
    <w:p w14:paraId="3DCF03DB" w14:textId="6FD4759E" w:rsidR="00FF0764" w:rsidRPr="00912976" w:rsidRDefault="00FF0764">
      <w:pPr>
        <w:pStyle w:val="ListParagraph"/>
        <w:numPr>
          <w:ilvl w:val="1"/>
          <w:numId w:val="109"/>
        </w:numPr>
        <w:rPr>
          <w:rFonts w:ascii="Times" w:eastAsia="Times" w:hAnsi="Times" w:cs="Times"/>
          <w:b w:val="0"/>
          <w:bCs w:val="0"/>
        </w:rPr>
      </w:pPr>
      <w:r w:rsidRPr="00912976">
        <w:rPr>
          <w:rFonts w:ascii="Times" w:eastAsia="Times" w:hAnsi="Times" w:cs="Times"/>
          <w:b w:val="0"/>
          <w:bCs w:val="0"/>
        </w:rPr>
        <w:t>Early Childhood</w:t>
      </w:r>
    </w:p>
    <w:p w14:paraId="1B6A9442" w14:textId="6B26B6E3" w:rsidR="00FF0764" w:rsidRPr="00912976" w:rsidRDefault="00FF0764">
      <w:pPr>
        <w:pStyle w:val="ListParagraph"/>
        <w:numPr>
          <w:ilvl w:val="1"/>
          <w:numId w:val="109"/>
        </w:numPr>
        <w:rPr>
          <w:rFonts w:ascii="Times" w:eastAsia="Times" w:hAnsi="Times" w:cs="Times"/>
          <w:b w:val="0"/>
          <w:bCs w:val="0"/>
        </w:rPr>
      </w:pPr>
      <w:r w:rsidRPr="00912976">
        <w:rPr>
          <w:rFonts w:ascii="Times" w:eastAsia="Times" w:hAnsi="Times" w:cs="Times"/>
          <w:b w:val="0"/>
          <w:bCs w:val="0"/>
        </w:rPr>
        <w:t>Girls: K-5 – 7</w:t>
      </w:r>
      <w:r w:rsidRPr="00912976">
        <w:rPr>
          <w:rFonts w:ascii="Times" w:eastAsia="Times" w:hAnsi="Times" w:cs="Times"/>
          <w:b w:val="0"/>
          <w:bCs w:val="0"/>
          <w:vertAlign w:val="superscript"/>
        </w:rPr>
        <w:t>th</w:t>
      </w:r>
      <w:r w:rsidRPr="00912976">
        <w:rPr>
          <w:rFonts w:ascii="Times" w:eastAsia="Times" w:hAnsi="Times" w:cs="Times"/>
          <w:b w:val="0"/>
          <w:bCs w:val="0"/>
        </w:rPr>
        <w:t xml:space="preserve"> Grades</w:t>
      </w:r>
    </w:p>
    <w:p w14:paraId="41B1A83D" w14:textId="474314F5" w:rsidR="00FF0764" w:rsidRPr="00912976" w:rsidRDefault="00FF0764">
      <w:pPr>
        <w:pStyle w:val="ListParagraph"/>
        <w:numPr>
          <w:ilvl w:val="1"/>
          <w:numId w:val="109"/>
        </w:numPr>
        <w:rPr>
          <w:rFonts w:ascii="Times" w:eastAsia="Times" w:hAnsi="Times" w:cs="Times"/>
          <w:b w:val="0"/>
          <w:bCs w:val="0"/>
        </w:rPr>
      </w:pPr>
      <w:r w:rsidRPr="00912976">
        <w:rPr>
          <w:rFonts w:ascii="Times" w:eastAsia="Times" w:hAnsi="Times" w:cs="Times"/>
          <w:b w:val="0"/>
          <w:bCs w:val="0"/>
        </w:rPr>
        <w:t>Boys: K-5 – 7</w:t>
      </w:r>
      <w:r w:rsidRPr="00912976">
        <w:rPr>
          <w:rFonts w:ascii="Times" w:eastAsia="Times" w:hAnsi="Times" w:cs="Times"/>
          <w:b w:val="0"/>
          <w:bCs w:val="0"/>
          <w:vertAlign w:val="superscript"/>
        </w:rPr>
        <w:t>th</w:t>
      </w:r>
      <w:r w:rsidRPr="00912976">
        <w:rPr>
          <w:rFonts w:ascii="Times" w:eastAsia="Times" w:hAnsi="Times" w:cs="Times"/>
          <w:b w:val="0"/>
          <w:bCs w:val="0"/>
        </w:rPr>
        <w:t xml:space="preserve"> Grades</w:t>
      </w:r>
    </w:p>
    <w:p w14:paraId="18D512CE" w14:textId="51E2215C" w:rsidR="00FF0764" w:rsidRPr="00912976" w:rsidRDefault="00FF0764">
      <w:pPr>
        <w:pStyle w:val="ListParagraph"/>
        <w:numPr>
          <w:ilvl w:val="1"/>
          <w:numId w:val="109"/>
        </w:numPr>
        <w:rPr>
          <w:rFonts w:ascii="Times" w:eastAsia="Times" w:hAnsi="Times" w:cs="Times"/>
          <w:b w:val="0"/>
          <w:bCs w:val="0"/>
        </w:rPr>
      </w:pPr>
      <w:r w:rsidRPr="00912976">
        <w:rPr>
          <w:rFonts w:ascii="Times" w:eastAsia="Times" w:hAnsi="Times" w:cs="Times"/>
          <w:b w:val="0"/>
          <w:bCs w:val="0"/>
        </w:rPr>
        <w:t>Girls: 8</w:t>
      </w:r>
      <w:r w:rsidRPr="00912976">
        <w:rPr>
          <w:rFonts w:ascii="Times" w:eastAsia="Times" w:hAnsi="Times" w:cs="Times"/>
          <w:b w:val="0"/>
          <w:bCs w:val="0"/>
          <w:vertAlign w:val="superscript"/>
        </w:rPr>
        <w:t>th</w:t>
      </w:r>
      <w:r w:rsidRPr="00912976">
        <w:rPr>
          <w:rFonts w:ascii="Times" w:eastAsia="Times" w:hAnsi="Times" w:cs="Times"/>
          <w:b w:val="0"/>
          <w:bCs w:val="0"/>
        </w:rPr>
        <w:t xml:space="preserve"> – 11</w:t>
      </w:r>
      <w:r w:rsidRPr="00912976">
        <w:rPr>
          <w:rFonts w:ascii="Times" w:eastAsia="Times" w:hAnsi="Times" w:cs="Times"/>
          <w:b w:val="0"/>
          <w:bCs w:val="0"/>
          <w:vertAlign w:val="superscript"/>
        </w:rPr>
        <w:t>th</w:t>
      </w:r>
      <w:r w:rsidRPr="00912976">
        <w:rPr>
          <w:rFonts w:ascii="Times" w:eastAsia="Times" w:hAnsi="Times" w:cs="Times"/>
          <w:b w:val="0"/>
          <w:bCs w:val="0"/>
        </w:rPr>
        <w:t xml:space="preserve"> Grades</w:t>
      </w:r>
    </w:p>
    <w:p w14:paraId="302FD047" w14:textId="466C04C7" w:rsidR="008E4E81" w:rsidRPr="00912976" w:rsidRDefault="008E4E81">
      <w:pPr>
        <w:pStyle w:val="ListParagraph"/>
        <w:numPr>
          <w:ilvl w:val="1"/>
          <w:numId w:val="109"/>
        </w:numPr>
        <w:rPr>
          <w:rFonts w:ascii="Times" w:eastAsia="Times" w:hAnsi="Times" w:cs="Times"/>
          <w:b w:val="0"/>
          <w:bCs w:val="0"/>
        </w:rPr>
      </w:pPr>
      <w:r w:rsidRPr="00912976">
        <w:rPr>
          <w:rFonts w:ascii="Times" w:eastAsia="Times" w:hAnsi="Times" w:cs="Times"/>
          <w:b w:val="0"/>
          <w:bCs w:val="0"/>
        </w:rPr>
        <w:t>Boys: 8</w:t>
      </w:r>
      <w:r w:rsidRPr="00912976">
        <w:rPr>
          <w:rFonts w:ascii="Times" w:eastAsia="Times" w:hAnsi="Times" w:cs="Times"/>
          <w:b w:val="0"/>
          <w:bCs w:val="0"/>
          <w:vertAlign w:val="superscript"/>
        </w:rPr>
        <w:t>th</w:t>
      </w:r>
      <w:r w:rsidRPr="00912976">
        <w:rPr>
          <w:rFonts w:ascii="Times" w:eastAsia="Times" w:hAnsi="Times" w:cs="Times"/>
          <w:b w:val="0"/>
          <w:bCs w:val="0"/>
        </w:rPr>
        <w:t xml:space="preserve"> – 11</w:t>
      </w:r>
      <w:r w:rsidRPr="00912976">
        <w:rPr>
          <w:rFonts w:ascii="Times" w:eastAsia="Times" w:hAnsi="Times" w:cs="Times"/>
          <w:b w:val="0"/>
          <w:bCs w:val="0"/>
          <w:vertAlign w:val="superscript"/>
        </w:rPr>
        <w:t>th</w:t>
      </w:r>
      <w:r w:rsidRPr="00912976">
        <w:rPr>
          <w:rFonts w:ascii="Times" w:eastAsia="Times" w:hAnsi="Times" w:cs="Times"/>
          <w:b w:val="0"/>
          <w:bCs w:val="0"/>
        </w:rPr>
        <w:t xml:space="preserve"> Grades</w:t>
      </w:r>
    </w:p>
    <w:p w14:paraId="57AF0990" w14:textId="7B226086" w:rsidR="008E4E81" w:rsidRPr="00912976" w:rsidRDefault="00F557A3">
      <w:pPr>
        <w:pStyle w:val="ListParagraph"/>
        <w:numPr>
          <w:ilvl w:val="1"/>
          <w:numId w:val="109"/>
        </w:numPr>
        <w:rPr>
          <w:rFonts w:ascii="Times" w:eastAsia="Times" w:hAnsi="Times" w:cs="Times"/>
          <w:b w:val="0"/>
          <w:bCs w:val="0"/>
        </w:rPr>
      </w:pPr>
      <w:r>
        <w:rPr>
          <w:rFonts w:ascii="Times" w:eastAsia="Times" w:hAnsi="Times" w:cs="Times"/>
          <w:b w:val="0"/>
          <w:bCs w:val="0"/>
        </w:rPr>
        <w:t>Prohibited Clothing</w:t>
      </w:r>
    </w:p>
    <w:p w14:paraId="7EBE34DF" w14:textId="02F23C8C" w:rsidR="008E4E81" w:rsidRPr="00912976" w:rsidRDefault="008E4E81">
      <w:pPr>
        <w:pStyle w:val="ListParagraph"/>
        <w:numPr>
          <w:ilvl w:val="1"/>
          <w:numId w:val="109"/>
        </w:numPr>
        <w:rPr>
          <w:rFonts w:ascii="Times" w:eastAsia="Times" w:hAnsi="Times" w:cs="Times"/>
          <w:b w:val="0"/>
          <w:bCs w:val="0"/>
        </w:rPr>
      </w:pPr>
      <w:r w:rsidRPr="00912976">
        <w:rPr>
          <w:rFonts w:ascii="Times" w:eastAsia="Times" w:hAnsi="Times" w:cs="Times"/>
          <w:b w:val="0"/>
          <w:bCs w:val="0"/>
        </w:rPr>
        <w:t>Special Events</w:t>
      </w:r>
    </w:p>
    <w:p w14:paraId="61546FA2" w14:textId="2B69560C" w:rsidR="00504BDC" w:rsidRPr="00504BDC" w:rsidRDefault="008E4E81">
      <w:pPr>
        <w:pStyle w:val="ListParagraph"/>
        <w:numPr>
          <w:ilvl w:val="1"/>
          <w:numId w:val="109"/>
        </w:numPr>
        <w:rPr>
          <w:rFonts w:ascii="Times" w:eastAsia="Times" w:hAnsi="Times" w:cs="Times"/>
          <w:b w:val="0"/>
          <w:bCs w:val="0"/>
        </w:rPr>
      </w:pPr>
      <w:r w:rsidRPr="6B3D3CDC">
        <w:rPr>
          <w:rFonts w:ascii="Times" w:eastAsia="Times" w:hAnsi="Times" w:cs="Times"/>
          <w:b w:val="0"/>
          <w:bCs w:val="0"/>
        </w:rPr>
        <w:t>Dress Code Violations</w:t>
      </w:r>
    </w:p>
    <w:p w14:paraId="7B8929CC" w14:textId="77777777" w:rsidR="00504BDC" w:rsidRPr="00504BDC" w:rsidRDefault="00504BDC" w:rsidP="007D14CD">
      <w:pPr>
        <w:rPr>
          <w:rFonts w:ascii="Times" w:eastAsia="Times" w:hAnsi="Times" w:cs="Times"/>
          <w:b/>
          <w:bCs/>
          <w:sz w:val="10"/>
          <w:szCs w:val="10"/>
        </w:rPr>
      </w:pPr>
    </w:p>
    <w:p w14:paraId="45F33C3D" w14:textId="2D3F9BD5" w:rsidR="00336D64" w:rsidRPr="0093747A" w:rsidRDefault="00BF2914">
      <w:pPr>
        <w:pStyle w:val="ListParagraph"/>
        <w:numPr>
          <w:ilvl w:val="0"/>
          <w:numId w:val="110"/>
        </w:numPr>
        <w:rPr>
          <w:rFonts w:ascii="Times" w:eastAsia="Times" w:hAnsi="Times" w:cs="Times"/>
        </w:rPr>
      </w:pPr>
      <w:r w:rsidRPr="6B3D3CDC">
        <w:rPr>
          <w:rFonts w:ascii="Times" w:eastAsia="Times" w:hAnsi="Times" w:cs="Times"/>
        </w:rPr>
        <w:t xml:space="preserve">FOOD AND LUNCHES </w:t>
      </w:r>
      <w:r w:rsidR="00B17343" w:rsidRPr="6B3D3CDC">
        <w:rPr>
          <w:rFonts w:ascii="Times" w:eastAsia="Times" w:hAnsi="Times" w:cs="Times"/>
        </w:rPr>
        <w:t xml:space="preserve">p. </w:t>
      </w:r>
      <w:r w:rsidR="000067C5">
        <w:rPr>
          <w:rFonts w:ascii="Times" w:eastAsia="Times" w:hAnsi="Times" w:cs="Times"/>
        </w:rPr>
        <w:t>3</w:t>
      </w:r>
      <w:r w:rsidR="00171F45">
        <w:rPr>
          <w:rFonts w:ascii="Times" w:eastAsia="Times" w:hAnsi="Times" w:cs="Times"/>
        </w:rPr>
        <w:t>5</w:t>
      </w:r>
    </w:p>
    <w:p w14:paraId="1F5AC07C" w14:textId="4300225B" w:rsidR="00336D64" w:rsidRPr="00912976" w:rsidRDefault="004E4EAD">
      <w:pPr>
        <w:pStyle w:val="ListParagraph"/>
        <w:numPr>
          <w:ilvl w:val="0"/>
          <w:numId w:val="111"/>
        </w:numPr>
        <w:rPr>
          <w:rFonts w:ascii="Times" w:eastAsia="Times" w:hAnsi="Times" w:cs="Times"/>
          <w:b w:val="0"/>
          <w:bCs w:val="0"/>
        </w:rPr>
      </w:pPr>
      <w:r w:rsidRPr="00912976">
        <w:rPr>
          <w:rFonts w:ascii="Times" w:eastAsia="Times" w:hAnsi="Times" w:cs="Times"/>
          <w:b w:val="0"/>
          <w:bCs w:val="0"/>
        </w:rPr>
        <w:t>L</w:t>
      </w:r>
      <w:r w:rsidR="00B17343" w:rsidRPr="00912976">
        <w:rPr>
          <w:rFonts w:ascii="Times" w:eastAsia="Times" w:hAnsi="Times" w:cs="Times"/>
          <w:b w:val="0"/>
          <w:bCs w:val="0"/>
        </w:rPr>
        <w:t xml:space="preserve">unch from home </w:t>
      </w:r>
    </w:p>
    <w:p w14:paraId="77972418" w14:textId="6E1B8FBF" w:rsidR="00336D64" w:rsidRPr="00912976" w:rsidRDefault="004E4EAD">
      <w:pPr>
        <w:pStyle w:val="ListParagraph"/>
        <w:numPr>
          <w:ilvl w:val="0"/>
          <w:numId w:val="111"/>
        </w:numPr>
        <w:rPr>
          <w:rFonts w:ascii="Times" w:eastAsia="Times" w:hAnsi="Times" w:cs="Times"/>
          <w:b w:val="0"/>
          <w:bCs w:val="0"/>
        </w:rPr>
      </w:pPr>
      <w:r w:rsidRPr="00912976">
        <w:rPr>
          <w:rFonts w:ascii="Times" w:eastAsia="Times" w:hAnsi="Times" w:cs="Times"/>
          <w:b w:val="0"/>
          <w:bCs w:val="0"/>
        </w:rPr>
        <w:t>L</w:t>
      </w:r>
      <w:r w:rsidR="00B17343" w:rsidRPr="00912976">
        <w:rPr>
          <w:rFonts w:ascii="Times" w:eastAsia="Times" w:hAnsi="Times" w:cs="Times"/>
          <w:b w:val="0"/>
          <w:bCs w:val="0"/>
        </w:rPr>
        <w:t xml:space="preserve">unch pre-order options </w:t>
      </w:r>
    </w:p>
    <w:p w14:paraId="7C509EC2" w14:textId="00EB228A" w:rsidR="00336D64" w:rsidRPr="00BA3E42" w:rsidRDefault="00BF2914">
      <w:pPr>
        <w:pStyle w:val="ListParagraph"/>
        <w:numPr>
          <w:ilvl w:val="0"/>
          <w:numId w:val="110"/>
        </w:numPr>
        <w:rPr>
          <w:rFonts w:ascii="Times" w:eastAsia="Times" w:hAnsi="Times" w:cs="Times"/>
        </w:rPr>
      </w:pPr>
      <w:r w:rsidRPr="6B3D3CDC">
        <w:rPr>
          <w:rFonts w:ascii="Times" w:eastAsia="Times" w:hAnsi="Times" w:cs="Times"/>
        </w:rPr>
        <w:lastRenderedPageBreak/>
        <w:t xml:space="preserve">FIELD TRIPS </w:t>
      </w:r>
      <w:r w:rsidR="00D649CA" w:rsidRPr="6B3D3CDC">
        <w:rPr>
          <w:rFonts w:ascii="Times" w:eastAsia="Times" w:hAnsi="Times" w:cs="Times"/>
        </w:rPr>
        <w:t>p</w:t>
      </w:r>
      <w:r w:rsidR="00423613" w:rsidRPr="6B3D3CDC">
        <w:rPr>
          <w:rFonts w:ascii="Times" w:eastAsia="Times" w:hAnsi="Times" w:cs="Times"/>
        </w:rPr>
        <w:t>.</w:t>
      </w:r>
      <w:r w:rsidR="000067C5">
        <w:rPr>
          <w:rFonts w:ascii="Times" w:eastAsia="Times" w:hAnsi="Times" w:cs="Times"/>
        </w:rPr>
        <w:t xml:space="preserve"> 3</w:t>
      </w:r>
      <w:r w:rsidR="00171F45">
        <w:rPr>
          <w:rFonts w:ascii="Times" w:eastAsia="Times" w:hAnsi="Times" w:cs="Times"/>
        </w:rPr>
        <w:t>6</w:t>
      </w:r>
      <w:r w:rsidR="00394AA2">
        <w:rPr>
          <w:rFonts w:ascii="Times" w:eastAsia="Times" w:hAnsi="Times" w:cs="Times"/>
        </w:rPr>
        <w:t>-3</w:t>
      </w:r>
      <w:r w:rsidR="00171F45">
        <w:rPr>
          <w:rFonts w:ascii="Times" w:eastAsia="Times" w:hAnsi="Times" w:cs="Times"/>
        </w:rPr>
        <w:t>7</w:t>
      </w:r>
    </w:p>
    <w:p w14:paraId="3BE763D9" w14:textId="1B78E04A" w:rsidR="00336D64" w:rsidRPr="00912976" w:rsidRDefault="00D649CA">
      <w:pPr>
        <w:pStyle w:val="ListParagraph"/>
        <w:numPr>
          <w:ilvl w:val="0"/>
          <w:numId w:val="112"/>
        </w:numPr>
        <w:rPr>
          <w:rFonts w:ascii="Times" w:eastAsia="Times" w:hAnsi="Times" w:cs="Times"/>
          <w:b w:val="0"/>
          <w:bCs w:val="0"/>
        </w:rPr>
      </w:pPr>
      <w:r w:rsidRPr="00912976">
        <w:rPr>
          <w:rFonts w:ascii="Times" w:eastAsia="Times" w:hAnsi="Times" w:cs="Times"/>
          <w:b w:val="0"/>
          <w:bCs w:val="0"/>
        </w:rPr>
        <w:t xml:space="preserve">General Field Trip </w:t>
      </w:r>
      <w:r w:rsidR="00BA3E42" w:rsidRPr="00912976">
        <w:rPr>
          <w:rFonts w:ascii="Times" w:eastAsia="Times" w:hAnsi="Times" w:cs="Times"/>
          <w:b w:val="0"/>
          <w:bCs w:val="0"/>
        </w:rPr>
        <w:t xml:space="preserve">Guidelines </w:t>
      </w:r>
      <w:r w:rsidRPr="00912976">
        <w:rPr>
          <w:rFonts w:ascii="Times" w:eastAsia="Times" w:hAnsi="Times" w:cs="Times"/>
          <w:b w:val="0"/>
          <w:bCs w:val="0"/>
        </w:rPr>
        <w:t>(K-5-1</w:t>
      </w:r>
      <w:r w:rsidR="00171F45">
        <w:rPr>
          <w:rFonts w:ascii="Times" w:eastAsia="Times" w:hAnsi="Times" w:cs="Times"/>
          <w:b w:val="0"/>
          <w:bCs w:val="0"/>
        </w:rPr>
        <w:t>2</w:t>
      </w:r>
      <w:r w:rsidRPr="00912976">
        <w:rPr>
          <w:rFonts w:ascii="Times" w:eastAsia="Times" w:hAnsi="Times" w:cs="Times"/>
          <w:b w:val="0"/>
          <w:bCs w:val="0"/>
          <w:vertAlign w:val="superscript"/>
        </w:rPr>
        <w:t>th</w:t>
      </w:r>
      <w:r w:rsidRPr="00912976">
        <w:rPr>
          <w:rFonts w:ascii="Times" w:eastAsia="Times" w:hAnsi="Times" w:cs="Times"/>
          <w:b w:val="0"/>
          <w:bCs w:val="0"/>
        </w:rPr>
        <w:t>)</w:t>
      </w:r>
      <w:r w:rsidR="00105326" w:rsidRPr="00912976">
        <w:rPr>
          <w:rFonts w:ascii="Times" w:eastAsia="Times" w:hAnsi="Times" w:cs="Times"/>
          <w:b w:val="0"/>
          <w:bCs w:val="0"/>
        </w:rPr>
        <w:t xml:space="preserve"> </w:t>
      </w:r>
    </w:p>
    <w:p w14:paraId="36EE60E9" w14:textId="4B3AA18F" w:rsidR="00336D64" w:rsidRPr="00912976" w:rsidRDefault="00423613">
      <w:pPr>
        <w:pStyle w:val="ListParagraph"/>
        <w:numPr>
          <w:ilvl w:val="0"/>
          <w:numId w:val="112"/>
        </w:numPr>
        <w:rPr>
          <w:rFonts w:ascii="Times" w:eastAsia="Times" w:hAnsi="Times" w:cs="Times"/>
          <w:b w:val="0"/>
          <w:bCs w:val="0"/>
        </w:rPr>
      </w:pPr>
      <w:r w:rsidRPr="00912976">
        <w:rPr>
          <w:rFonts w:ascii="Times" w:eastAsia="Times" w:hAnsi="Times" w:cs="Times"/>
          <w:b w:val="0"/>
          <w:bCs w:val="0"/>
        </w:rPr>
        <w:t>C</w:t>
      </w:r>
      <w:r w:rsidR="00BA3E42" w:rsidRPr="00912976">
        <w:rPr>
          <w:rFonts w:ascii="Times" w:eastAsia="Times" w:hAnsi="Times" w:cs="Times"/>
          <w:b w:val="0"/>
          <w:bCs w:val="0"/>
        </w:rPr>
        <w:t>haperone expectations</w:t>
      </w:r>
      <w:r w:rsidR="00105326" w:rsidRPr="00912976">
        <w:rPr>
          <w:rFonts w:ascii="Times" w:eastAsia="Times" w:hAnsi="Times" w:cs="Times"/>
          <w:b w:val="0"/>
          <w:bCs w:val="0"/>
        </w:rPr>
        <w:t xml:space="preserve"> </w:t>
      </w:r>
    </w:p>
    <w:p w14:paraId="7208A5C1" w14:textId="2354CC95" w:rsidR="00336D64" w:rsidRDefault="00423613">
      <w:pPr>
        <w:pStyle w:val="ListParagraph"/>
        <w:numPr>
          <w:ilvl w:val="0"/>
          <w:numId w:val="112"/>
        </w:numPr>
        <w:rPr>
          <w:rFonts w:ascii="Times" w:eastAsia="Times" w:hAnsi="Times" w:cs="Times"/>
        </w:rPr>
      </w:pPr>
      <w:r w:rsidRPr="00912976">
        <w:rPr>
          <w:rFonts w:ascii="Times" w:eastAsia="Times" w:hAnsi="Times" w:cs="Times"/>
          <w:b w:val="0"/>
          <w:bCs w:val="0"/>
        </w:rPr>
        <w:t>T</w:t>
      </w:r>
      <w:r w:rsidR="00BA3E42" w:rsidRPr="00912976">
        <w:rPr>
          <w:rFonts w:ascii="Times" w:eastAsia="Times" w:hAnsi="Times" w:cs="Times"/>
          <w:b w:val="0"/>
          <w:bCs w:val="0"/>
        </w:rPr>
        <w:t>ransportation</w:t>
      </w:r>
      <w:r w:rsidR="00105326" w:rsidRPr="00912976">
        <w:rPr>
          <w:rFonts w:ascii="Times" w:eastAsia="Times" w:hAnsi="Times" w:cs="Times"/>
          <w:b w:val="0"/>
          <w:bCs w:val="0"/>
        </w:rPr>
        <w:t xml:space="preserve"> </w:t>
      </w:r>
    </w:p>
    <w:p w14:paraId="242A9FF1" w14:textId="12EDA507" w:rsidR="001C43BC" w:rsidRDefault="001C43BC">
      <w:pPr>
        <w:pStyle w:val="ListParagraph"/>
        <w:numPr>
          <w:ilvl w:val="0"/>
          <w:numId w:val="110"/>
        </w:numPr>
        <w:rPr>
          <w:rFonts w:ascii="Times" w:eastAsia="Times" w:hAnsi="Times" w:cs="Times"/>
        </w:rPr>
      </w:pPr>
      <w:r w:rsidRPr="6B3D3CDC">
        <w:rPr>
          <w:rFonts w:ascii="Times" w:eastAsia="Times" w:hAnsi="Times" w:cs="Times"/>
        </w:rPr>
        <w:t xml:space="preserve">TEXTBOOKS p. </w:t>
      </w:r>
      <w:r w:rsidR="000067C5">
        <w:rPr>
          <w:rFonts w:ascii="Times" w:eastAsia="Times" w:hAnsi="Times" w:cs="Times"/>
        </w:rPr>
        <w:t>3</w:t>
      </w:r>
      <w:r w:rsidR="00CF1A09">
        <w:rPr>
          <w:rFonts w:ascii="Times" w:eastAsia="Times" w:hAnsi="Times" w:cs="Times"/>
        </w:rPr>
        <w:t>7</w:t>
      </w:r>
    </w:p>
    <w:p w14:paraId="1462F7F9" w14:textId="632AA78A" w:rsidR="001C43BC" w:rsidRDefault="001C43BC">
      <w:pPr>
        <w:pStyle w:val="ListParagraph"/>
        <w:numPr>
          <w:ilvl w:val="0"/>
          <w:numId w:val="110"/>
        </w:numPr>
        <w:rPr>
          <w:rFonts w:ascii="Times" w:eastAsia="Times" w:hAnsi="Times" w:cs="Times"/>
        </w:rPr>
      </w:pPr>
      <w:r w:rsidRPr="6B3D3CDC">
        <w:rPr>
          <w:rFonts w:ascii="Times" w:eastAsia="Times" w:hAnsi="Times" w:cs="Times"/>
        </w:rPr>
        <w:t xml:space="preserve">INVITATIONS p. </w:t>
      </w:r>
      <w:r w:rsidR="000067C5">
        <w:rPr>
          <w:rFonts w:ascii="Times" w:eastAsia="Times" w:hAnsi="Times" w:cs="Times"/>
        </w:rPr>
        <w:t>3</w:t>
      </w:r>
      <w:r w:rsidR="00CF1A09">
        <w:rPr>
          <w:rFonts w:ascii="Times" w:eastAsia="Times" w:hAnsi="Times" w:cs="Times"/>
        </w:rPr>
        <w:t>7</w:t>
      </w:r>
    </w:p>
    <w:p w14:paraId="4A9EB1C7" w14:textId="661DAA81" w:rsidR="001C43BC" w:rsidRDefault="001C43BC">
      <w:pPr>
        <w:pStyle w:val="ListParagraph"/>
        <w:numPr>
          <w:ilvl w:val="0"/>
          <w:numId w:val="110"/>
        </w:numPr>
        <w:rPr>
          <w:rFonts w:ascii="Times" w:eastAsia="Times" w:hAnsi="Times" w:cs="Times"/>
        </w:rPr>
      </w:pPr>
      <w:r w:rsidRPr="6B3D3CDC">
        <w:rPr>
          <w:rFonts w:ascii="Times" w:eastAsia="Times" w:hAnsi="Times" w:cs="Times"/>
        </w:rPr>
        <w:t xml:space="preserve">TELEPHONE CALLS p. </w:t>
      </w:r>
      <w:r w:rsidR="000067C5">
        <w:rPr>
          <w:rFonts w:ascii="Times" w:eastAsia="Times" w:hAnsi="Times" w:cs="Times"/>
        </w:rPr>
        <w:t>3</w:t>
      </w:r>
      <w:r w:rsidR="00CF1A09">
        <w:rPr>
          <w:rFonts w:ascii="Times" w:eastAsia="Times" w:hAnsi="Times" w:cs="Times"/>
        </w:rPr>
        <w:t>7</w:t>
      </w:r>
    </w:p>
    <w:p w14:paraId="053EBE59" w14:textId="26CF372F" w:rsidR="008D2633" w:rsidRDefault="008D2633">
      <w:pPr>
        <w:pStyle w:val="ListParagraph"/>
        <w:numPr>
          <w:ilvl w:val="0"/>
          <w:numId w:val="110"/>
        </w:numPr>
        <w:rPr>
          <w:rFonts w:ascii="Times" w:eastAsia="Times" w:hAnsi="Times" w:cs="Times"/>
        </w:rPr>
      </w:pPr>
      <w:r w:rsidRPr="6B3D3CDC">
        <w:rPr>
          <w:rFonts w:ascii="Times" w:eastAsia="Times" w:hAnsi="Times" w:cs="Times"/>
        </w:rPr>
        <w:t xml:space="preserve">ELECTRONIC DEVICES p. </w:t>
      </w:r>
      <w:r w:rsidR="000067C5">
        <w:rPr>
          <w:rFonts w:ascii="Times" w:eastAsia="Times" w:hAnsi="Times" w:cs="Times"/>
        </w:rPr>
        <w:t>3</w:t>
      </w:r>
      <w:r w:rsidR="00CF1A09">
        <w:rPr>
          <w:rFonts w:ascii="Times" w:eastAsia="Times" w:hAnsi="Times" w:cs="Times"/>
        </w:rPr>
        <w:t>8</w:t>
      </w:r>
    </w:p>
    <w:p w14:paraId="497AEE0C" w14:textId="1EE6542F" w:rsidR="008D2633" w:rsidRPr="00912976" w:rsidRDefault="002D5DE3">
      <w:pPr>
        <w:pStyle w:val="ListParagraph"/>
        <w:numPr>
          <w:ilvl w:val="1"/>
          <w:numId w:val="110"/>
        </w:numPr>
        <w:rPr>
          <w:rFonts w:ascii="Times" w:eastAsia="Times" w:hAnsi="Times" w:cs="Times"/>
          <w:b w:val="0"/>
          <w:bCs w:val="0"/>
        </w:rPr>
      </w:pPr>
      <w:r w:rsidRPr="00912976">
        <w:rPr>
          <w:rFonts w:ascii="Times" w:eastAsia="Times" w:hAnsi="Times" w:cs="Times"/>
          <w:b w:val="0"/>
          <w:bCs w:val="0"/>
        </w:rPr>
        <w:t>Cell Phone Policy</w:t>
      </w:r>
    </w:p>
    <w:p w14:paraId="5B386310" w14:textId="1D9F41F1" w:rsidR="002D5DE3" w:rsidRPr="00912976" w:rsidRDefault="002D5DE3">
      <w:pPr>
        <w:pStyle w:val="ListParagraph"/>
        <w:numPr>
          <w:ilvl w:val="1"/>
          <w:numId w:val="110"/>
        </w:numPr>
        <w:rPr>
          <w:rFonts w:ascii="Times" w:eastAsia="Times" w:hAnsi="Times" w:cs="Times"/>
          <w:b w:val="0"/>
          <w:bCs w:val="0"/>
        </w:rPr>
      </w:pPr>
      <w:r w:rsidRPr="00912976">
        <w:rPr>
          <w:rFonts w:ascii="Times" w:eastAsia="Times" w:hAnsi="Times" w:cs="Times"/>
          <w:b w:val="0"/>
          <w:bCs w:val="0"/>
        </w:rPr>
        <w:t>Consequences of Noncompliance</w:t>
      </w:r>
    </w:p>
    <w:p w14:paraId="0F133181" w14:textId="6FCCD2D6" w:rsidR="002D5DE3" w:rsidRDefault="002D5DE3">
      <w:pPr>
        <w:pStyle w:val="ListParagraph"/>
        <w:numPr>
          <w:ilvl w:val="0"/>
          <w:numId w:val="113"/>
        </w:numPr>
        <w:rPr>
          <w:rFonts w:ascii="Times" w:eastAsia="Times" w:hAnsi="Times" w:cs="Times"/>
        </w:rPr>
      </w:pPr>
      <w:r w:rsidRPr="6B3D3CDC">
        <w:rPr>
          <w:rFonts w:ascii="Times" w:eastAsia="Times" w:hAnsi="Times" w:cs="Times"/>
        </w:rPr>
        <w:t>SOCIAL MEDIA</w:t>
      </w:r>
      <w:r w:rsidR="00883645" w:rsidRPr="6B3D3CDC">
        <w:rPr>
          <w:rFonts w:ascii="Times" w:eastAsia="Times" w:hAnsi="Times" w:cs="Times"/>
        </w:rPr>
        <w:t xml:space="preserve"> p. </w:t>
      </w:r>
      <w:r w:rsidR="000067C5">
        <w:rPr>
          <w:rFonts w:ascii="Times" w:eastAsia="Times" w:hAnsi="Times" w:cs="Times"/>
        </w:rPr>
        <w:t>3</w:t>
      </w:r>
      <w:r w:rsidR="00CF1A09">
        <w:rPr>
          <w:rFonts w:ascii="Times" w:eastAsia="Times" w:hAnsi="Times" w:cs="Times"/>
        </w:rPr>
        <w:t>8</w:t>
      </w:r>
      <w:r w:rsidR="00B03A68">
        <w:rPr>
          <w:rFonts w:ascii="Times" w:eastAsia="Times" w:hAnsi="Times" w:cs="Times"/>
        </w:rPr>
        <w:t>-3</w:t>
      </w:r>
      <w:r w:rsidR="00CF1A09">
        <w:rPr>
          <w:rFonts w:ascii="Times" w:eastAsia="Times" w:hAnsi="Times" w:cs="Times"/>
        </w:rPr>
        <w:t>9</w:t>
      </w:r>
    </w:p>
    <w:p w14:paraId="29BB8C88" w14:textId="3FCF1C8A" w:rsidR="00DA2932" w:rsidRDefault="00DA2932">
      <w:pPr>
        <w:pStyle w:val="ListParagraph"/>
        <w:numPr>
          <w:ilvl w:val="0"/>
          <w:numId w:val="113"/>
        </w:numPr>
        <w:rPr>
          <w:rFonts w:ascii="Times" w:eastAsia="Times" w:hAnsi="Times" w:cs="Times"/>
        </w:rPr>
      </w:pPr>
      <w:r w:rsidRPr="6B3D3CDC">
        <w:rPr>
          <w:rFonts w:ascii="Times" w:eastAsia="Times" w:hAnsi="Times" w:cs="Times"/>
        </w:rPr>
        <w:t>TECHNOLOGY</w:t>
      </w:r>
      <w:r w:rsidR="0028744B" w:rsidRPr="6B3D3CDC">
        <w:rPr>
          <w:rFonts w:ascii="Times" w:eastAsia="Times" w:hAnsi="Times" w:cs="Times"/>
        </w:rPr>
        <w:t xml:space="preserve"> p. </w:t>
      </w:r>
      <w:r w:rsidR="000E7F01">
        <w:rPr>
          <w:rFonts w:ascii="Times" w:eastAsia="Times" w:hAnsi="Times" w:cs="Times"/>
        </w:rPr>
        <w:t>40</w:t>
      </w:r>
      <w:r w:rsidR="00B03A68">
        <w:rPr>
          <w:rFonts w:ascii="Times" w:eastAsia="Times" w:hAnsi="Times" w:cs="Times"/>
        </w:rPr>
        <w:t>-4</w:t>
      </w:r>
      <w:r w:rsidR="000E7F01">
        <w:rPr>
          <w:rFonts w:ascii="Times" w:eastAsia="Times" w:hAnsi="Times" w:cs="Times"/>
        </w:rPr>
        <w:t>4</w:t>
      </w:r>
    </w:p>
    <w:p w14:paraId="551AD10F" w14:textId="60091F21" w:rsidR="00B03A68" w:rsidRPr="001142CB" w:rsidRDefault="0028744B">
      <w:pPr>
        <w:pStyle w:val="ListParagraph"/>
        <w:numPr>
          <w:ilvl w:val="1"/>
          <w:numId w:val="113"/>
        </w:numPr>
        <w:rPr>
          <w:rFonts w:ascii="Times" w:eastAsia="Times" w:hAnsi="Times" w:cs="Times"/>
          <w:b w:val="0"/>
          <w:bCs w:val="0"/>
        </w:rPr>
      </w:pPr>
      <w:r w:rsidRPr="00912976">
        <w:rPr>
          <w:rFonts w:ascii="Times" w:eastAsia="Times" w:hAnsi="Times" w:cs="Times"/>
          <w:b w:val="0"/>
          <w:bCs w:val="0"/>
        </w:rPr>
        <w:t>Acceptable Use Policy</w:t>
      </w:r>
    </w:p>
    <w:p w14:paraId="634A52C0" w14:textId="3E16BA16" w:rsidR="00883645" w:rsidRPr="00DA2932" w:rsidRDefault="00883645" w:rsidP="00DA2932">
      <w:pPr>
        <w:rPr>
          <w:rFonts w:ascii="Times" w:eastAsia="Times" w:hAnsi="Times" w:cs="Times"/>
        </w:rPr>
      </w:pPr>
    </w:p>
    <w:p w14:paraId="5D50EE92" w14:textId="06AAB4CB" w:rsidR="006D626D" w:rsidRPr="00050D13" w:rsidRDefault="006D626D" w:rsidP="006D626D">
      <w:pPr>
        <w:pStyle w:val="Heading2"/>
        <w:rPr>
          <w:rFonts w:ascii="Times" w:eastAsia="Times" w:hAnsi="Times" w:cs="Times"/>
          <w:sz w:val="26"/>
          <w:szCs w:val="26"/>
        </w:rPr>
      </w:pPr>
      <w:r w:rsidRPr="00050D13">
        <w:rPr>
          <w:rFonts w:ascii="Times" w:eastAsia="Times" w:hAnsi="Times" w:cs="Times"/>
          <w:sz w:val="26"/>
          <w:szCs w:val="26"/>
        </w:rPr>
        <w:t>STANDARDS OF CONDUCT</w:t>
      </w:r>
      <w:r w:rsidR="00734A1C" w:rsidRPr="00050D13">
        <w:rPr>
          <w:rFonts w:ascii="Times" w:eastAsia="Times" w:hAnsi="Times" w:cs="Times"/>
          <w:sz w:val="26"/>
          <w:szCs w:val="26"/>
        </w:rPr>
        <w:t xml:space="preserve"> p.</w:t>
      </w:r>
      <w:r w:rsidR="00731C74" w:rsidRPr="00050D13">
        <w:rPr>
          <w:rFonts w:ascii="Times" w:eastAsia="Times" w:hAnsi="Times" w:cs="Times"/>
          <w:sz w:val="26"/>
          <w:szCs w:val="26"/>
        </w:rPr>
        <w:t xml:space="preserve"> 4</w:t>
      </w:r>
      <w:r w:rsidR="000E7F01" w:rsidRPr="00050D13">
        <w:rPr>
          <w:rFonts w:ascii="Times" w:eastAsia="Times" w:hAnsi="Times" w:cs="Times"/>
          <w:sz w:val="26"/>
          <w:szCs w:val="26"/>
        </w:rPr>
        <w:t>4</w:t>
      </w:r>
      <w:r w:rsidR="001142CB" w:rsidRPr="00050D13">
        <w:rPr>
          <w:rFonts w:ascii="Times" w:eastAsia="Times" w:hAnsi="Times" w:cs="Times"/>
          <w:sz w:val="26"/>
          <w:szCs w:val="26"/>
        </w:rPr>
        <w:t>-</w:t>
      </w:r>
      <w:r w:rsidR="002330AD" w:rsidRPr="00050D13">
        <w:rPr>
          <w:rFonts w:ascii="Times" w:eastAsia="Times" w:hAnsi="Times" w:cs="Times"/>
          <w:sz w:val="26"/>
          <w:szCs w:val="26"/>
        </w:rPr>
        <w:t>5</w:t>
      </w:r>
      <w:r w:rsidR="000E7F01" w:rsidRPr="00050D13">
        <w:rPr>
          <w:rFonts w:ascii="Times" w:eastAsia="Times" w:hAnsi="Times" w:cs="Times"/>
          <w:sz w:val="26"/>
          <w:szCs w:val="26"/>
        </w:rPr>
        <w:t>1</w:t>
      </w:r>
    </w:p>
    <w:p w14:paraId="04DD34B4" w14:textId="77777777" w:rsidR="006D626D" w:rsidRDefault="006D626D" w:rsidP="006D626D">
      <w:pPr>
        <w:rPr>
          <w:rFonts w:ascii="Times" w:eastAsia="Times" w:hAnsi="Times" w:cs="Times"/>
          <w:sz w:val="6"/>
          <w:szCs w:val="6"/>
        </w:rPr>
      </w:pPr>
    </w:p>
    <w:p w14:paraId="353B92D1" w14:textId="712ABD85" w:rsidR="006D626D" w:rsidRPr="005F6BCA" w:rsidRDefault="006D626D">
      <w:pPr>
        <w:pStyle w:val="ListParagraph"/>
        <w:numPr>
          <w:ilvl w:val="0"/>
          <w:numId w:val="30"/>
        </w:numPr>
        <w:rPr>
          <w:rFonts w:ascii="Times" w:eastAsia="Times" w:hAnsi="Times" w:cs="Times"/>
        </w:rPr>
      </w:pPr>
      <w:r w:rsidRPr="6B3D3CDC">
        <w:rPr>
          <w:rFonts w:ascii="Times" w:eastAsia="Times" w:hAnsi="Times" w:cs="Times"/>
        </w:rPr>
        <w:t xml:space="preserve">PHILOSOPHY OF DISCIPLINE AT CCS p. </w:t>
      </w:r>
      <w:r w:rsidR="00731C74">
        <w:rPr>
          <w:rFonts w:ascii="Times" w:eastAsia="Times" w:hAnsi="Times" w:cs="Times"/>
        </w:rPr>
        <w:t>4</w:t>
      </w:r>
      <w:r w:rsidR="000E7F01">
        <w:rPr>
          <w:rFonts w:ascii="Times" w:eastAsia="Times" w:hAnsi="Times" w:cs="Times"/>
        </w:rPr>
        <w:t>4</w:t>
      </w:r>
    </w:p>
    <w:p w14:paraId="3865B44E" w14:textId="096177F7" w:rsidR="005F6BCA" w:rsidRPr="000462A6" w:rsidRDefault="005F6BCA">
      <w:pPr>
        <w:pStyle w:val="ListParagraph"/>
        <w:numPr>
          <w:ilvl w:val="0"/>
          <w:numId w:val="30"/>
        </w:numPr>
        <w:rPr>
          <w:rFonts w:ascii="Times" w:eastAsia="Times" w:hAnsi="Times" w:cs="Times"/>
        </w:rPr>
      </w:pPr>
      <w:r w:rsidRPr="000462A6">
        <w:rPr>
          <w:rFonts w:ascii="Times" w:eastAsia="Times" w:hAnsi="Times" w:cs="Times"/>
        </w:rPr>
        <w:t xml:space="preserve">CHRISTIAN CHARACTER TRAITS p. </w:t>
      </w:r>
      <w:r w:rsidR="00731C74" w:rsidRPr="000462A6">
        <w:rPr>
          <w:rFonts w:ascii="Times" w:eastAsia="Times" w:hAnsi="Times" w:cs="Times"/>
        </w:rPr>
        <w:t>4</w:t>
      </w:r>
      <w:r w:rsidR="000E7F01">
        <w:rPr>
          <w:rFonts w:ascii="Times" w:eastAsia="Times" w:hAnsi="Times" w:cs="Times"/>
        </w:rPr>
        <w:t>5</w:t>
      </w:r>
      <w:r w:rsidR="00731C74" w:rsidRPr="000462A6">
        <w:rPr>
          <w:rFonts w:ascii="Times" w:eastAsia="Times" w:hAnsi="Times" w:cs="Times"/>
        </w:rPr>
        <w:t>-4</w:t>
      </w:r>
      <w:r w:rsidR="000E7F01">
        <w:rPr>
          <w:rFonts w:ascii="Times" w:eastAsia="Times" w:hAnsi="Times" w:cs="Times"/>
        </w:rPr>
        <w:t>6</w:t>
      </w:r>
    </w:p>
    <w:p w14:paraId="7C918FCF" w14:textId="7B30B015" w:rsidR="005F6BCA" w:rsidRDefault="005F6BCA">
      <w:pPr>
        <w:pStyle w:val="ListParagraph"/>
        <w:numPr>
          <w:ilvl w:val="0"/>
          <w:numId w:val="30"/>
        </w:numPr>
        <w:rPr>
          <w:rFonts w:ascii="Times" w:eastAsia="Times" w:hAnsi="Times" w:cs="Times"/>
        </w:rPr>
      </w:pPr>
      <w:r w:rsidRPr="6B3D3CDC">
        <w:rPr>
          <w:rFonts w:ascii="Times" w:eastAsia="Times" w:hAnsi="Times" w:cs="Times"/>
        </w:rPr>
        <w:t xml:space="preserve">DAMAGE TO PROPERTY p. </w:t>
      </w:r>
      <w:r w:rsidR="00731C74">
        <w:rPr>
          <w:rFonts w:ascii="Times" w:eastAsia="Times" w:hAnsi="Times" w:cs="Times"/>
        </w:rPr>
        <w:t>4</w:t>
      </w:r>
      <w:r w:rsidR="000E7F01">
        <w:rPr>
          <w:rFonts w:ascii="Times" w:eastAsia="Times" w:hAnsi="Times" w:cs="Times"/>
        </w:rPr>
        <w:t>7</w:t>
      </w:r>
    </w:p>
    <w:p w14:paraId="497C22F5" w14:textId="3933BD1C" w:rsidR="006D626D" w:rsidRPr="00956E4E" w:rsidRDefault="006D626D">
      <w:pPr>
        <w:pStyle w:val="ListParagraph"/>
        <w:numPr>
          <w:ilvl w:val="0"/>
          <w:numId w:val="30"/>
        </w:numPr>
        <w:rPr>
          <w:rFonts w:ascii="Times" w:eastAsia="Times" w:hAnsi="Times" w:cs="Times"/>
        </w:rPr>
      </w:pPr>
      <w:r w:rsidRPr="6B3D3CDC">
        <w:rPr>
          <w:rFonts w:ascii="Times" w:eastAsia="Times" w:hAnsi="Times" w:cs="Times"/>
        </w:rPr>
        <w:t xml:space="preserve">CONFLICT RESOLUTION p. </w:t>
      </w:r>
      <w:r w:rsidR="00731C74">
        <w:rPr>
          <w:rFonts w:ascii="Times" w:eastAsia="Times" w:hAnsi="Times" w:cs="Times"/>
        </w:rPr>
        <w:t>4</w:t>
      </w:r>
      <w:r w:rsidR="00602C28">
        <w:rPr>
          <w:rFonts w:ascii="Times" w:eastAsia="Times" w:hAnsi="Times" w:cs="Times"/>
        </w:rPr>
        <w:t>7</w:t>
      </w:r>
    </w:p>
    <w:p w14:paraId="2FD5CF77" w14:textId="1842F959" w:rsidR="00956E4E" w:rsidRPr="00AA23E4" w:rsidRDefault="00956E4E">
      <w:pPr>
        <w:pStyle w:val="ListParagraph"/>
        <w:numPr>
          <w:ilvl w:val="0"/>
          <w:numId w:val="30"/>
        </w:numPr>
        <w:rPr>
          <w:rFonts w:ascii="Times" w:eastAsia="Times" w:hAnsi="Times" w:cs="Times"/>
        </w:rPr>
      </w:pPr>
      <w:r w:rsidRPr="6B3D3CDC">
        <w:rPr>
          <w:rFonts w:ascii="Times" w:eastAsia="Times" w:hAnsi="Times" w:cs="Times"/>
        </w:rPr>
        <w:t xml:space="preserve">DISRESPECT TO STUDENTS p. </w:t>
      </w:r>
      <w:r w:rsidR="00731C74">
        <w:rPr>
          <w:rFonts w:ascii="Times" w:eastAsia="Times" w:hAnsi="Times" w:cs="Times"/>
        </w:rPr>
        <w:t>4</w:t>
      </w:r>
      <w:r w:rsidR="00602C28">
        <w:rPr>
          <w:rFonts w:ascii="Times" w:eastAsia="Times" w:hAnsi="Times" w:cs="Times"/>
        </w:rPr>
        <w:t>7</w:t>
      </w:r>
    </w:p>
    <w:p w14:paraId="64C11BAE" w14:textId="1A443020" w:rsidR="00AA23E4" w:rsidRPr="006223EA" w:rsidRDefault="006D626D">
      <w:pPr>
        <w:pStyle w:val="ListParagraph"/>
        <w:numPr>
          <w:ilvl w:val="0"/>
          <w:numId w:val="30"/>
        </w:numPr>
        <w:rPr>
          <w:rFonts w:ascii="Times" w:eastAsia="Times" w:hAnsi="Times" w:cs="Times"/>
        </w:rPr>
      </w:pPr>
      <w:r w:rsidRPr="6B3D3CDC">
        <w:rPr>
          <w:rFonts w:ascii="Times" w:eastAsia="Times" w:hAnsi="Times" w:cs="Times"/>
        </w:rPr>
        <w:t>BULLYING p.</w:t>
      </w:r>
      <w:r w:rsidR="50A3B7A4" w:rsidRPr="6B3D3CDC">
        <w:rPr>
          <w:rFonts w:ascii="Times" w:eastAsia="Times" w:hAnsi="Times" w:cs="Times"/>
        </w:rPr>
        <w:t xml:space="preserve"> </w:t>
      </w:r>
      <w:r w:rsidR="00731C74">
        <w:rPr>
          <w:rFonts w:ascii="Times" w:eastAsia="Times" w:hAnsi="Times" w:cs="Times"/>
        </w:rPr>
        <w:t>4</w:t>
      </w:r>
      <w:r w:rsidR="00602C28">
        <w:rPr>
          <w:rFonts w:ascii="Times" w:eastAsia="Times" w:hAnsi="Times" w:cs="Times"/>
        </w:rPr>
        <w:t>7</w:t>
      </w:r>
    </w:p>
    <w:p w14:paraId="3796B65F" w14:textId="101B6352" w:rsidR="006223EA" w:rsidRPr="006223EA" w:rsidRDefault="006223EA">
      <w:pPr>
        <w:pStyle w:val="ListParagraph"/>
        <w:numPr>
          <w:ilvl w:val="0"/>
          <w:numId w:val="30"/>
        </w:numPr>
        <w:rPr>
          <w:rFonts w:ascii="Times" w:eastAsia="Times" w:hAnsi="Times" w:cs="Times"/>
        </w:rPr>
      </w:pPr>
      <w:r w:rsidRPr="6B3D3CDC">
        <w:rPr>
          <w:rFonts w:ascii="Times" w:eastAsia="Times" w:hAnsi="Times" w:cs="Times"/>
        </w:rPr>
        <w:t xml:space="preserve">ACADEMIC HONESTY p. </w:t>
      </w:r>
      <w:r w:rsidR="00731C74">
        <w:rPr>
          <w:rFonts w:ascii="Times" w:eastAsia="Times" w:hAnsi="Times" w:cs="Times"/>
        </w:rPr>
        <w:t>4</w:t>
      </w:r>
      <w:r w:rsidR="005153F9">
        <w:rPr>
          <w:rFonts w:ascii="Times" w:eastAsia="Times" w:hAnsi="Times" w:cs="Times"/>
        </w:rPr>
        <w:t>8</w:t>
      </w:r>
    </w:p>
    <w:p w14:paraId="70FEC25B" w14:textId="6697C46C" w:rsidR="006223EA" w:rsidRPr="007C27EF" w:rsidRDefault="006223EA">
      <w:pPr>
        <w:pStyle w:val="ListParagraph"/>
        <w:numPr>
          <w:ilvl w:val="0"/>
          <w:numId w:val="30"/>
        </w:numPr>
        <w:rPr>
          <w:rFonts w:ascii="Times" w:eastAsia="Times" w:hAnsi="Times" w:cs="Times"/>
        </w:rPr>
      </w:pPr>
      <w:r w:rsidRPr="6B3D3CDC">
        <w:rPr>
          <w:rFonts w:ascii="Times" w:eastAsia="Times" w:hAnsi="Times" w:cs="Times"/>
        </w:rPr>
        <w:t xml:space="preserve">ACADEMIC INTEGRITY / CHEATING p. </w:t>
      </w:r>
      <w:r w:rsidR="00731C74">
        <w:rPr>
          <w:rFonts w:ascii="Times" w:eastAsia="Times" w:hAnsi="Times" w:cs="Times"/>
        </w:rPr>
        <w:t>4</w:t>
      </w:r>
      <w:r w:rsidR="00523906">
        <w:rPr>
          <w:rFonts w:ascii="Times" w:eastAsia="Times" w:hAnsi="Times" w:cs="Times"/>
        </w:rPr>
        <w:t>8</w:t>
      </w:r>
    </w:p>
    <w:p w14:paraId="1EB936F8" w14:textId="19C32896" w:rsidR="007C27EF" w:rsidRPr="007C27EF" w:rsidRDefault="007C27EF">
      <w:pPr>
        <w:pStyle w:val="ListParagraph"/>
        <w:numPr>
          <w:ilvl w:val="0"/>
          <w:numId w:val="30"/>
        </w:numPr>
        <w:rPr>
          <w:rFonts w:ascii="Times" w:eastAsia="Times" w:hAnsi="Times" w:cs="Times"/>
        </w:rPr>
      </w:pPr>
      <w:r w:rsidRPr="6B3D3CDC">
        <w:rPr>
          <w:rFonts w:ascii="Times" w:eastAsia="Times" w:hAnsi="Times" w:cs="Times"/>
        </w:rPr>
        <w:t xml:space="preserve">AGGRESSION p. </w:t>
      </w:r>
      <w:r w:rsidR="00EE7506">
        <w:rPr>
          <w:rFonts w:ascii="Times" w:eastAsia="Times" w:hAnsi="Times" w:cs="Times"/>
        </w:rPr>
        <w:t>4</w:t>
      </w:r>
      <w:r w:rsidR="00523906">
        <w:rPr>
          <w:rFonts w:ascii="Times" w:eastAsia="Times" w:hAnsi="Times" w:cs="Times"/>
        </w:rPr>
        <w:t>8</w:t>
      </w:r>
    </w:p>
    <w:p w14:paraId="2AD66FDF" w14:textId="5597E635" w:rsidR="007C27EF" w:rsidRPr="00363558" w:rsidRDefault="007C27EF">
      <w:pPr>
        <w:pStyle w:val="ListParagraph"/>
        <w:numPr>
          <w:ilvl w:val="0"/>
          <w:numId w:val="30"/>
        </w:numPr>
        <w:rPr>
          <w:rFonts w:ascii="Times" w:eastAsia="Times" w:hAnsi="Times" w:cs="Times"/>
        </w:rPr>
      </w:pPr>
      <w:r w:rsidRPr="6B3D3CDC">
        <w:rPr>
          <w:rFonts w:ascii="Times" w:eastAsia="Times" w:hAnsi="Times" w:cs="Times"/>
        </w:rPr>
        <w:t xml:space="preserve">PUBLIC DISPLAY OF AFFECTION p. </w:t>
      </w:r>
      <w:r w:rsidR="00EE7506">
        <w:rPr>
          <w:rFonts w:ascii="Times" w:eastAsia="Times" w:hAnsi="Times" w:cs="Times"/>
        </w:rPr>
        <w:t>4</w:t>
      </w:r>
      <w:r w:rsidR="00523906">
        <w:rPr>
          <w:rFonts w:ascii="Times" w:eastAsia="Times" w:hAnsi="Times" w:cs="Times"/>
        </w:rPr>
        <w:t>8</w:t>
      </w:r>
    </w:p>
    <w:p w14:paraId="051A6D2D" w14:textId="37B30029" w:rsidR="005D1467" w:rsidRPr="00602122" w:rsidRDefault="00BF2914">
      <w:pPr>
        <w:pStyle w:val="ListParagraph"/>
        <w:numPr>
          <w:ilvl w:val="0"/>
          <w:numId w:val="31"/>
        </w:numPr>
        <w:rPr>
          <w:rFonts w:ascii="Times" w:eastAsia="Times" w:hAnsi="Times" w:cs="Times"/>
        </w:rPr>
      </w:pPr>
      <w:r w:rsidRPr="6B3D3CDC">
        <w:rPr>
          <w:rFonts w:ascii="Times" w:eastAsia="Times" w:hAnsi="Times" w:cs="Times"/>
        </w:rPr>
        <w:t xml:space="preserve">VIOLATIONS OF STANDARDS OF CONDUCT </w:t>
      </w:r>
      <w:r w:rsidR="005D1467" w:rsidRPr="6B3D3CDC">
        <w:rPr>
          <w:rFonts w:ascii="Times" w:eastAsia="Times" w:hAnsi="Times" w:cs="Times"/>
        </w:rPr>
        <w:t>*</w:t>
      </w:r>
      <w:r w:rsidR="009A2DD0" w:rsidRPr="6B3D3CDC">
        <w:rPr>
          <w:rFonts w:ascii="Times" w:eastAsia="Times" w:hAnsi="Times" w:cs="Times"/>
        </w:rPr>
        <w:t xml:space="preserve"> p. </w:t>
      </w:r>
      <w:r w:rsidR="00EE7506">
        <w:rPr>
          <w:rFonts w:ascii="Times" w:eastAsia="Times" w:hAnsi="Times" w:cs="Times"/>
        </w:rPr>
        <w:t>4</w:t>
      </w:r>
      <w:r w:rsidR="00523906">
        <w:rPr>
          <w:rFonts w:ascii="Times" w:eastAsia="Times" w:hAnsi="Times" w:cs="Times"/>
        </w:rPr>
        <w:t>9</w:t>
      </w:r>
      <w:r w:rsidR="00FB48A5">
        <w:rPr>
          <w:rFonts w:ascii="Times" w:eastAsia="Times" w:hAnsi="Times" w:cs="Times"/>
        </w:rPr>
        <w:t>-</w:t>
      </w:r>
      <w:r w:rsidR="00523906">
        <w:rPr>
          <w:rFonts w:ascii="Times" w:eastAsia="Times" w:hAnsi="Times" w:cs="Times"/>
        </w:rPr>
        <w:t>50</w:t>
      </w:r>
    </w:p>
    <w:p w14:paraId="34FA085E" w14:textId="5515D36A" w:rsidR="00602122" w:rsidRPr="00912976" w:rsidRDefault="00602122">
      <w:pPr>
        <w:pStyle w:val="ListParagraph"/>
        <w:numPr>
          <w:ilvl w:val="1"/>
          <w:numId w:val="31"/>
        </w:numPr>
        <w:rPr>
          <w:rFonts w:ascii="Times New Roman" w:hAnsi="Times New Roman" w:cs="Times New Roman"/>
          <w:b w:val="0"/>
          <w:bCs w:val="0"/>
        </w:rPr>
      </w:pPr>
      <w:r w:rsidRPr="00912976">
        <w:rPr>
          <w:rFonts w:ascii="Times" w:eastAsia="Times" w:hAnsi="Times" w:cs="Times"/>
          <w:b w:val="0"/>
          <w:bCs w:val="0"/>
        </w:rPr>
        <w:t>Detention Procedures</w:t>
      </w:r>
    </w:p>
    <w:p w14:paraId="07BDC096" w14:textId="6E00E2AD" w:rsidR="009A2DD0" w:rsidRPr="00912976" w:rsidRDefault="009A2DD0">
      <w:pPr>
        <w:pStyle w:val="ListParagraph"/>
        <w:numPr>
          <w:ilvl w:val="1"/>
          <w:numId w:val="31"/>
        </w:numPr>
        <w:rPr>
          <w:rFonts w:ascii="Times New Roman" w:hAnsi="Times New Roman" w:cs="Times New Roman"/>
          <w:b w:val="0"/>
          <w:bCs w:val="0"/>
        </w:rPr>
      </w:pPr>
      <w:r w:rsidRPr="00912976">
        <w:rPr>
          <w:rFonts w:ascii="Times" w:eastAsia="Times" w:hAnsi="Times" w:cs="Times"/>
          <w:b w:val="0"/>
          <w:bCs w:val="0"/>
        </w:rPr>
        <w:t>Failure to Show Up for Detention</w:t>
      </w:r>
    </w:p>
    <w:p w14:paraId="55F8A03F" w14:textId="42AFB129" w:rsidR="00ED0CD5" w:rsidRPr="00912976" w:rsidRDefault="00ED0CD5">
      <w:pPr>
        <w:pStyle w:val="ListParagraph"/>
        <w:numPr>
          <w:ilvl w:val="1"/>
          <w:numId w:val="31"/>
        </w:numPr>
        <w:rPr>
          <w:rFonts w:ascii="Times New Roman" w:hAnsi="Times New Roman" w:cs="Times New Roman"/>
          <w:b w:val="0"/>
          <w:bCs w:val="0"/>
        </w:rPr>
      </w:pPr>
      <w:r w:rsidRPr="00912976">
        <w:rPr>
          <w:rFonts w:ascii="Times" w:eastAsia="Times" w:hAnsi="Times" w:cs="Times"/>
          <w:b w:val="0"/>
          <w:bCs w:val="0"/>
        </w:rPr>
        <w:t>Suspension Procedures</w:t>
      </w:r>
    </w:p>
    <w:p w14:paraId="6259C8DD" w14:textId="32F5BDC1" w:rsidR="00ED0CD5" w:rsidRPr="00912976" w:rsidRDefault="00ED0CD5">
      <w:pPr>
        <w:pStyle w:val="ListParagraph"/>
        <w:numPr>
          <w:ilvl w:val="1"/>
          <w:numId w:val="31"/>
        </w:numPr>
        <w:rPr>
          <w:rFonts w:ascii="Times New Roman" w:hAnsi="Times New Roman" w:cs="Times New Roman"/>
          <w:b w:val="0"/>
          <w:bCs w:val="0"/>
        </w:rPr>
      </w:pPr>
      <w:r w:rsidRPr="00912976">
        <w:rPr>
          <w:rFonts w:ascii="Times" w:eastAsia="Times" w:hAnsi="Times" w:cs="Times"/>
          <w:b w:val="0"/>
          <w:bCs w:val="0"/>
        </w:rPr>
        <w:t>Expulsion Procedures</w:t>
      </w:r>
    </w:p>
    <w:p w14:paraId="7D3DE5CF" w14:textId="77777777" w:rsidR="005D1467" w:rsidRPr="00B92C85" w:rsidRDefault="000A0397" w:rsidP="00B71B62">
      <w:pPr>
        <w:ind w:firstLine="720"/>
        <w:rPr>
          <w:sz w:val="22"/>
          <w:szCs w:val="22"/>
        </w:rPr>
      </w:pPr>
      <w:r w:rsidRPr="00B92C85">
        <w:rPr>
          <w:sz w:val="22"/>
          <w:szCs w:val="22"/>
        </w:rPr>
        <w:t>*</w:t>
      </w:r>
      <w:r w:rsidRPr="00B92C85">
        <w:rPr>
          <w:i/>
          <w:iCs/>
          <w:sz w:val="22"/>
          <w:szCs w:val="22"/>
        </w:rPr>
        <w:t>See</w:t>
      </w:r>
      <w:r w:rsidRPr="00B92C85">
        <w:rPr>
          <w:sz w:val="22"/>
          <w:szCs w:val="22"/>
        </w:rPr>
        <w:t xml:space="preserve"> </w:t>
      </w:r>
      <w:r w:rsidRPr="00B92C85">
        <w:rPr>
          <w:b/>
          <w:bCs/>
          <w:sz w:val="22"/>
          <w:szCs w:val="22"/>
        </w:rPr>
        <w:t>EARLY CHILDHOOD SPECIFIC INFORMATION</w:t>
      </w:r>
      <w:r w:rsidRPr="00B92C85">
        <w:rPr>
          <w:sz w:val="22"/>
          <w:szCs w:val="22"/>
        </w:rPr>
        <w:t xml:space="preserve"> </w:t>
      </w:r>
    </w:p>
    <w:p w14:paraId="5E6D9C9E" w14:textId="763C02AD" w:rsidR="00336D64" w:rsidRDefault="000A0397" w:rsidP="005D1467">
      <w:pPr>
        <w:pStyle w:val="ListParagraph"/>
        <w:rPr>
          <w:rFonts w:ascii="Times New Roman" w:hAnsi="Times New Roman" w:cs="Times New Roman"/>
          <w:i/>
          <w:iCs/>
          <w:sz w:val="22"/>
          <w:szCs w:val="22"/>
        </w:rPr>
      </w:pPr>
      <w:r w:rsidRPr="00B92C85">
        <w:rPr>
          <w:rFonts w:ascii="Times New Roman" w:hAnsi="Times New Roman" w:cs="Times New Roman"/>
          <w:b w:val="0"/>
          <w:bCs w:val="0"/>
          <w:i/>
          <w:iCs/>
          <w:sz w:val="22"/>
          <w:szCs w:val="22"/>
        </w:rPr>
        <w:t xml:space="preserve">regarding </w:t>
      </w:r>
      <w:r w:rsidRPr="00DD5A3F">
        <w:rPr>
          <w:rFonts w:ascii="Times New Roman" w:hAnsi="Times New Roman" w:cs="Times New Roman"/>
          <w:i/>
          <w:iCs/>
          <w:sz w:val="22"/>
          <w:szCs w:val="22"/>
        </w:rPr>
        <w:t>Disciplinary Procedures in Violations of  Standards of Conduct</w:t>
      </w:r>
    </w:p>
    <w:p w14:paraId="3CEDD798" w14:textId="77777777" w:rsidR="00AB17B0" w:rsidRPr="00AB17B0" w:rsidRDefault="00AB17B0" w:rsidP="005D1467">
      <w:pPr>
        <w:pStyle w:val="ListParagraph"/>
        <w:rPr>
          <w:rFonts w:ascii="Times New Roman" w:hAnsi="Times New Roman" w:cs="Times New Roman"/>
          <w:b w:val="0"/>
          <w:bCs w:val="0"/>
          <w:sz w:val="10"/>
          <w:szCs w:val="10"/>
        </w:rPr>
      </w:pPr>
    </w:p>
    <w:p w14:paraId="19EF7FBC" w14:textId="621D555D" w:rsidR="005D1467" w:rsidRPr="00183102" w:rsidRDefault="00B71B62">
      <w:pPr>
        <w:pStyle w:val="ListParagraph"/>
        <w:numPr>
          <w:ilvl w:val="0"/>
          <w:numId w:val="31"/>
        </w:numPr>
        <w:rPr>
          <w:rFonts w:ascii="Times" w:eastAsia="Times" w:hAnsi="Times" w:cs="Times"/>
        </w:rPr>
      </w:pPr>
      <w:r w:rsidRPr="6B3D3CDC">
        <w:rPr>
          <w:rFonts w:ascii="Times" w:eastAsia="Times" w:hAnsi="Times" w:cs="Times"/>
        </w:rPr>
        <w:t>PARENT/GUARDIAN CONDUCT STANDARDS</w:t>
      </w:r>
      <w:r w:rsidR="00F36E32" w:rsidRPr="6B3D3CDC">
        <w:rPr>
          <w:rFonts w:ascii="Times" w:eastAsia="Times" w:hAnsi="Times" w:cs="Times"/>
        </w:rPr>
        <w:t xml:space="preserve"> p. </w:t>
      </w:r>
      <w:r w:rsidR="00D02A77">
        <w:rPr>
          <w:rFonts w:ascii="Times" w:eastAsia="Times" w:hAnsi="Times" w:cs="Times"/>
        </w:rPr>
        <w:t>51</w:t>
      </w:r>
    </w:p>
    <w:p w14:paraId="065964D9" w14:textId="0C784B87" w:rsidR="00AC6C70" w:rsidRPr="00AC6C70" w:rsidRDefault="0021725A">
      <w:pPr>
        <w:pStyle w:val="ListParagraph"/>
        <w:numPr>
          <w:ilvl w:val="0"/>
          <w:numId w:val="31"/>
        </w:numPr>
        <w:rPr>
          <w:rFonts w:ascii="Times" w:eastAsia="Times" w:hAnsi="Times" w:cs="Times"/>
        </w:rPr>
      </w:pPr>
      <w:r w:rsidRPr="6B3D3CDC">
        <w:rPr>
          <w:rFonts w:ascii="Times" w:eastAsia="Times" w:hAnsi="Times" w:cs="Times"/>
        </w:rPr>
        <w:t xml:space="preserve">SLANTED NEWS </w:t>
      </w:r>
      <w:r w:rsidR="00F36E32" w:rsidRPr="6B3D3CDC">
        <w:rPr>
          <w:rFonts w:ascii="Times" w:eastAsia="Times" w:hAnsi="Times" w:cs="Times"/>
        </w:rPr>
        <w:t xml:space="preserve">p. </w:t>
      </w:r>
      <w:r w:rsidR="00E36CF3">
        <w:rPr>
          <w:rFonts w:ascii="Times" w:eastAsia="Times" w:hAnsi="Times" w:cs="Times"/>
        </w:rPr>
        <w:t>5</w:t>
      </w:r>
      <w:r w:rsidR="00D02A77">
        <w:rPr>
          <w:rFonts w:ascii="Times" w:eastAsia="Times" w:hAnsi="Times" w:cs="Times"/>
        </w:rPr>
        <w:t>1</w:t>
      </w:r>
    </w:p>
    <w:p w14:paraId="004177DD" w14:textId="77777777" w:rsidR="00285D5C" w:rsidRPr="00504BDC" w:rsidRDefault="00285D5C">
      <w:pPr>
        <w:pStyle w:val="Heading2"/>
        <w:ind w:hanging="2"/>
        <w:rPr>
          <w:rFonts w:ascii="Times" w:eastAsia="Times" w:hAnsi="Times" w:cs="Times"/>
          <w:sz w:val="20"/>
          <w:szCs w:val="20"/>
        </w:rPr>
      </w:pPr>
    </w:p>
    <w:p w14:paraId="4CDDE13F" w14:textId="45C9E490" w:rsidR="00336D64" w:rsidRPr="00050D13" w:rsidRDefault="00BF2914">
      <w:pPr>
        <w:pStyle w:val="Heading2"/>
        <w:ind w:hanging="2"/>
        <w:rPr>
          <w:rFonts w:ascii="Times" w:eastAsia="Times" w:hAnsi="Times" w:cs="Times"/>
          <w:sz w:val="26"/>
          <w:szCs w:val="26"/>
        </w:rPr>
      </w:pPr>
      <w:r w:rsidRPr="00050D13">
        <w:rPr>
          <w:rFonts w:ascii="Times" w:eastAsia="Times" w:hAnsi="Times" w:cs="Times"/>
          <w:sz w:val="26"/>
          <w:szCs w:val="26"/>
        </w:rPr>
        <w:t>ATHLETICS</w:t>
      </w:r>
      <w:r w:rsidR="00F36E32" w:rsidRPr="00050D13">
        <w:rPr>
          <w:rFonts w:ascii="Times" w:eastAsia="Times" w:hAnsi="Times" w:cs="Times"/>
          <w:sz w:val="26"/>
          <w:szCs w:val="26"/>
        </w:rPr>
        <w:t xml:space="preserve"> p. </w:t>
      </w:r>
      <w:r w:rsidR="00E36CF3" w:rsidRPr="00050D13">
        <w:rPr>
          <w:rFonts w:ascii="Times" w:eastAsia="Times" w:hAnsi="Times" w:cs="Times"/>
          <w:sz w:val="26"/>
          <w:szCs w:val="26"/>
        </w:rPr>
        <w:t>5</w:t>
      </w:r>
      <w:r w:rsidR="00D02A77" w:rsidRPr="00050D13">
        <w:rPr>
          <w:rFonts w:ascii="Times" w:eastAsia="Times" w:hAnsi="Times" w:cs="Times"/>
          <w:sz w:val="26"/>
          <w:szCs w:val="26"/>
        </w:rPr>
        <w:t>2</w:t>
      </w:r>
    </w:p>
    <w:p w14:paraId="77170134" w14:textId="77777777" w:rsidR="00336D64" w:rsidRDefault="00336D64">
      <w:pPr>
        <w:rPr>
          <w:rFonts w:ascii="Times" w:eastAsia="Times" w:hAnsi="Times" w:cs="Times"/>
          <w:sz w:val="6"/>
          <w:szCs w:val="6"/>
        </w:rPr>
      </w:pPr>
    </w:p>
    <w:p w14:paraId="4896277E" w14:textId="13944756" w:rsidR="00336D64" w:rsidRDefault="00BF2914">
      <w:pPr>
        <w:pStyle w:val="ListParagraph"/>
        <w:numPr>
          <w:ilvl w:val="0"/>
          <w:numId w:val="32"/>
        </w:numPr>
      </w:pPr>
      <w:r w:rsidRPr="00F13DBB">
        <w:rPr>
          <w:rFonts w:ascii="Times" w:eastAsia="Times" w:hAnsi="Times" w:cs="Times"/>
        </w:rPr>
        <w:t xml:space="preserve">MISSION STATEMENT </w:t>
      </w:r>
    </w:p>
    <w:p w14:paraId="4375F380" w14:textId="54BBC5AA" w:rsidR="00336D64" w:rsidRDefault="00BF2914">
      <w:pPr>
        <w:pStyle w:val="ListParagraph"/>
        <w:numPr>
          <w:ilvl w:val="0"/>
          <w:numId w:val="32"/>
        </w:numPr>
      </w:pPr>
      <w:r w:rsidRPr="00F13DBB">
        <w:rPr>
          <w:rFonts w:ascii="Times" w:eastAsia="Times" w:hAnsi="Times" w:cs="Times"/>
        </w:rPr>
        <w:t xml:space="preserve">ELIGIBILITY </w:t>
      </w:r>
    </w:p>
    <w:p w14:paraId="1F0B5077" w14:textId="738E5DB5" w:rsidR="00336D64" w:rsidRDefault="00BF2914">
      <w:pPr>
        <w:pStyle w:val="ListParagraph"/>
        <w:widowControl w:val="0"/>
        <w:numPr>
          <w:ilvl w:val="0"/>
          <w:numId w:val="32"/>
        </w:numPr>
      </w:pPr>
      <w:r w:rsidRPr="00F13DBB">
        <w:rPr>
          <w:rFonts w:ascii="Times" w:eastAsia="Times" w:hAnsi="Times" w:cs="Times"/>
        </w:rPr>
        <w:t xml:space="preserve">SEASONS </w:t>
      </w:r>
    </w:p>
    <w:p w14:paraId="016004D1" w14:textId="02127F05" w:rsidR="00DD5A3F" w:rsidRPr="00AB17B0" w:rsidRDefault="00BF2914">
      <w:pPr>
        <w:pStyle w:val="ListParagraph"/>
        <w:widowControl w:val="0"/>
        <w:numPr>
          <w:ilvl w:val="0"/>
          <w:numId w:val="32"/>
        </w:numPr>
      </w:pPr>
      <w:r w:rsidRPr="00F13DBB">
        <w:rPr>
          <w:rFonts w:ascii="Times" w:eastAsia="Times" w:hAnsi="Times" w:cs="Times"/>
        </w:rPr>
        <w:t xml:space="preserve">FEES </w:t>
      </w:r>
    </w:p>
    <w:p w14:paraId="393A65C0" w14:textId="08841B0D" w:rsidR="009B42A6" w:rsidRPr="00050D13" w:rsidRDefault="00BF2914" w:rsidP="6B3D3CDC">
      <w:pPr>
        <w:rPr>
          <w:rFonts w:ascii="Times" w:eastAsia="Times" w:hAnsi="Times" w:cs="Times"/>
          <w:b/>
          <w:bCs/>
          <w:sz w:val="26"/>
          <w:szCs w:val="26"/>
        </w:rPr>
      </w:pPr>
      <w:r w:rsidRPr="00050D13">
        <w:rPr>
          <w:rFonts w:ascii="Times" w:eastAsia="Times" w:hAnsi="Times" w:cs="Times"/>
          <w:b/>
          <w:bCs/>
          <w:sz w:val="26"/>
          <w:szCs w:val="26"/>
        </w:rPr>
        <w:t xml:space="preserve">CLUBS AND ORGANIZATIONS p. </w:t>
      </w:r>
      <w:r w:rsidR="00EE7506" w:rsidRPr="00050D13">
        <w:rPr>
          <w:rFonts w:ascii="Times" w:eastAsia="Times" w:hAnsi="Times" w:cs="Times"/>
          <w:b/>
          <w:bCs/>
          <w:sz w:val="26"/>
          <w:szCs w:val="26"/>
        </w:rPr>
        <w:t>5</w:t>
      </w:r>
      <w:r w:rsidR="00D02A77" w:rsidRPr="00050D13">
        <w:rPr>
          <w:rFonts w:ascii="Times" w:eastAsia="Times" w:hAnsi="Times" w:cs="Times"/>
          <w:b/>
          <w:bCs/>
          <w:sz w:val="26"/>
          <w:szCs w:val="26"/>
        </w:rPr>
        <w:t>3</w:t>
      </w:r>
    </w:p>
    <w:p w14:paraId="784C0125" w14:textId="77777777" w:rsidR="00E36CF3" w:rsidRPr="00050D13" w:rsidRDefault="00E36CF3">
      <w:pPr>
        <w:ind w:hanging="2"/>
        <w:rPr>
          <w:rFonts w:ascii="Times" w:eastAsia="Times" w:hAnsi="Times" w:cs="Times"/>
          <w:b/>
          <w:bCs/>
          <w:sz w:val="26"/>
          <w:szCs w:val="26"/>
        </w:rPr>
      </w:pPr>
    </w:p>
    <w:p w14:paraId="094CF050" w14:textId="46172414" w:rsidR="009B42A6" w:rsidRPr="00050D13" w:rsidRDefault="001937C4">
      <w:pPr>
        <w:ind w:hanging="2"/>
        <w:rPr>
          <w:rFonts w:ascii="Times" w:eastAsia="Times" w:hAnsi="Times" w:cs="Times"/>
          <w:b/>
          <w:bCs/>
          <w:sz w:val="26"/>
          <w:szCs w:val="26"/>
        </w:rPr>
      </w:pPr>
      <w:r w:rsidRPr="00050D13">
        <w:rPr>
          <w:rFonts w:ascii="Times" w:eastAsia="Times" w:hAnsi="Times" w:cs="Times"/>
          <w:b/>
          <w:bCs/>
          <w:sz w:val="26"/>
          <w:szCs w:val="26"/>
        </w:rPr>
        <w:t>EARLY CHILDHOOD</w:t>
      </w:r>
      <w:r w:rsidR="00077D4F" w:rsidRPr="00050D13">
        <w:rPr>
          <w:rFonts w:ascii="Times" w:eastAsia="Times" w:hAnsi="Times" w:cs="Times"/>
          <w:b/>
          <w:bCs/>
          <w:sz w:val="26"/>
          <w:szCs w:val="26"/>
        </w:rPr>
        <w:t xml:space="preserve"> (K-3, K-4, KINDERGARTEN)</w:t>
      </w:r>
      <w:r w:rsidRPr="00050D13">
        <w:rPr>
          <w:rFonts w:ascii="Times" w:eastAsia="Times" w:hAnsi="Times" w:cs="Times"/>
          <w:b/>
          <w:bCs/>
          <w:sz w:val="26"/>
          <w:szCs w:val="26"/>
        </w:rPr>
        <w:t xml:space="preserve"> </w:t>
      </w:r>
      <w:r w:rsidR="009C6D4F" w:rsidRPr="00050D13">
        <w:rPr>
          <w:rFonts w:ascii="Times" w:eastAsia="Times" w:hAnsi="Times" w:cs="Times"/>
          <w:b/>
          <w:bCs/>
          <w:sz w:val="26"/>
          <w:szCs w:val="26"/>
        </w:rPr>
        <w:t>SPECIFIC INFORMATION</w:t>
      </w:r>
      <w:r w:rsidR="00F93D10" w:rsidRPr="00050D13">
        <w:rPr>
          <w:rFonts w:ascii="Times" w:eastAsia="Times" w:hAnsi="Times" w:cs="Times"/>
          <w:b/>
          <w:bCs/>
          <w:sz w:val="26"/>
          <w:szCs w:val="26"/>
        </w:rPr>
        <w:t xml:space="preserve"> p. </w:t>
      </w:r>
      <w:r w:rsidR="00084FE0" w:rsidRPr="00050D13">
        <w:rPr>
          <w:rFonts w:ascii="Times" w:eastAsia="Times" w:hAnsi="Times" w:cs="Times"/>
          <w:b/>
          <w:bCs/>
          <w:sz w:val="26"/>
          <w:szCs w:val="26"/>
        </w:rPr>
        <w:t>5</w:t>
      </w:r>
      <w:r w:rsidR="00FE2471" w:rsidRPr="00050D13">
        <w:rPr>
          <w:rFonts w:ascii="Times" w:eastAsia="Times" w:hAnsi="Times" w:cs="Times"/>
          <w:b/>
          <w:bCs/>
          <w:sz w:val="26"/>
          <w:szCs w:val="26"/>
        </w:rPr>
        <w:t>3</w:t>
      </w:r>
      <w:r w:rsidR="00084FE0" w:rsidRPr="00050D13">
        <w:rPr>
          <w:rFonts w:ascii="Times" w:eastAsia="Times" w:hAnsi="Times" w:cs="Times"/>
          <w:b/>
          <w:bCs/>
          <w:sz w:val="26"/>
          <w:szCs w:val="26"/>
        </w:rPr>
        <w:t>-</w:t>
      </w:r>
      <w:r w:rsidR="00FE2471" w:rsidRPr="00050D13">
        <w:rPr>
          <w:rFonts w:ascii="Times" w:eastAsia="Times" w:hAnsi="Times" w:cs="Times"/>
          <w:b/>
          <w:bCs/>
          <w:sz w:val="26"/>
          <w:szCs w:val="26"/>
        </w:rPr>
        <w:t>60</w:t>
      </w:r>
    </w:p>
    <w:p w14:paraId="5D04719F" w14:textId="7E12D645" w:rsidR="00F93D10" w:rsidRPr="008A7DCA" w:rsidRDefault="000D09BD">
      <w:pPr>
        <w:pStyle w:val="ListParagraph"/>
        <w:numPr>
          <w:ilvl w:val="0"/>
          <w:numId w:val="114"/>
        </w:numPr>
        <w:rPr>
          <w:rFonts w:ascii="Times" w:eastAsia="Times" w:hAnsi="Times" w:cs="Times"/>
        </w:rPr>
      </w:pPr>
      <w:r w:rsidRPr="6B3D3CDC">
        <w:rPr>
          <w:rFonts w:ascii="Times" w:eastAsia="Times" w:hAnsi="Times" w:cs="Times"/>
        </w:rPr>
        <w:t xml:space="preserve">ACADEMIC PROGRAM p. </w:t>
      </w:r>
      <w:r w:rsidR="00084FE0">
        <w:rPr>
          <w:rFonts w:ascii="Times" w:eastAsia="Times" w:hAnsi="Times" w:cs="Times"/>
        </w:rPr>
        <w:t>5</w:t>
      </w:r>
      <w:r w:rsidR="00FE2471">
        <w:rPr>
          <w:rFonts w:ascii="Times" w:eastAsia="Times" w:hAnsi="Times" w:cs="Times"/>
        </w:rPr>
        <w:t>3</w:t>
      </w:r>
      <w:r w:rsidR="00341177">
        <w:rPr>
          <w:rFonts w:ascii="Times" w:eastAsia="Times" w:hAnsi="Times" w:cs="Times"/>
        </w:rPr>
        <w:t>-5</w:t>
      </w:r>
      <w:r w:rsidR="009D0712">
        <w:rPr>
          <w:rFonts w:ascii="Times" w:eastAsia="Times" w:hAnsi="Times" w:cs="Times"/>
        </w:rPr>
        <w:t>4</w:t>
      </w:r>
    </w:p>
    <w:p w14:paraId="79EDAD84" w14:textId="57A0FE32" w:rsidR="00495F65" w:rsidRPr="00B143CC" w:rsidRDefault="00A160E1">
      <w:pPr>
        <w:pStyle w:val="ListParagraph"/>
        <w:numPr>
          <w:ilvl w:val="1"/>
          <w:numId w:val="114"/>
        </w:numPr>
        <w:rPr>
          <w:rFonts w:ascii="Times" w:eastAsia="Times" w:hAnsi="Times" w:cs="Times"/>
          <w:b w:val="0"/>
          <w:bCs w:val="0"/>
        </w:rPr>
      </w:pPr>
      <w:r w:rsidRPr="00B143CC">
        <w:rPr>
          <w:rFonts w:ascii="Times" w:eastAsia="Times" w:hAnsi="Times" w:cs="Times"/>
          <w:b w:val="0"/>
          <w:bCs w:val="0"/>
        </w:rPr>
        <w:lastRenderedPageBreak/>
        <w:t>Student Assessment</w:t>
      </w:r>
    </w:p>
    <w:p w14:paraId="24C6F77F" w14:textId="1CB3D246" w:rsidR="00A160E1" w:rsidRPr="00B143CC" w:rsidRDefault="00A160E1">
      <w:pPr>
        <w:pStyle w:val="ListParagraph"/>
        <w:numPr>
          <w:ilvl w:val="1"/>
          <w:numId w:val="114"/>
        </w:numPr>
        <w:rPr>
          <w:rFonts w:ascii="Times" w:eastAsia="Times" w:hAnsi="Times" w:cs="Times"/>
          <w:b w:val="0"/>
          <w:bCs w:val="0"/>
        </w:rPr>
      </w:pPr>
      <w:r w:rsidRPr="00B143CC">
        <w:rPr>
          <w:rFonts w:ascii="Times" w:eastAsia="Times" w:hAnsi="Times" w:cs="Times"/>
          <w:b w:val="0"/>
          <w:bCs w:val="0"/>
        </w:rPr>
        <w:t>Grading System (K-5)</w:t>
      </w:r>
    </w:p>
    <w:p w14:paraId="5D718264" w14:textId="51F50330" w:rsidR="00A160E1" w:rsidRPr="00B143CC" w:rsidRDefault="00A160E1">
      <w:pPr>
        <w:pStyle w:val="ListParagraph"/>
        <w:numPr>
          <w:ilvl w:val="1"/>
          <w:numId w:val="114"/>
        </w:numPr>
        <w:rPr>
          <w:rFonts w:ascii="Times" w:eastAsia="Times" w:hAnsi="Times" w:cs="Times"/>
          <w:b w:val="0"/>
          <w:bCs w:val="0"/>
        </w:rPr>
      </w:pPr>
      <w:r w:rsidRPr="00B143CC">
        <w:rPr>
          <w:rFonts w:ascii="Times" w:eastAsia="Times" w:hAnsi="Times" w:cs="Times"/>
          <w:b w:val="0"/>
          <w:bCs w:val="0"/>
        </w:rPr>
        <w:t>Make Up Work (K-5)</w:t>
      </w:r>
    </w:p>
    <w:p w14:paraId="6A43E003" w14:textId="2D34810F" w:rsidR="006C386A" w:rsidRDefault="006C386A">
      <w:pPr>
        <w:pStyle w:val="ListParagraph"/>
        <w:numPr>
          <w:ilvl w:val="0"/>
          <w:numId w:val="114"/>
        </w:numPr>
        <w:rPr>
          <w:rFonts w:ascii="Times" w:eastAsia="Times" w:hAnsi="Times" w:cs="Times"/>
        </w:rPr>
      </w:pPr>
      <w:r>
        <w:rPr>
          <w:rFonts w:ascii="Times" w:eastAsia="Times" w:hAnsi="Times" w:cs="Times"/>
        </w:rPr>
        <w:t xml:space="preserve">PROMOTIONAL POLICY </w:t>
      </w:r>
      <w:r w:rsidR="00F21EEE">
        <w:rPr>
          <w:rFonts w:ascii="Times" w:eastAsia="Times" w:hAnsi="Times" w:cs="Times"/>
        </w:rPr>
        <w:t>p. 54</w:t>
      </w:r>
    </w:p>
    <w:p w14:paraId="37A77AD5" w14:textId="2B02E61D" w:rsidR="000D09BD" w:rsidRDefault="007F6133">
      <w:pPr>
        <w:pStyle w:val="ListParagraph"/>
        <w:numPr>
          <w:ilvl w:val="0"/>
          <w:numId w:val="114"/>
        </w:numPr>
        <w:rPr>
          <w:rFonts w:ascii="Times" w:eastAsia="Times" w:hAnsi="Times" w:cs="Times"/>
        </w:rPr>
      </w:pPr>
      <w:r w:rsidRPr="6B3D3CDC">
        <w:rPr>
          <w:rFonts w:ascii="Times" w:eastAsia="Times" w:hAnsi="Times" w:cs="Times"/>
        </w:rPr>
        <w:t xml:space="preserve">REPORTING </w:t>
      </w:r>
      <w:r w:rsidR="00495F65" w:rsidRPr="6B3D3CDC">
        <w:rPr>
          <w:rFonts w:ascii="Times" w:eastAsia="Times" w:hAnsi="Times" w:cs="Times"/>
        </w:rPr>
        <w:t xml:space="preserve">STUDENT PROGRESS p. </w:t>
      </w:r>
      <w:r w:rsidR="00084FE0">
        <w:rPr>
          <w:rFonts w:ascii="Times" w:eastAsia="Times" w:hAnsi="Times" w:cs="Times"/>
        </w:rPr>
        <w:t>5</w:t>
      </w:r>
      <w:r w:rsidR="00F21EEE">
        <w:rPr>
          <w:rFonts w:ascii="Times" w:eastAsia="Times" w:hAnsi="Times" w:cs="Times"/>
        </w:rPr>
        <w:t>5</w:t>
      </w:r>
    </w:p>
    <w:p w14:paraId="0C84CAB2" w14:textId="49A3EFA8" w:rsidR="00784349" w:rsidRDefault="00784349">
      <w:pPr>
        <w:pStyle w:val="ListParagraph"/>
        <w:numPr>
          <w:ilvl w:val="0"/>
          <w:numId w:val="114"/>
        </w:numPr>
        <w:rPr>
          <w:rFonts w:ascii="Times" w:eastAsia="Times" w:hAnsi="Times" w:cs="Times"/>
        </w:rPr>
      </w:pPr>
      <w:r w:rsidRPr="6B3D3CDC">
        <w:rPr>
          <w:rFonts w:ascii="Times" w:eastAsia="Times" w:hAnsi="Times" w:cs="Times"/>
        </w:rPr>
        <w:t xml:space="preserve">EARLY CHILDHOOD DEVELOPMENTAL SERVICES p. </w:t>
      </w:r>
      <w:r w:rsidR="00084FE0">
        <w:rPr>
          <w:rFonts w:ascii="Times" w:eastAsia="Times" w:hAnsi="Times" w:cs="Times"/>
        </w:rPr>
        <w:t>5</w:t>
      </w:r>
      <w:r w:rsidR="00F21EEE">
        <w:rPr>
          <w:rFonts w:ascii="Times" w:eastAsia="Times" w:hAnsi="Times" w:cs="Times"/>
        </w:rPr>
        <w:t>5-56</w:t>
      </w:r>
    </w:p>
    <w:p w14:paraId="4C28EC26" w14:textId="4596627F" w:rsidR="00784349" w:rsidRDefault="00784349">
      <w:pPr>
        <w:pStyle w:val="ListParagraph"/>
        <w:numPr>
          <w:ilvl w:val="0"/>
          <w:numId w:val="114"/>
        </w:numPr>
        <w:rPr>
          <w:rFonts w:ascii="Times" w:eastAsia="Times" w:hAnsi="Times" w:cs="Times"/>
        </w:rPr>
      </w:pPr>
      <w:r w:rsidRPr="6B3D3CDC">
        <w:rPr>
          <w:rFonts w:ascii="Times" w:eastAsia="Times" w:hAnsi="Times" w:cs="Times"/>
        </w:rPr>
        <w:t xml:space="preserve">PARENT FOLDERS p. </w:t>
      </w:r>
      <w:r w:rsidR="00084FE0">
        <w:rPr>
          <w:rFonts w:ascii="Times" w:eastAsia="Times" w:hAnsi="Times" w:cs="Times"/>
        </w:rPr>
        <w:t>5</w:t>
      </w:r>
      <w:r w:rsidR="00F21EEE">
        <w:rPr>
          <w:rFonts w:ascii="Times" w:eastAsia="Times" w:hAnsi="Times" w:cs="Times"/>
        </w:rPr>
        <w:t>6</w:t>
      </w:r>
    </w:p>
    <w:p w14:paraId="3F6627EA" w14:textId="7854FA98" w:rsidR="00784349" w:rsidRDefault="00784349">
      <w:pPr>
        <w:pStyle w:val="ListParagraph"/>
        <w:numPr>
          <w:ilvl w:val="0"/>
          <w:numId w:val="114"/>
        </w:numPr>
        <w:rPr>
          <w:rFonts w:ascii="Times" w:eastAsia="Times" w:hAnsi="Times" w:cs="Times"/>
        </w:rPr>
      </w:pPr>
      <w:r w:rsidRPr="6B3D3CDC">
        <w:rPr>
          <w:rFonts w:ascii="Times" w:eastAsia="Times" w:hAnsi="Times" w:cs="Times"/>
        </w:rPr>
        <w:t xml:space="preserve">SNACKS p. </w:t>
      </w:r>
      <w:r w:rsidR="00084FE0">
        <w:rPr>
          <w:rFonts w:ascii="Times" w:eastAsia="Times" w:hAnsi="Times" w:cs="Times"/>
        </w:rPr>
        <w:t>5</w:t>
      </w:r>
      <w:r w:rsidR="00F21EEE">
        <w:rPr>
          <w:rFonts w:ascii="Times" w:eastAsia="Times" w:hAnsi="Times" w:cs="Times"/>
        </w:rPr>
        <w:t>6</w:t>
      </w:r>
    </w:p>
    <w:p w14:paraId="1BD445DA" w14:textId="017272B2" w:rsidR="00784349" w:rsidRDefault="00784349">
      <w:pPr>
        <w:pStyle w:val="ListParagraph"/>
        <w:numPr>
          <w:ilvl w:val="0"/>
          <w:numId w:val="114"/>
        </w:numPr>
        <w:rPr>
          <w:rFonts w:ascii="Times" w:eastAsia="Times" w:hAnsi="Times" w:cs="Times"/>
        </w:rPr>
      </w:pPr>
      <w:r w:rsidRPr="6B3D3CDC">
        <w:rPr>
          <w:rFonts w:ascii="Times" w:eastAsia="Times" w:hAnsi="Times" w:cs="Times"/>
        </w:rPr>
        <w:t xml:space="preserve">NAPTIME p. </w:t>
      </w:r>
      <w:r w:rsidR="00084FE0">
        <w:rPr>
          <w:rFonts w:ascii="Times" w:eastAsia="Times" w:hAnsi="Times" w:cs="Times"/>
        </w:rPr>
        <w:t>5</w:t>
      </w:r>
      <w:r w:rsidR="00F21EEE">
        <w:rPr>
          <w:rFonts w:ascii="Times" w:eastAsia="Times" w:hAnsi="Times" w:cs="Times"/>
        </w:rPr>
        <w:t>6</w:t>
      </w:r>
    </w:p>
    <w:p w14:paraId="69A3F775" w14:textId="72B92233" w:rsidR="00784349" w:rsidRDefault="00784349">
      <w:pPr>
        <w:pStyle w:val="ListParagraph"/>
        <w:numPr>
          <w:ilvl w:val="0"/>
          <w:numId w:val="114"/>
        </w:numPr>
        <w:rPr>
          <w:rFonts w:ascii="Times" w:eastAsia="Times" w:hAnsi="Times" w:cs="Times"/>
        </w:rPr>
      </w:pPr>
      <w:r w:rsidRPr="6B3D3CDC">
        <w:rPr>
          <w:rFonts w:ascii="Times" w:eastAsia="Times" w:hAnsi="Times" w:cs="Times"/>
        </w:rPr>
        <w:t xml:space="preserve">TOYS p. </w:t>
      </w:r>
      <w:r w:rsidR="0075643A">
        <w:rPr>
          <w:rFonts w:ascii="Times" w:eastAsia="Times" w:hAnsi="Times" w:cs="Times"/>
        </w:rPr>
        <w:t>5</w:t>
      </w:r>
      <w:r w:rsidR="00217783">
        <w:rPr>
          <w:rFonts w:ascii="Times" w:eastAsia="Times" w:hAnsi="Times" w:cs="Times"/>
        </w:rPr>
        <w:t>6</w:t>
      </w:r>
    </w:p>
    <w:p w14:paraId="025C35A5" w14:textId="1EDE1B7B" w:rsidR="00784349" w:rsidRDefault="007F5276">
      <w:pPr>
        <w:pStyle w:val="ListParagraph"/>
        <w:numPr>
          <w:ilvl w:val="0"/>
          <w:numId w:val="114"/>
        </w:numPr>
        <w:rPr>
          <w:rFonts w:ascii="Times" w:eastAsia="Times" w:hAnsi="Times" w:cs="Times"/>
        </w:rPr>
      </w:pPr>
      <w:r w:rsidRPr="6B3D3CDC">
        <w:rPr>
          <w:rFonts w:ascii="Times" w:eastAsia="Times" w:hAnsi="Times" w:cs="Times"/>
        </w:rPr>
        <w:t xml:space="preserve">BITING POLICY p. </w:t>
      </w:r>
      <w:r w:rsidR="0075643A">
        <w:rPr>
          <w:rFonts w:ascii="Times" w:eastAsia="Times" w:hAnsi="Times" w:cs="Times"/>
        </w:rPr>
        <w:t>5</w:t>
      </w:r>
      <w:r w:rsidR="00217783">
        <w:rPr>
          <w:rFonts w:ascii="Times" w:eastAsia="Times" w:hAnsi="Times" w:cs="Times"/>
        </w:rPr>
        <w:t>7</w:t>
      </w:r>
    </w:p>
    <w:p w14:paraId="31812F1B" w14:textId="745DEE69" w:rsidR="007F5276" w:rsidRDefault="007F5276">
      <w:pPr>
        <w:pStyle w:val="ListParagraph"/>
        <w:numPr>
          <w:ilvl w:val="0"/>
          <w:numId w:val="114"/>
        </w:numPr>
        <w:rPr>
          <w:rFonts w:ascii="Times" w:eastAsia="Times" w:hAnsi="Times" w:cs="Times"/>
        </w:rPr>
      </w:pPr>
      <w:r w:rsidRPr="6B3D3CDC">
        <w:rPr>
          <w:rFonts w:ascii="Times" w:eastAsia="Times" w:hAnsi="Times" w:cs="Times"/>
        </w:rPr>
        <w:t xml:space="preserve">POTTY TRAINING POLICY p. </w:t>
      </w:r>
      <w:r w:rsidR="0075643A">
        <w:rPr>
          <w:rFonts w:ascii="Times" w:eastAsia="Times" w:hAnsi="Times" w:cs="Times"/>
        </w:rPr>
        <w:t>5</w:t>
      </w:r>
      <w:r w:rsidR="00217783">
        <w:rPr>
          <w:rFonts w:ascii="Times" w:eastAsia="Times" w:hAnsi="Times" w:cs="Times"/>
        </w:rPr>
        <w:t>8</w:t>
      </w:r>
    </w:p>
    <w:p w14:paraId="0ABA5CAE" w14:textId="0A2A3C2B" w:rsidR="007F5276" w:rsidRPr="008A7DCA" w:rsidRDefault="007F5276">
      <w:pPr>
        <w:pStyle w:val="ListParagraph"/>
        <w:numPr>
          <w:ilvl w:val="0"/>
          <w:numId w:val="114"/>
        </w:numPr>
        <w:rPr>
          <w:rFonts w:ascii="Times" w:eastAsia="Times" w:hAnsi="Times" w:cs="Times"/>
        </w:rPr>
      </w:pPr>
      <w:r w:rsidRPr="6B3D3CDC">
        <w:rPr>
          <w:rFonts w:ascii="Times" w:eastAsia="Times" w:hAnsi="Times" w:cs="Times"/>
        </w:rPr>
        <w:t xml:space="preserve">DISCIPLINE PLAN p. </w:t>
      </w:r>
      <w:r w:rsidR="0075643A">
        <w:rPr>
          <w:rFonts w:ascii="Times" w:eastAsia="Times" w:hAnsi="Times" w:cs="Times"/>
        </w:rPr>
        <w:t>5</w:t>
      </w:r>
      <w:r w:rsidR="00217783">
        <w:rPr>
          <w:rFonts w:ascii="Times" w:eastAsia="Times" w:hAnsi="Times" w:cs="Times"/>
        </w:rPr>
        <w:t>9</w:t>
      </w:r>
      <w:r w:rsidR="00136FB8">
        <w:rPr>
          <w:rFonts w:ascii="Times" w:eastAsia="Times" w:hAnsi="Times" w:cs="Times"/>
        </w:rPr>
        <w:t>-</w:t>
      </w:r>
      <w:r w:rsidR="00217783">
        <w:rPr>
          <w:rFonts w:ascii="Times" w:eastAsia="Times" w:hAnsi="Times" w:cs="Times"/>
        </w:rPr>
        <w:t>60</w:t>
      </w:r>
    </w:p>
    <w:p w14:paraId="18324F20" w14:textId="77777777" w:rsidR="00241A56" w:rsidRPr="00E33281" w:rsidRDefault="00241A56">
      <w:pPr>
        <w:ind w:hanging="2"/>
        <w:rPr>
          <w:rFonts w:ascii="Times" w:eastAsia="Times" w:hAnsi="Times" w:cs="Times"/>
          <w:b/>
          <w:bCs/>
          <w:sz w:val="28"/>
          <w:szCs w:val="28"/>
        </w:rPr>
      </w:pPr>
    </w:p>
    <w:p w14:paraId="0884DB48" w14:textId="10BEED4F" w:rsidR="00E33281" w:rsidRPr="00050D13" w:rsidRDefault="00C56A81">
      <w:pPr>
        <w:ind w:hanging="2"/>
        <w:rPr>
          <w:rFonts w:ascii="Times" w:eastAsia="Times" w:hAnsi="Times" w:cs="Times"/>
          <w:b/>
          <w:bCs/>
          <w:sz w:val="26"/>
          <w:szCs w:val="26"/>
        </w:rPr>
      </w:pPr>
      <w:r w:rsidRPr="00050D13">
        <w:rPr>
          <w:rFonts w:ascii="Times" w:eastAsia="Times" w:hAnsi="Times" w:cs="Times"/>
          <w:b/>
          <w:bCs/>
          <w:sz w:val="26"/>
          <w:szCs w:val="26"/>
        </w:rPr>
        <w:t xml:space="preserve">LOWER </w:t>
      </w:r>
      <w:r w:rsidR="003C1792" w:rsidRPr="00050D13">
        <w:rPr>
          <w:rFonts w:ascii="Times" w:eastAsia="Times" w:hAnsi="Times" w:cs="Times"/>
          <w:b/>
          <w:bCs/>
          <w:sz w:val="26"/>
          <w:szCs w:val="26"/>
        </w:rPr>
        <w:t>ELEMENTARY (1</w:t>
      </w:r>
      <w:r w:rsidR="003C1792" w:rsidRPr="00050D13">
        <w:rPr>
          <w:rFonts w:ascii="Times" w:eastAsia="Times" w:hAnsi="Times" w:cs="Times"/>
          <w:b/>
          <w:bCs/>
          <w:sz w:val="26"/>
          <w:szCs w:val="26"/>
          <w:vertAlign w:val="superscript"/>
        </w:rPr>
        <w:t>ST</w:t>
      </w:r>
      <w:r w:rsidR="003C1792" w:rsidRPr="00050D13">
        <w:rPr>
          <w:rFonts w:ascii="Times" w:eastAsia="Times" w:hAnsi="Times" w:cs="Times"/>
          <w:b/>
          <w:bCs/>
          <w:sz w:val="26"/>
          <w:szCs w:val="26"/>
        </w:rPr>
        <w:t xml:space="preserve"> –</w:t>
      </w:r>
      <w:r w:rsidR="008A5421" w:rsidRPr="00050D13">
        <w:rPr>
          <w:rFonts w:ascii="Times" w:eastAsia="Times" w:hAnsi="Times" w:cs="Times"/>
          <w:b/>
          <w:bCs/>
          <w:sz w:val="26"/>
          <w:szCs w:val="26"/>
        </w:rPr>
        <w:t xml:space="preserve"> </w:t>
      </w:r>
      <w:r w:rsidR="000D09BD" w:rsidRPr="00050D13">
        <w:rPr>
          <w:rFonts w:ascii="Times" w:eastAsia="Times" w:hAnsi="Times" w:cs="Times"/>
          <w:b/>
          <w:bCs/>
          <w:sz w:val="26"/>
          <w:szCs w:val="26"/>
        </w:rPr>
        <w:t>4</w:t>
      </w:r>
      <w:r w:rsidR="000D09BD" w:rsidRPr="00050D13">
        <w:rPr>
          <w:rFonts w:ascii="Times" w:eastAsia="Times" w:hAnsi="Times" w:cs="Times"/>
          <w:b/>
          <w:bCs/>
          <w:sz w:val="26"/>
          <w:szCs w:val="26"/>
          <w:vertAlign w:val="superscript"/>
        </w:rPr>
        <w:t>TH</w:t>
      </w:r>
      <w:r w:rsidR="003C1792" w:rsidRPr="00050D13">
        <w:rPr>
          <w:rFonts w:ascii="Times" w:eastAsia="Times" w:hAnsi="Times" w:cs="Times"/>
          <w:b/>
          <w:bCs/>
          <w:sz w:val="26"/>
          <w:szCs w:val="26"/>
        </w:rPr>
        <w:t>)</w:t>
      </w:r>
      <w:r w:rsidRPr="00050D13">
        <w:rPr>
          <w:rFonts w:ascii="Times" w:eastAsia="Times" w:hAnsi="Times" w:cs="Times"/>
          <w:b/>
          <w:bCs/>
          <w:sz w:val="26"/>
          <w:szCs w:val="26"/>
        </w:rPr>
        <w:t xml:space="preserve">  </w:t>
      </w:r>
      <w:r w:rsidR="009F6363" w:rsidRPr="00050D13">
        <w:rPr>
          <w:rFonts w:ascii="Times" w:eastAsia="Times" w:hAnsi="Times" w:cs="Times"/>
          <w:b/>
          <w:bCs/>
          <w:sz w:val="26"/>
          <w:szCs w:val="26"/>
        </w:rPr>
        <w:t>SPECIFIC INFORMATION</w:t>
      </w:r>
      <w:r w:rsidR="001B6A29" w:rsidRPr="00050D13">
        <w:rPr>
          <w:rFonts w:ascii="Times" w:eastAsia="Times" w:hAnsi="Times" w:cs="Times"/>
          <w:b/>
          <w:bCs/>
          <w:sz w:val="26"/>
          <w:szCs w:val="26"/>
        </w:rPr>
        <w:t xml:space="preserve"> p. </w:t>
      </w:r>
      <w:r w:rsidR="00217783" w:rsidRPr="00050D13">
        <w:rPr>
          <w:rFonts w:ascii="Times" w:eastAsia="Times" w:hAnsi="Times" w:cs="Times"/>
          <w:b/>
          <w:bCs/>
          <w:sz w:val="26"/>
          <w:szCs w:val="26"/>
        </w:rPr>
        <w:t>60</w:t>
      </w:r>
      <w:r w:rsidR="00136FB8" w:rsidRPr="00050D13">
        <w:rPr>
          <w:rFonts w:ascii="Times" w:eastAsia="Times" w:hAnsi="Times" w:cs="Times"/>
          <w:b/>
          <w:bCs/>
          <w:sz w:val="26"/>
          <w:szCs w:val="26"/>
        </w:rPr>
        <w:t>-</w:t>
      </w:r>
      <w:r w:rsidR="00217783" w:rsidRPr="00050D13">
        <w:rPr>
          <w:rFonts w:ascii="Times" w:eastAsia="Times" w:hAnsi="Times" w:cs="Times"/>
          <w:b/>
          <w:bCs/>
          <w:sz w:val="26"/>
          <w:szCs w:val="26"/>
        </w:rPr>
        <w:t>61</w:t>
      </w:r>
    </w:p>
    <w:p w14:paraId="2BB1DF30" w14:textId="60A9FF38" w:rsidR="005566AB" w:rsidRPr="00B143CC" w:rsidRDefault="00E716FC">
      <w:pPr>
        <w:pStyle w:val="ListParagraph"/>
        <w:numPr>
          <w:ilvl w:val="0"/>
          <w:numId w:val="115"/>
        </w:numPr>
        <w:rPr>
          <w:rFonts w:ascii="Times" w:eastAsia="Times" w:hAnsi="Times" w:cs="Times"/>
        </w:rPr>
      </w:pPr>
      <w:r w:rsidRPr="6B3D3CDC">
        <w:rPr>
          <w:rFonts w:ascii="Times" w:eastAsia="Times" w:hAnsi="Times" w:cs="Times"/>
        </w:rPr>
        <w:t xml:space="preserve">MAKE UP WORK p. </w:t>
      </w:r>
      <w:r w:rsidR="00217783">
        <w:rPr>
          <w:rFonts w:ascii="Times" w:eastAsia="Times" w:hAnsi="Times" w:cs="Times"/>
        </w:rPr>
        <w:t>60</w:t>
      </w:r>
    </w:p>
    <w:p w14:paraId="340588AA" w14:textId="6DD85198" w:rsidR="00E716FC" w:rsidRPr="00B143CC" w:rsidRDefault="00E716FC">
      <w:pPr>
        <w:pStyle w:val="ListParagraph"/>
        <w:numPr>
          <w:ilvl w:val="0"/>
          <w:numId w:val="115"/>
        </w:numPr>
        <w:rPr>
          <w:rFonts w:ascii="Times" w:eastAsia="Times" w:hAnsi="Times" w:cs="Times"/>
        </w:rPr>
      </w:pPr>
      <w:r w:rsidRPr="6B3D3CDC">
        <w:rPr>
          <w:rFonts w:ascii="Times" w:eastAsia="Times" w:hAnsi="Times" w:cs="Times"/>
        </w:rPr>
        <w:t xml:space="preserve">HOMEWORK NOTEBOOK / PLANNER p. </w:t>
      </w:r>
      <w:r w:rsidR="00DC7653">
        <w:rPr>
          <w:rFonts w:ascii="Times" w:eastAsia="Times" w:hAnsi="Times" w:cs="Times"/>
        </w:rPr>
        <w:t>60-61</w:t>
      </w:r>
    </w:p>
    <w:p w14:paraId="2A94AE63" w14:textId="12C4F4E5" w:rsidR="00E716FC" w:rsidRPr="00B143CC" w:rsidRDefault="007743C5">
      <w:pPr>
        <w:pStyle w:val="ListParagraph"/>
        <w:numPr>
          <w:ilvl w:val="0"/>
          <w:numId w:val="115"/>
        </w:numPr>
        <w:rPr>
          <w:rFonts w:ascii="Times" w:eastAsia="Times" w:hAnsi="Times" w:cs="Times"/>
        </w:rPr>
      </w:pPr>
      <w:r w:rsidRPr="6B3D3CDC">
        <w:rPr>
          <w:rFonts w:ascii="Times" w:eastAsia="Times" w:hAnsi="Times" w:cs="Times"/>
        </w:rPr>
        <w:t>PARENT FOLDERS p.</w:t>
      </w:r>
      <w:r w:rsidR="00690655" w:rsidRPr="6B3D3CDC">
        <w:rPr>
          <w:rFonts w:ascii="Times" w:eastAsia="Times" w:hAnsi="Times" w:cs="Times"/>
        </w:rPr>
        <w:t xml:space="preserve"> </w:t>
      </w:r>
      <w:r w:rsidR="00DC7653">
        <w:rPr>
          <w:rFonts w:ascii="Times" w:eastAsia="Times" w:hAnsi="Times" w:cs="Times"/>
        </w:rPr>
        <w:t>61</w:t>
      </w:r>
    </w:p>
    <w:p w14:paraId="62C28C25" w14:textId="0705E709" w:rsidR="00690655" w:rsidRDefault="00690655">
      <w:pPr>
        <w:pStyle w:val="ListParagraph"/>
        <w:numPr>
          <w:ilvl w:val="0"/>
          <w:numId w:val="115"/>
        </w:numPr>
        <w:rPr>
          <w:rFonts w:ascii="Times" w:eastAsia="Times" w:hAnsi="Times" w:cs="Times"/>
        </w:rPr>
      </w:pPr>
      <w:r w:rsidRPr="6B3D3CDC">
        <w:rPr>
          <w:rFonts w:ascii="Times" w:eastAsia="Times" w:hAnsi="Times" w:cs="Times"/>
        </w:rPr>
        <w:t xml:space="preserve">GRADING SYSTEM p. </w:t>
      </w:r>
      <w:r w:rsidR="00DC7653">
        <w:rPr>
          <w:rFonts w:ascii="Times" w:eastAsia="Times" w:hAnsi="Times" w:cs="Times"/>
        </w:rPr>
        <w:t>61</w:t>
      </w:r>
    </w:p>
    <w:p w14:paraId="3E727DF6" w14:textId="2490BFDA" w:rsidR="00DC7653" w:rsidRPr="00B143CC" w:rsidRDefault="00DC7653">
      <w:pPr>
        <w:pStyle w:val="ListParagraph"/>
        <w:numPr>
          <w:ilvl w:val="0"/>
          <w:numId w:val="115"/>
        </w:numPr>
        <w:rPr>
          <w:rFonts w:ascii="Times" w:eastAsia="Times" w:hAnsi="Times" w:cs="Times"/>
        </w:rPr>
      </w:pPr>
      <w:r>
        <w:rPr>
          <w:rFonts w:ascii="Times" w:eastAsia="Times" w:hAnsi="Times" w:cs="Times"/>
        </w:rPr>
        <w:t>HONOR ROLL p. 61</w:t>
      </w:r>
    </w:p>
    <w:p w14:paraId="31022710" w14:textId="69C98BB8" w:rsidR="00690655" w:rsidRPr="005566AB" w:rsidRDefault="00003A0F">
      <w:pPr>
        <w:pStyle w:val="ListParagraph"/>
        <w:numPr>
          <w:ilvl w:val="0"/>
          <w:numId w:val="115"/>
        </w:numPr>
        <w:rPr>
          <w:rFonts w:ascii="Times" w:eastAsia="Times" w:hAnsi="Times" w:cs="Times"/>
        </w:rPr>
      </w:pPr>
      <w:r w:rsidRPr="6B3D3CDC">
        <w:rPr>
          <w:rFonts w:ascii="Times" w:eastAsia="Times" w:hAnsi="Times" w:cs="Times"/>
        </w:rPr>
        <w:t xml:space="preserve">PROMOTIONAL POLICY p. </w:t>
      </w:r>
      <w:r w:rsidR="00DC7653">
        <w:rPr>
          <w:rFonts w:ascii="Times" w:eastAsia="Times" w:hAnsi="Times" w:cs="Times"/>
        </w:rPr>
        <w:t>61</w:t>
      </w:r>
    </w:p>
    <w:p w14:paraId="1C203EAB" w14:textId="77777777" w:rsidR="00E33281" w:rsidRDefault="00E33281">
      <w:pPr>
        <w:ind w:hanging="2"/>
        <w:rPr>
          <w:rFonts w:ascii="Times" w:eastAsia="Times" w:hAnsi="Times" w:cs="Times"/>
          <w:b/>
          <w:bCs/>
          <w:sz w:val="28"/>
          <w:szCs w:val="28"/>
        </w:rPr>
      </w:pPr>
    </w:p>
    <w:p w14:paraId="1E04C206" w14:textId="6E0922B7" w:rsidR="00241A56" w:rsidRPr="00050D13" w:rsidRDefault="00C56A81">
      <w:pPr>
        <w:ind w:hanging="2"/>
        <w:rPr>
          <w:rFonts w:ascii="Times" w:eastAsia="Times" w:hAnsi="Times" w:cs="Times"/>
          <w:b/>
          <w:bCs/>
          <w:sz w:val="26"/>
          <w:szCs w:val="26"/>
        </w:rPr>
      </w:pPr>
      <w:r w:rsidRPr="00050D13">
        <w:rPr>
          <w:rFonts w:ascii="Times" w:eastAsia="Times" w:hAnsi="Times" w:cs="Times"/>
          <w:b/>
          <w:bCs/>
          <w:sz w:val="26"/>
          <w:szCs w:val="26"/>
        </w:rPr>
        <w:t>UPPER ELEMENTARY (</w:t>
      </w:r>
      <w:r w:rsidR="000D09BD" w:rsidRPr="00050D13">
        <w:rPr>
          <w:rFonts w:ascii="Times" w:eastAsia="Times" w:hAnsi="Times" w:cs="Times"/>
          <w:b/>
          <w:bCs/>
          <w:sz w:val="26"/>
          <w:szCs w:val="26"/>
        </w:rPr>
        <w:t>5</w:t>
      </w:r>
      <w:r w:rsidRPr="00050D13">
        <w:rPr>
          <w:rFonts w:ascii="Times" w:eastAsia="Times" w:hAnsi="Times" w:cs="Times"/>
          <w:b/>
          <w:bCs/>
          <w:sz w:val="26"/>
          <w:szCs w:val="26"/>
          <w:vertAlign w:val="superscript"/>
        </w:rPr>
        <w:t>TH</w:t>
      </w:r>
      <w:r w:rsidRPr="00050D13">
        <w:rPr>
          <w:rFonts w:ascii="Times" w:eastAsia="Times" w:hAnsi="Times" w:cs="Times"/>
          <w:b/>
          <w:bCs/>
          <w:sz w:val="26"/>
          <w:szCs w:val="26"/>
        </w:rPr>
        <w:t xml:space="preserve"> – 7</w:t>
      </w:r>
      <w:r w:rsidRPr="00050D13">
        <w:rPr>
          <w:rFonts w:ascii="Times" w:eastAsia="Times" w:hAnsi="Times" w:cs="Times"/>
          <w:b/>
          <w:bCs/>
          <w:sz w:val="26"/>
          <w:szCs w:val="26"/>
          <w:vertAlign w:val="superscript"/>
        </w:rPr>
        <w:t>TH</w:t>
      </w:r>
      <w:r w:rsidRPr="00050D13">
        <w:rPr>
          <w:rFonts w:ascii="Times" w:eastAsia="Times" w:hAnsi="Times" w:cs="Times"/>
          <w:b/>
          <w:bCs/>
          <w:sz w:val="26"/>
          <w:szCs w:val="26"/>
        </w:rPr>
        <w:t xml:space="preserve">) SPECIFIC </w:t>
      </w:r>
      <w:r w:rsidR="00946559" w:rsidRPr="00050D13">
        <w:rPr>
          <w:rFonts w:ascii="Times" w:eastAsia="Times" w:hAnsi="Times" w:cs="Times"/>
          <w:b/>
          <w:bCs/>
          <w:sz w:val="26"/>
          <w:szCs w:val="26"/>
        </w:rPr>
        <w:t xml:space="preserve">INFORMATION </w:t>
      </w:r>
      <w:r w:rsidR="000B2872" w:rsidRPr="00050D13">
        <w:rPr>
          <w:rFonts w:ascii="Times" w:eastAsia="Times" w:hAnsi="Times" w:cs="Times"/>
          <w:b/>
          <w:bCs/>
          <w:sz w:val="26"/>
          <w:szCs w:val="26"/>
        </w:rPr>
        <w:t>p.</w:t>
      </w:r>
      <w:r w:rsidR="002C11D7" w:rsidRPr="00050D13">
        <w:rPr>
          <w:rFonts w:ascii="Times" w:eastAsia="Times" w:hAnsi="Times" w:cs="Times"/>
          <w:b/>
          <w:bCs/>
          <w:sz w:val="26"/>
          <w:szCs w:val="26"/>
        </w:rPr>
        <w:t xml:space="preserve"> </w:t>
      </w:r>
      <w:r w:rsidR="004B5C7A" w:rsidRPr="00050D13">
        <w:rPr>
          <w:rFonts w:ascii="Times" w:eastAsia="Times" w:hAnsi="Times" w:cs="Times"/>
          <w:b/>
          <w:bCs/>
          <w:sz w:val="26"/>
          <w:szCs w:val="26"/>
        </w:rPr>
        <w:t>6</w:t>
      </w:r>
      <w:r w:rsidR="003C549A" w:rsidRPr="00050D13">
        <w:rPr>
          <w:rFonts w:ascii="Times" w:eastAsia="Times" w:hAnsi="Times" w:cs="Times"/>
          <w:b/>
          <w:bCs/>
          <w:sz w:val="26"/>
          <w:szCs w:val="26"/>
        </w:rPr>
        <w:t>2</w:t>
      </w:r>
      <w:r w:rsidR="004B5C7A" w:rsidRPr="00050D13">
        <w:rPr>
          <w:rFonts w:ascii="Times" w:eastAsia="Times" w:hAnsi="Times" w:cs="Times"/>
          <w:b/>
          <w:bCs/>
          <w:sz w:val="26"/>
          <w:szCs w:val="26"/>
        </w:rPr>
        <w:t>-6</w:t>
      </w:r>
      <w:r w:rsidR="003C549A" w:rsidRPr="00050D13">
        <w:rPr>
          <w:rFonts w:ascii="Times" w:eastAsia="Times" w:hAnsi="Times" w:cs="Times"/>
          <w:b/>
          <w:bCs/>
          <w:sz w:val="26"/>
          <w:szCs w:val="26"/>
        </w:rPr>
        <w:t>3</w:t>
      </w:r>
    </w:p>
    <w:p w14:paraId="453FE419" w14:textId="710B6656" w:rsidR="000B2872" w:rsidRPr="00B143CC" w:rsidRDefault="000B2872">
      <w:pPr>
        <w:pStyle w:val="ListParagraph"/>
        <w:numPr>
          <w:ilvl w:val="0"/>
          <w:numId w:val="115"/>
        </w:numPr>
        <w:rPr>
          <w:rFonts w:ascii="Times" w:eastAsia="Times" w:hAnsi="Times" w:cs="Times"/>
        </w:rPr>
      </w:pPr>
      <w:r w:rsidRPr="6B3D3CDC">
        <w:rPr>
          <w:rFonts w:ascii="Times" w:eastAsia="Times" w:hAnsi="Times" w:cs="Times"/>
        </w:rPr>
        <w:t xml:space="preserve">MAKE UP WORK p. </w:t>
      </w:r>
      <w:r w:rsidR="004B5C7A">
        <w:rPr>
          <w:rFonts w:ascii="Times" w:eastAsia="Times" w:hAnsi="Times" w:cs="Times"/>
        </w:rPr>
        <w:t>6</w:t>
      </w:r>
      <w:r w:rsidR="00112727">
        <w:rPr>
          <w:rFonts w:ascii="Times" w:eastAsia="Times" w:hAnsi="Times" w:cs="Times"/>
        </w:rPr>
        <w:t>2</w:t>
      </w:r>
    </w:p>
    <w:p w14:paraId="3F1E5EE9" w14:textId="4E868F5F" w:rsidR="000B2872" w:rsidRPr="00B143CC" w:rsidRDefault="000B2872">
      <w:pPr>
        <w:pStyle w:val="ListParagraph"/>
        <w:numPr>
          <w:ilvl w:val="0"/>
          <w:numId w:val="115"/>
        </w:numPr>
        <w:rPr>
          <w:rFonts w:ascii="Times" w:eastAsia="Times" w:hAnsi="Times" w:cs="Times"/>
        </w:rPr>
      </w:pPr>
      <w:r w:rsidRPr="6B3D3CDC">
        <w:rPr>
          <w:rFonts w:ascii="Times" w:eastAsia="Times" w:hAnsi="Times" w:cs="Times"/>
        </w:rPr>
        <w:t xml:space="preserve">HOMEWORK NOTEBOOK / PLANNER p. </w:t>
      </w:r>
      <w:r w:rsidR="004B5C7A">
        <w:rPr>
          <w:rFonts w:ascii="Times" w:eastAsia="Times" w:hAnsi="Times" w:cs="Times"/>
        </w:rPr>
        <w:t>6</w:t>
      </w:r>
      <w:r w:rsidR="00E57D80">
        <w:rPr>
          <w:rFonts w:ascii="Times" w:eastAsia="Times" w:hAnsi="Times" w:cs="Times"/>
        </w:rPr>
        <w:t>2</w:t>
      </w:r>
    </w:p>
    <w:p w14:paraId="0B2BE398" w14:textId="282CA1DA" w:rsidR="000B2872" w:rsidRPr="00B143CC" w:rsidRDefault="000B2872">
      <w:pPr>
        <w:pStyle w:val="ListParagraph"/>
        <w:numPr>
          <w:ilvl w:val="0"/>
          <w:numId w:val="115"/>
        </w:numPr>
        <w:rPr>
          <w:rFonts w:ascii="Times" w:eastAsia="Times" w:hAnsi="Times" w:cs="Times"/>
        </w:rPr>
      </w:pPr>
      <w:r w:rsidRPr="6B3D3CDC">
        <w:rPr>
          <w:rFonts w:ascii="Times" w:eastAsia="Times" w:hAnsi="Times" w:cs="Times"/>
        </w:rPr>
        <w:t xml:space="preserve">PARENT FOLDERS p. </w:t>
      </w:r>
      <w:r w:rsidR="004B5C7A">
        <w:rPr>
          <w:rFonts w:ascii="Times" w:eastAsia="Times" w:hAnsi="Times" w:cs="Times"/>
        </w:rPr>
        <w:t>6</w:t>
      </w:r>
      <w:r w:rsidR="00E57D80">
        <w:rPr>
          <w:rFonts w:ascii="Times" w:eastAsia="Times" w:hAnsi="Times" w:cs="Times"/>
        </w:rPr>
        <w:t>2</w:t>
      </w:r>
    </w:p>
    <w:p w14:paraId="2DC6F49E" w14:textId="5959A3A6" w:rsidR="000B2872" w:rsidRDefault="000B2872">
      <w:pPr>
        <w:pStyle w:val="ListParagraph"/>
        <w:numPr>
          <w:ilvl w:val="0"/>
          <w:numId w:val="115"/>
        </w:numPr>
        <w:rPr>
          <w:rFonts w:ascii="Times" w:eastAsia="Times" w:hAnsi="Times" w:cs="Times"/>
        </w:rPr>
      </w:pPr>
      <w:r w:rsidRPr="6B3D3CDC">
        <w:rPr>
          <w:rFonts w:ascii="Times" w:eastAsia="Times" w:hAnsi="Times" w:cs="Times"/>
        </w:rPr>
        <w:t xml:space="preserve">GRADING SYSTEM p. </w:t>
      </w:r>
      <w:r w:rsidR="004B5C7A">
        <w:rPr>
          <w:rFonts w:ascii="Times" w:eastAsia="Times" w:hAnsi="Times" w:cs="Times"/>
        </w:rPr>
        <w:t>6</w:t>
      </w:r>
      <w:r w:rsidR="00E57D80">
        <w:rPr>
          <w:rFonts w:ascii="Times" w:eastAsia="Times" w:hAnsi="Times" w:cs="Times"/>
        </w:rPr>
        <w:t>2</w:t>
      </w:r>
    </w:p>
    <w:p w14:paraId="029C6FCF" w14:textId="107FEE91" w:rsidR="00E57D80" w:rsidRPr="00B143CC" w:rsidRDefault="00E57D80">
      <w:pPr>
        <w:pStyle w:val="ListParagraph"/>
        <w:numPr>
          <w:ilvl w:val="0"/>
          <w:numId w:val="115"/>
        </w:numPr>
        <w:rPr>
          <w:rFonts w:ascii="Times" w:eastAsia="Times" w:hAnsi="Times" w:cs="Times"/>
        </w:rPr>
      </w:pPr>
      <w:r>
        <w:rPr>
          <w:rFonts w:ascii="Times" w:eastAsia="Times" w:hAnsi="Times" w:cs="Times"/>
        </w:rPr>
        <w:t>HONOR ROLL p. 62</w:t>
      </w:r>
    </w:p>
    <w:p w14:paraId="13410A52" w14:textId="3DE11BEF" w:rsidR="000B2872" w:rsidRPr="00B143CC" w:rsidRDefault="000B2872">
      <w:pPr>
        <w:pStyle w:val="ListParagraph"/>
        <w:numPr>
          <w:ilvl w:val="0"/>
          <w:numId w:val="115"/>
        </w:numPr>
        <w:rPr>
          <w:rFonts w:ascii="Times" w:eastAsia="Times" w:hAnsi="Times" w:cs="Times"/>
        </w:rPr>
      </w:pPr>
      <w:r w:rsidRPr="6B3D3CDC">
        <w:rPr>
          <w:rFonts w:ascii="Times" w:eastAsia="Times" w:hAnsi="Times" w:cs="Times"/>
        </w:rPr>
        <w:t xml:space="preserve">PROMOTIONAL POLICY p. </w:t>
      </w:r>
      <w:r w:rsidR="004B5C7A">
        <w:rPr>
          <w:rFonts w:ascii="Times" w:eastAsia="Times" w:hAnsi="Times" w:cs="Times"/>
        </w:rPr>
        <w:t>6</w:t>
      </w:r>
      <w:r w:rsidR="00B22F8F">
        <w:rPr>
          <w:rFonts w:ascii="Times" w:eastAsia="Times" w:hAnsi="Times" w:cs="Times"/>
        </w:rPr>
        <w:t>3</w:t>
      </w:r>
    </w:p>
    <w:p w14:paraId="324D8B8F" w14:textId="77777777" w:rsidR="00946559" w:rsidRPr="00E33281" w:rsidRDefault="00946559">
      <w:pPr>
        <w:ind w:hanging="2"/>
        <w:rPr>
          <w:rFonts w:ascii="Times" w:eastAsia="Times" w:hAnsi="Times" w:cs="Times"/>
          <w:b/>
          <w:bCs/>
          <w:sz w:val="28"/>
          <w:szCs w:val="28"/>
        </w:rPr>
      </w:pPr>
    </w:p>
    <w:p w14:paraId="7D150E4E" w14:textId="4174A6BB" w:rsidR="00946559" w:rsidRPr="00050D13" w:rsidRDefault="00946559">
      <w:pPr>
        <w:ind w:hanging="2"/>
        <w:rPr>
          <w:rFonts w:ascii="Times" w:eastAsia="Times" w:hAnsi="Times" w:cs="Times"/>
          <w:b/>
          <w:bCs/>
          <w:sz w:val="26"/>
          <w:szCs w:val="26"/>
        </w:rPr>
      </w:pPr>
      <w:r w:rsidRPr="00050D13">
        <w:rPr>
          <w:rFonts w:ascii="Times" w:eastAsia="Times" w:hAnsi="Times" w:cs="Times"/>
          <w:b/>
          <w:bCs/>
          <w:sz w:val="26"/>
          <w:szCs w:val="26"/>
        </w:rPr>
        <w:t>HIGH SCHOOL (8</w:t>
      </w:r>
      <w:r w:rsidRPr="00050D13">
        <w:rPr>
          <w:rFonts w:ascii="Times" w:eastAsia="Times" w:hAnsi="Times" w:cs="Times"/>
          <w:b/>
          <w:bCs/>
          <w:sz w:val="26"/>
          <w:szCs w:val="26"/>
          <w:vertAlign w:val="superscript"/>
        </w:rPr>
        <w:t>TH</w:t>
      </w:r>
      <w:r w:rsidRPr="00050D13">
        <w:rPr>
          <w:rFonts w:ascii="Times" w:eastAsia="Times" w:hAnsi="Times" w:cs="Times"/>
          <w:b/>
          <w:bCs/>
          <w:sz w:val="26"/>
          <w:szCs w:val="26"/>
        </w:rPr>
        <w:t xml:space="preserve"> – 1</w:t>
      </w:r>
      <w:r w:rsidR="008A4A93" w:rsidRPr="00050D13">
        <w:rPr>
          <w:rFonts w:ascii="Times" w:eastAsia="Times" w:hAnsi="Times" w:cs="Times"/>
          <w:b/>
          <w:bCs/>
          <w:sz w:val="26"/>
          <w:szCs w:val="26"/>
        </w:rPr>
        <w:t>2</w:t>
      </w:r>
      <w:r w:rsidRPr="00050D13">
        <w:rPr>
          <w:rFonts w:ascii="Times" w:eastAsia="Times" w:hAnsi="Times" w:cs="Times"/>
          <w:b/>
          <w:bCs/>
          <w:sz w:val="26"/>
          <w:szCs w:val="26"/>
          <w:vertAlign w:val="superscript"/>
        </w:rPr>
        <w:t>TH</w:t>
      </w:r>
      <w:r w:rsidRPr="00050D13">
        <w:rPr>
          <w:rFonts w:ascii="Times" w:eastAsia="Times" w:hAnsi="Times" w:cs="Times"/>
          <w:b/>
          <w:bCs/>
          <w:sz w:val="26"/>
          <w:szCs w:val="26"/>
        </w:rPr>
        <w:t>) SPECIFIC INFORMATION</w:t>
      </w:r>
      <w:r w:rsidR="00180A0A" w:rsidRPr="00050D13">
        <w:rPr>
          <w:rFonts w:ascii="Times" w:eastAsia="Times" w:hAnsi="Times" w:cs="Times"/>
          <w:b/>
          <w:bCs/>
          <w:sz w:val="26"/>
          <w:szCs w:val="26"/>
        </w:rPr>
        <w:t xml:space="preserve"> p.</w:t>
      </w:r>
      <w:r w:rsidR="0093320E" w:rsidRPr="00050D13">
        <w:rPr>
          <w:rFonts w:ascii="Times" w:eastAsia="Times" w:hAnsi="Times" w:cs="Times"/>
          <w:b/>
          <w:bCs/>
          <w:sz w:val="26"/>
          <w:szCs w:val="26"/>
        </w:rPr>
        <w:t xml:space="preserve"> </w:t>
      </w:r>
      <w:r w:rsidR="00AA1D0E" w:rsidRPr="00050D13">
        <w:rPr>
          <w:rFonts w:ascii="Times" w:eastAsia="Times" w:hAnsi="Times" w:cs="Times"/>
          <w:b/>
          <w:bCs/>
          <w:sz w:val="26"/>
          <w:szCs w:val="26"/>
        </w:rPr>
        <w:t>6</w:t>
      </w:r>
      <w:r w:rsidR="00B22F8F" w:rsidRPr="00050D13">
        <w:rPr>
          <w:rFonts w:ascii="Times" w:eastAsia="Times" w:hAnsi="Times" w:cs="Times"/>
          <w:b/>
          <w:bCs/>
          <w:sz w:val="26"/>
          <w:szCs w:val="26"/>
        </w:rPr>
        <w:t>4</w:t>
      </w:r>
      <w:r w:rsidR="00AA1D0E" w:rsidRPr="00050D13">
        <w:rPr>
          <w:rFonts w:ascii="Times" w:eastAsia="Times" w:hAnsi="Times" w:cs="Times"/>
          <w:b/>
          <w:bCs/>
          <w:sz w:val="26"/>
          <w:szCs w:val="26"/>
        </w:rPr>
        <w:t>-</w:t>
      </w:r>
      <w:r w:rsidR="00B22F8F" w:rsidRPr="00050D13">
        <w:rPr>
          <w:rFonts w:ascii="Times" w:eastAsia="Times" w:hAnsi="Times" w:cs="Times"/>
          <w:b/>
          <w:bCs/>
          <w:sz w:val="26"/>
          <w:szCs w:val="26"/>
        </w:rPr>
        <w:t>71</w:t>
      </w:r>
    </w:p>
    <w:p w14:paraId="6530EE65" w14:textId="582E802A" w:rsidR="00B22F8F" w:rsidRDefault="00B22F8F">
      <w:pPr>
        <w:pStyle w:val="ListParagraph"/>
        <w:numPr>
          <w:ilvl w:val="0"/>
          <w:numId w:val="116"/>
        </w:numPr>
        <w:rPr>
          <w:rFonts w:ascii="Times" w:eastAsia="Times" w:hAnsi="Times" w:cs="Times"/>
        </w:rPr>
      </w:pPr>
      <w:r>
        <w:rPr>
          <w:rFonts w:ascii="Times" w:eastAsia="Times" w:hAnsi="Times" w:cs="Times"/>
        </w:rPr>
        <w:t>SENIOR SCHEDULE INFORMATION p. 64</w:t>
      </w:r>
    </w:p>
    <w:p w14:paraId="3274D32B" w14:textId="25F93DBF" w:rsidR="00A46880" w:rsidRDefault="00A46880">
      <w:pPr>
        <w:pStyle w:val="ListParagraph"/>
        <w:numPr>
          <w:ilvl w:val="0"/>
          <w:numId w:val="116"/>
        </w:numPr>
        <w:rPr>
          <w:rFonts w:ascii="Times" w:eastAsia="Times" w:hAnsi="Times" w:cs="Times"/>
        </w:rPr>
      </w:pPr>
      <w:r w:rsidRPr="6B3D3CDC">
        <w:rPr>
          <w:rFonts w:ascii="Times" w:eastAsia="Times" w:hAnsi="Times" w:cs="Times"/>
        </w:rPr>
        <w:t>LATE ASSIGNMENTS</w:t>
      </w:r>
      <w:r w:rsidR="00180A0A" w:rsidRPr="6B3D3CDC">
        <w:rPr>
          <w:rFonts w:ascii="Times" w:eastAsia="Times" w:hAnsi="Times" w:cs="Times"/>
        </w:rPr>
        <w:t xml:space="preserve"> p. </w:t>
      </w:r>
      <w:r w:rsidR="0093320E">
        <w:rPr>
          <w:rFonts w:ascii="Times" w:eastAsia="Times" w:hAnsi="Times" w:cs="Times"/>
        </w:rPr>
        <w:t>6</w:t>
      </w:r>
      <w:r w:rsidR="00291052">
        <w:rPr>
          <w:rFonts w:ascii="Times" w:eastAsia="Times" w:hAnsi="Times" w:cs="Times"/>
        </w:rPr>
        <w:t>4</w:t>
      </w:r>
    </w:p>
    <w:p w14:paraId="75386F5D" w14:textId="0978AD55" w:rsidR="00291052" w:rsidRPr="00B143CC" w:rsidRDefault="00291052">
      <w:pPr>
        <w:pStyle w:val="ListParagraph"/>
        <w:numPr>
          <w:ilvl w:val="0"/>
          <w:numId w:val="116"/>
        </w:numPr>
        <w:rPr>
          <w:rFonts w:ascii="Times" w:eastAsia="Times" w:hAnsi="Times" w:cs="Times"/>
        </w:rPr>
      </w:pPr>
      <w:r>
        <w:rPr>
          <w:rFonts w:ascii="Times" w:eastAsia="Times" w:hAnsi="Times" w:cs="Times"/>
        </w:rPr>
        <w:t>TARDIES TO CLASS (After First Hour) p. 65</w:t>
      </w:r>
    </w:p>
    <w:p w14:paraId="6E0B53C5" w14:textId="6BF321C4" w:rsidR="00A46880" w:rsidRPr="00B143CC" w:rsidRDefault="00A46880">
      <w:pPr>
        <w:pStyle w:val="ListParagraph"/>
        <w:numPr>
          <w:ilvl w:val="0"/>
          <w:numId w:val="116"/>
        </w:numPr>
        <w:rPr>
          <w:rFonts w:ascii="Times" w:eastAsia="Times" w:hAnsi="Times" w:cs="Times"/>
        </w:rPr>
      </w:pPr>
      <w:r w:rsidRPr="6B3D3CDC">
        <w:rPr>
          <w:rFonts w:ascii="Times" w:eastAsia="Times" w:hAnsi="Times" w:cs="Times"/>
        </w:rPr>
        <w:t>MAKE UP WORK</w:t>
      </w:r>
      <w:r w:rsidR="00180A0A" w:rsidRPr="6B3D3CDC">
        <w:rPr>
          <w:rFonts w:ascii="Times" w:eastAsia="Times" w:hAnsi="Times" w:cs="Times"/>
        </w:rPr>
        <w:t xml:space="preserve"> p. </w:t>
      </w:r>
      <w:r w:rsidR="0093320E">
        <w:rPr>
          <w:rFonts w:ascii="Times" w:eastAsia="Times" w:hAnsi="Times" w:cs="Times"/>
        </w:rPr>
        <w:t>6</w:t>
      </w:r>
      <w:r w:rsidR="00E812A3">
        <w:rPr>
          <w:rFonts w:ascii="Times" w:eastAsia="Times" w:hAnsi="Times" w:cs="Times"/>
        </w:rPr>
        <w:t>5</w:t>
      </w:r>
    </w:p>
    <w:p w14:paraId="3D0B2588" w14:textId="24472EAC" w:rsidR="00A46880" w:rsidRPr="00B143CC" w:rsidRDefault="00BF37B0">
      <w:pPr>
        <w:pStyle w:val="ListParagraph"/>
        <w:numPr>
          <w:ilvl w:val="0"/>
          <w:numId w:val="116"/>
        </w:numPr>
        <w:rPr>
          <w:rFonts w:ascii="Times" w:eastAsia="Times" w:hAnsi="Times" w:cs="Times"/>
        </w:rPr>
      </w:pPr>
      <w:r w:rsidRPr="6B3D3CDC">
        <w:rPr>
          <w:rFonts w:ascii="Times" w:eastAsia="Times" w:hAnsi="Times" w:cs="Times"/>
        </w:rPr>
        <w:t>HOMEWORK ASSIGNMENTS / TESTS</w:t>
      </w:r>
      <w:r w:rsidR="00180A0A" w:rsidRPr="6B3D3CDC">
        <w:rPr>
          <w:rFonts w:ascii="Times" w:eastAsia="Times" w:hAnsi="Times" w:cs="Times"/>
        </w:rPr>
        <w:t xml:space="preserve"> </w:t>
      </w:r>
      <w:r w:rsidR="007A4ED3" w:rsidRPr="6B3D3CDC">
        <w:rPr>
          <w:rFonts w:ascii="Times" w:eastAsia="Times" w:hAnsi="Times" w:cs="Times"/>
        </w:rPr>
        <w:t xml:space="preserve">p. </w:t>
      </w:r>
      <w:r w:rsidR="00DA533F">
        <w:rPr>
          <w:rFonts w:ascii="Times" w:eastAsia="Times" w:hAnsi="Times" w:cs="Times"/>
        </w:rPr>
        <w:t>6</w:t>
      </w:r>
      <w:r w:rsidR="00E812A3">
        <w:rPr>
          <w:rFonts w:ascii="Times" w:eastAsia="Times" w:hAnsi="Times" w:cs="Times"/>
        </w:rPr>
        <w:t>5</w:t>
      </w:r>
    </w:p>
    <w:p w14:paraId="39633535" w14:textId="090EE123" w:rsidR="00BF37B0" w:rsidRDefault="00BF37B0">
      <w:pPr>
        <w:pStyle w:val="ListParagraph"/>
        <w:numPr>
          <w:ilvl w:val="0"/>
          <w:numId w:val="116"/>
        </w:numPr>
        <w:rPr>
          <w:rFonts w:ascii="Times" w:eastAsia="Times" w:hAnsi="Times" w:cs="Times"/>
        </w:rPr>
      </w:pPr>
      <w:r w:rsidRPr="6B3D3CDC">
        <w:rPr>
          <w:rFonts w:ascii="Times" w:eastAsia="Times" w:hAnsi="Times" w:cs="Times"/>
        </w:rPr>
        <w:t>GRADING SYSTEM</w:t>
      </w:r>
      <w:r w:rsidR="007A4ED3" w:rsidRPr="6B3D3CDC">
        <w:rPr>
          <w:rFonts w:ascii="Times" w:eastAsia="Times" w:hAnsi="Times" w:cs="Times"/>
        </w:rPr>
        <w:t xml:space="preserve"> p. </w:t>
      </w:r>
      <w:r w:rsidR="00DA533F">
        <w:rPr>
          <w:rFonts w:ascii="Times" w:eastAsia="Times" w:hAnsi="Times" w:cs="Times"/>
        </w:rPr>
        <w:t>6</w:t>
      </w:r>
      <w:r w:rsidR="00E812A3">
        <w:rPr>
          <w:rFonts w:ascii="Times" w:eastAsia="Times" w:hAnsi="Times" w:cs="Times"/>
        </w:rPr>
        <w:t>6</w:t>
      </w:r>
    </w:p>
    <w:p w14:paraId="13AC8CD4" w14:textId="3595994F" w:rsidR="00E812A3" w:rsidRPr="00B143CC" w:rsidRDefault="00E812A3">
      <w:pPr>
        <w:pStyle w:val="ListParagraph"/>
        <w:numPr>
          <w:ilvl w:val="0"/>
          <w:numId w:val="116"/>
        </w:numPr>
        <w:rPr>
          <w:rFonts w:ascii="Times" w:eastAsia="Times" w:hAnsi="Times" w:cs="Times"/>
        </w:rPr>
      </w:pPr>
      <w:r>
        <w:rPr>
          <w:rFonts w:ascii="Times" w:eastAsia="Times" w:hAnsi="Times" w:cs="Times"/>
        </w:rPr>
        <w:t>REPORTING PROGRESS p. 66</w:t>
      </w:r>
    </w:p>
    <w:p w14:paraId="70A0BA62" w14:textId="656E6850" w:rsidR="00BF37B0" w:rsidRPr="00B143CC" w:rsidRDefault="00BF37B0">
      <w:pPr>
        <w:pStyle w:val="ListParagraph"/>
        <w:numPr>
          <w:ilvl w:val="1"/>
          <w:numId w:val="116"/>
        </w:numPr>
        <w:rPr>
          <w:rFonts w:ascii="Times" w:eastAsia="Times" w:hAnsi="Times" w:cs="Times"/>
          <w:b w:val="0"/>
          <w:bCs w:val="0"/>
        </w:rPr>
      </w:pPr>
      <w:r w:rsidRPr="00B143CC">
        <w:rPr>
          <w:rFonts w:ascii="Times" w:eastAsia="Times" w:hAnsi="Times" w:cs="Times"/>
          <w:b w:val="0"/>
          <w:bCs w:val="0"/>
        </w:rPr>
        <w:t xml:space="preserve">Computation of </w:t>
      </w:r>
      <w:r w:rsidR="00261BE7" w:rsidRPr="00B143CC">
        <w:rPr>
          <w:rFonts w:ascii="Times" w:eastAsia="Times" w:hAnsi="Times" w:cs="Times"/>
          <w:b w:val="0"/>
          <w:bCs w:val="0"/>
        </w:rPr>
        <w:t>Semester Grades</w:t>
      </w:r>
    </w:p>
    <w:p w14:paraId="6325C1EE" w14:textId="49E2E261" w:rsidR="00261BE7" w:rsidRPr="00B143CC" w:rsidRDefault="00261BE7">
      <w:pPr>
        <w:pStyle w:val="ListParagraph"/>
        <w:numPr>
          <w:ilvl w:val="1"/>
          <w:numId w:val="116"/>
        </w:numPr>
        <w:rPr>
          <w:rFonts w:ascii="Times" w:eastAsia="Times" w:hAnsi="Times" w:cs="Times"/>
          <w:b w:val="0"/>
          <w:bCs w:val="0"/>
        </w:rPr>
      </w:pPr>
      <w:r w:rsidRPr="00B143CC">
        <w:rPr>
          <w:rFonts w:ascii="Times" w:eastAsia="Times" w:hAnsi="Times" w:cs="Times"/>
          <w:b w:val="0"/>
          <w:bCs w:val="0"/>
        </w:rPr>
        <w:t>Calculating GPA of Carnegie Units</w:t>
      </w:r>
    </w:p>
    <w:p w14:paraId="28C8E1E2" w14:textId="46B958AC" w:rsidR="00261BE7" w:rsidRDefault="000072A4">
      <w:pPr>
        <w:pStyle w:val="ListParagraph"/>
        <w:numPr>
          <w:ilvl w:val="0"/>
          <w:numId w:val="117"/>
        </w:numPr>
        <w:rPr>
          <w:rFonts w:ascii="Times" w:eastAsia="Times" w:hAnsi="Times" w:cs="Times"/>
        </w:rPr>
      </w:pPr>
      <w:r w:rsidRPr="6B3D3CDC">
        <w:rPr>
          <w:rFonts w:ascii="Times" w:eastAsia="Times" w:hAnsi="Times" w:cs="Times"/>
        </w:rPr>
        <w:t>PROMOTIONAL POLICY</w:t>
      </w:r>
      <w:r w:rsidR="007A4ED3" w:rsidRPr="6B3D3CDC">
        <w:rPr>
          <w:rFonts w:ascii="Times" w:eastAsia="Times" w:hAnsi="Times" w:cs="Times"/>
        </w:rPr>
        <w:t xml:space="preserve"> p. </w:t>
      </w:r>
      <w:r w:rsidR="00DA533F">
        <w:rPr>
          <w:rFonts w:ascii="Times" w:eastAsia="Times" w:hAnsi="Times" w:cs="Times"/>
        </w:rPr>
        <w:t>6</w:t>
      </w:r>
      <w:r w:rsidR="007C731F">
        <w:rPr>
          <w:rFonts w:ascii="Times" w:eastAsia="Times" w:hAnsi="Times" w:cs="Times"/>
        </w:rPr>
        <w:t>7</w:t>
      </w:r>
    </w:p>
    <w:p w14:paraId="24CDE8C8" w14:textId="1E902917" w:rsidR="00663D25" w:rsidRPr="00B143CC" w:rsidRDefault="00382F03" w:rsidP="00663D25">
      <w:pPr>
        <w:pStyle w:val="ListParagraph"/>
        <w:numPr>
          <w:ilvl w:val="0"/>
          <w:numId w:val="146"/>
        </w:numPr>
        <w:rPr>
          <w:rFonts w:ascii="Times" w:eastAsia="Times" w:hAnsi="Times" w:cs="Times"/>
        </w:rPr>
      </w:pPr>
      <w:r>
        <w:rPr>
          <w:rFonts w:ascii="Times" w:eastAsia="Times" w:hAnsi="Times" w:cs="Times"/>
        </w:rPr>
        <w:t>CCS Graduation Requirements p. 68</w:t>
      </w:r>
    </w:p>
    <w:p w14:paraId="04E0DF61" w14:textId="13B6951B" w:rsidR="00B82499" w:rsidRDefault="00B82499">
      <w:pPr>
        <w:pStyle w:val="ListParagraph"/>
        <w:numPr>
          <w:ilvl w:val="0"/>
          <w:numId w:val="117"/>
        </w:numPr>
        <w:rPr>
          <w:rFonts w:ascii="Times" w:eastAsia="Times" w:hAnsi="Times" w:cs="Times"/>
        </w:rPr>
      </w:pPr>
      <w:r>
        <w:rPr>
          <w:rFonts w:ascii="Times" w:eastAsia="Times" w:hAnsi="Times" w:cs="Times"/>
        </w:rPr>
        <w:t>HIGH SCHOOL DISCIPLINE PROCEDURES p. 69</w:t>
      </w:r>
    </w:p>
    <w:p w14:paraId="7539DC1E" w14:textId="3DB5DCB5" w:rsidR="000072A4" w:rsidRDefault="000072A4">
      <w:pPr>
        <w:pStyle w:val="ListParagraph"/>
        <w:numPr>
          <w:ilvl w:val="0"/>
          <w:numId w:val="117"/>
        </w:numPr>
        <w:rPr>
          <w:rFonts w:ascii="Times" w:eastAsia="Times" w:hAnsi="Times" w:cs="Times"/>
        </w:rPr>
      </w:pPr>
      <w:r w:rsidRPr="6B3D3CDC">
        <w:rPr>
          <w:rFonts w:ascii="Times" w:eastAsia="Times" w:hAnsi="Times" w:cs="Times"/>
        </w:rPr>
        <w:t xml:space="preserve">DRIVING AND PARKING p. </w:t>
      </w:r>
      <w:r w:rsidR="00DA533F">
        <w:rPr>
          <w:rFonts w:ascii="Times" w:eastAsia="Times" w:hAnsi="Times" w:cs="Times"/>
        </w:rPr>
        <w:t>6</w:t>
      </w:r>
      <w:r w:rsidR="00A1421E">
        <w:rPr>
          <w:rFonts w:ascii="Times" w:eastAsia="Times" w:hAnsi="Times" w:cs="Times"/>
        </w:rPr>
        <w:t>9-70</w:t>
      </w:r>
    </w:p>
    <w:p w14:paraId="75C560DE" w14:textId="603A77B0" w:rsidR="006B3B62" w:rsidRPr="005F0D50" w:rsidRDefault="00D03A0E" w:rsidP="005F0D50">
      <w:pPr>
        <w:pStyle w:val="ListParagraph"/>
        <w:numPr>
          <w:ilvl w:val="0"/>
          <w:numId w:val="117"/>
        </w:numPr>
        <w:rPr>
          <w:rFonts w:ascii="Times" w:eastAsia="Times" w:hAnsi="Times" w:cs="Times"/>
        </w:rPr>
      </w:pPr>
      <w:r>
        <w:rPr>
          <w:rFonts w:ascii="Times" w:eastAsia="Times" w:hAnsi="Times" w:cs="Times"/>
        </w:rPr>
        <w:t>GRADE LEVEL CEREMONIES p. 70-7</w:t>
      </w:r>
      <w:r w:rsidR="005F0D50">
        <w:rPr>
          <w:rFonts w:ascii="Times" w:eastAsia="Times" w:hAnsi="Times" w:cs="Times"/>
        </w:rPr>
        <w:t>1</w:t>
      </w:r>
    </w:p>
    <w:tbl>
      <w:tblPr>
        <w:tblStyle w:val="a3"/>
        <w:tblW w:w="955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58"/>
      </w:tblGrid>
      <w:tr w:rsidR="00004C56" w14:paraId="718760DA" w14:textId="77777777">
        <w:trPr>
          <w:trHeight w:val="440"/>
        </w:trPr>
        <w:tc>
          <w:tcPr>
            <w:tcW w:w="9558" w:type="dxa"/>
          </w:tcPr>
          <w:p w14:paraId="3E878F0B" w14:textId="77777777" w:rsidR="00004C56" w:rsidRDefault="00004C56">
            <w:pPr>
              <w:pStyle w:val="Heading1"/>
            </w:pPr>
            <w:r>
              <w:lastRenderedPageBreak/>
              <w:t>LETTER FROM HEAD OF SCHOOL</w:t>
            </w:r>
          </w:p>
        </w:tc>
      </w:tr>
    </w:tbl>
    <w:p w14:paraId="7B9A1B9C" w14:textId="77777777" w:rsidR="00643EB2" w:rsidRDefault="00643EB2">
      <w:pPr>
        <w:ind w:hanging="2"/>
      </w:pPr>
    </w:p>
    <w:p w14:paraId="59BC8C1D" w14:textId="27ADBD7D" w:rsidR="00336D64" w:rsidRDefault="00BF2914" w:rsidP="6B3D3CDC">
      <w:r w:rsidRPr="6B3D3CDC">
        <w:rPr>
          <w:b/>
          <w:bCs/>
        </w:rPr>
        <w:t>Courtney Christian School is an educational ministry with the goal of training young people in discipleship to go out into the world to be world changers.  The need for our nation to return to Biblical principles of self and civil government is imperative.  Our only hope for lasting restoration is in the lives of our young people who are being trained today to occupy a place in the homes, churches, and businesses of tomorrow.  This generation will be our leaders in the future.  As Abraham Lincoln said, “The philosophy of the classroom in this generation will be the philosophy of government in the next.”</w:t>
      </w:r>
    </w:p>
    <w:p w14:paraId="31581831" w14:textId="0DC2CA70" w:rsidR="00336D64" w:rsidRDefault="00BF2914">
      <w:pPr>
        <w:ind w:hanging="2"/>
      </w:pPr>
      <w:r>
        <w:rPr>
          <w:b/>
        </w:rPr>
        <w:tab/>
        <w:t xml:space="preserve">We, at Courtney Christian School, want to rekindle patriotic pride in America as being a country founded on Biblical principles.  The students </w:t>
      </w:r>
      <w:proofErr w:type="gramStart"/>
      <w:r>
        <w:rPr>
          <w:b/>
        </w:rPr>
        <w:t>of</w:t>
      </w:r>
      <w:proofErr w:type="gramEnd"/>
      <w:r>
        <w:rPr>
          <w:b/>
        </w:rPr>
        <w:t xml:space="preserve"> Courtney Christian School will be taught how to think governmentally from a Christian viewpoint.  They will learn to reason from these basic principles in every area of their lives.  We </w:t>
      </w:r>
      <w:r w:rsidR="00425B90">
        <w:rPr>
          <w:b/>
        </w:rPr>
        <w:t>strive</w:t>
      </w:r>
      <w:r>
        <w:rPr>
          <w:b/>
        </w:rPr>
        <w:t xml:space="preserve"> to bring forth young people who will assume responsibility for what is happening in society.</w:t>
      </w:r>
    </w:p>
    <w:p w14:paraId="1BA4D99C" w14:textId="77777777" w:rsidR="00336D64" w:rsidRDefault="00BF2914">
      <w:pPr>
        <w:ind w:hanging="2"/>
      </w:pPr>
      <w:r>
        <w:rPr>
          <w:b/>
        </w:rPr>
        <w:tab/>
        <w:t xml:space="preserve">Courtney Christian School is designed to work </w:t>
      </w:r>
      <w:proofErr w:type="gramStart"/>
      <w:r>
        <w:rPr>
          <w:b/>
        </w:rPr>
        <w:t>hand-in-hand</w:t>
      </w:r>
      <w:proofErr w:type="gramEnd"/>
      <w:r>
        <w:rPr>
          <w:b/>
        </w:rPr>
        <w:t xml:space="preserve"> with parents. Parents are God-ordained to be central in the training of children. For this reason, Courtney Christian School desires to assist parents as they help their children to develop intellectually, socially, and spiritually.</w:t>
      </w:r>
    </w:p>
    <w:p w14:paraId="1E3CE5EE" w14:textId="77777777" w:rsidR="00336D64" w:rsidRDefault="00BF2914">
      <w:pPr>
        <w:ind w:hanging="2"/>
      </w:pPr>
      <w:r>
        <w:rPr>
          <w:b/>
        </w:rPr>
        <w:tab/>
        <w:t>It is our desire to promote godliness and moral integrity in young people, along with an academic program that teaches a Biblical worldview, communication skills, and critical thinking.</w:t>
      </w:r>
    </w:p>
    <w:p w14:paraId="214D8E0A" w14:textId="77777777" w:rsidR="00336D64" w:rsidRDefault="00336D64">
      <w:pPr>
        <w:pBdr>
          <w:top w:val="nil"/>
          <w:left w:val="nil"/>
          <w:bottom w:val="nil"/>
          <w:right w:val="nil"/>
          <w:between w:val="nil"/>
        </w:pBdr>
        <w:tabs>
          <w:tab w:val="center" w:pos="4320"/>
          <w:tab w:val="right" w:pos="8640"/>
          <w:tab w:val="left" w:pos="7740"/>
        </w:tabs>
        <w:ind w:left="2" w:right="360" w:hanging="4"/>
        <w:rPr>
          <w:rFonts w:ascii="Amazone BT" w:eastAsia="Amazone BT" w:hAnsi="Amazone BT" w:cs="Amazone BT"/>
          <w:b/>
          <w:color w:val="000000"/>
          <w:sz w:val="36"/>
          <w:szCs w:val="36"/>
        </w:rPr>
      </w:pPr>
    </w:p>
    <w:p w14:paraId="374EE069" w14:textId="77777777" w:rsidR="00336D64" w:rsidRPr="008664E0" w:rsidRDefault="00BF2914">
      <w:pPr>
        <w:pBdr>
          <w:top w:val="nil"/>
          <w:left w:val="nil"/>
          <w:bottom w:val="nil"/>
          <w:right w:val="nil"/>
          <w:between w:val="nil"/>
        </w:pBdr>
        <w:tabs>
          <w:tab w:val="center" w:pos="4320"/>
          <w:tab w:val="right" w:pos="8640"/>
          <w:tab w:val="left" w:pos="7740"/>
        </w:tabs>
        <w:ind w:left="1" w:right="360" w:hanging="3"/>
        <w:rPr>
          <w:rFonts w:ascii="Pacifico" w:eastAsia="Pacifico" w:hAnsi="Pacifico" w:cs="Pacifico"/>
          <w:color w:val="000000"/>
          <w:sz w:val="28"/>
          <w:szCs w:val="28"/>
        </w:rPr>
      </w:pPr>
      <w:r w:rsidRPr="008664E0">
        <w:rPr>
          <w:rFonts w:ascii="Pacifico" w:eastAsia="Pacifico" w:hAnsi="Pacifico" w:cs="Pacifico"/>
          <w:color w:val="000000"/>
          <w:sz w:val="28"/>
          <w:szCs w:val="28"/>
        </w:rPr>
        <w:t>Sue Courtney</w:t>
      </w:r>
    </w:p>
    <w:p w14:paraId="6804009F" w14:textId="77777777" w:rsidR="00336D64" w:rsidRDefault="00336D64">
      <w:pPr>
        <w:pBdr>
          <w:top w:val="nil"/>
          <w:left w:val="nil"/>
          <w:bottom w:val="nil"/>
          <w:right w:val="nil"/>
          <w:between w:val="nil"/>
        </w:pBdr>
        <w:tabs>
          <w:tab w:val="center" w:pos="4320"/>
          <w:tab w:val="right" w:pos="8640"/>
          <w:tab w:val="left" w:pos="7740"/>
        </w:tabs>
        <w:ind w:right="360" w:hanging="2"/>
        <w:rPr>
          <w:b/>
          <w:color w:val="000000"/>
        </w:rPr>
      </w:pPr>
    </w:p>
    <w:p w14:paraId="55F345E8" w14:textId="53699D8E" w:rsidR="00336D64" w:rsidRDefault="00BF2914" w:rsidP="6B3D3CDC">
      <w:pPr>
        <w:pBdr>
          <w:top w:val="nil"/>
          <w:left w:val="nil"/>
          <w:bottom w:val="nil"/>
          <w:right w:val="nil"/>
          <w:between w:val="nil"/>
        </w:pBdr>
        <w:tabs>
          <w:tab w:val="center" w:pos="4320"/>
          <w:tab w:val="right" w:pos="8640"/>
          <w:tab w:val="left" w:pos="7740"/>
        </w:tabs>
        <w:ind w:right="360" w:hanging="2"/>
        <w:rPr>
          <w:rFonts w:ascii="Times" w:eastAsia="Times" w:hAnsi="Times" w:cs="Times"/>
          <w:b/>
          <w:bCs/>
          <w:color w:val="000000" w:themeColor="text1"/>
        </w:rPr>
      </w:pPr>
      <w:r w:rsidRPr="6B3D3CDC">
        <w:rPr>
          <w:rFonts w:ascii="Times" w:eastAsia="Times" w:hAnsi="Times" w:cs="Times"/>
          <w:b/>
          <w:bCs/>
          <w:color w:val="000000" w:themeColor="text1"/>
        </w:rPr>
        <w:t>Head of Scho</w:t>
      </w:r>
      <w:r w:rsidR="1B46E3C7" w:rsidRPr="6B3D3CDC">
        <w:rPr>
          <w:rFonts w:ascii="Times" w:eastAsia="Times" w:hAnsi="Times" w:cs="Times"/>
          <w:b/>
          <w:bCs/>
          <w:color w:val="000000" w:themeColor="text1"/>
        </w:rPr>
        <w:t>ol</w:t>
      </w:r>
    </w:p>
    <w:p w14:paraId="758975F7" w14:textId="42AE4315" w:rsidR="00336D64" w:rsidRDefault="00AE5B9A" w:rsidP="00331080">
      <w:pPr>
        <w:tabs>
          <w:tab w:val="left" w:pos="7740"/>
        </w:tabs>
        <w:rPr>
          <w:rFonts w:ascii="Geo" w:eastAsia="Geo" w:hAnsi="Geo" w:cs="Geo"/>
          <w:b/>
        </w:rPr>
      </w:pPr>
      <w:r>
        <w:rPr>
          <w:rFonts w:ascii="Geo" w:eastAsia="Geo" w:hAnsi="Geo" w:cs="Geo"/>
          <w:b/>
        </w:rPr>
        <w:br w:type="page"/>
      </w:r>
    </w:p>
    <w:p w14:paraId="6FA04413" w14:textId="7C5B9859" w:rsidR="00336D64" w:rsidRDefault="00336D64" w:rsidP="6B3D3CDC">
      <w:pPr>
        <w:pBdr>
          <w:top w:val="nil"/>
          <w:left w:val="nil"/>
          <w:bottom w:val="nil"/>
          <w:right w:val="nil"/>
          <w:between w:val="nil"/>
        </w:pBdr>
        <w:tabs>
          <w:tab w:val="center" w:pos="4320"/>
          <w:tab w:val="right" w:pos="8640"/>
          <w:tab w:val="left" w:pos="7740"/>
        </w:tabs>
        <w:ind w:left="-2" w:right="360"/>
        <w:rPr>
          <w:rFonts w:ascii="Geo" w:eastAsia="Geo" w:hAnsi="Geo" w:cs="Geo"/>
          <w:b/>
          <w:bCs/>
        </w:rPr>
      </w:pPr>
    </w:p>
    <w:p w14:paraId="72608802" w14:textId="77777777" w:rsidR="00336D64" w:rsidRDefault="00BF2914" w:rsidP="000F1D84">
      <w:pPr>
        <w:pBdr>
          <w:top w:val="single" w:sz="4" w:space="1" w:color="auto"/>
          <w:left w:val="single" w:sz="4" w:space="4" w:color="auto"/>
          <w:bottom w:val="single" w:sz="4" w:space="1" w:color="auto"/>
          <w:right w:val="single" w:sz="4" w:space="4" w:color="auto"/>
        </w:pBdr>
        <w:ind w:left="3" w:hanging="5"/>
        <w:jc w:val="center"/>
        <w:rPr>
          <w:sz w:val="48"/>
          <w:szCs w:val="48"/>
        </w:rPr>
      </w:pPr>
      <w:r>
        <w:rPr>
          <w:b/>
          <w:smallCaps/>
          <w:sz w:val="48"/>
          <w:szCs w:val="48"/>
        </w:rPr>
        <w:t>STATEMENT OF PHILOSOPHY OF CHRISTIAN EDUCATION</w:t>
      </w:r>
    </w:p>
    <w:p w14:paraId="7C4E9F59" w14:textId="77777777" w:rsidR="00336D64" w:rsidRDefault="00336D64">
      <w:pPr>
        <w:ind w:hanging="2"/>
      </w:pPr>
    </w:p>
    <w:p w14:paraId="6419DEF8" w14:textId="77777777" w:rsidR="00004C56" w:rsidRDefault="00004C56">
      <w:pPr>
        <w:ind w:hanging="2"/>
      </w:pPr>
    </w:p>
    <w:p w14:paraId="6F440573" w14:textId="5775FA8D" w:rsidR="00336D64" w:rsidRDefault="00BF2914">
      <w:pPr>
        <w:ind w:hanging="2"/>
      </w:pPr>
      <w:r>
        <w:tab/>
      </w:r>
      <w:r>
        <w:rPr>
          <w:b/>
        </w:rPr>
        <w:t xml:space="preserve">In Proverbs 22:6 we are called to “Train up a child in the way he should go, and when he is </w:t>
      </w:r>
      <w:proofErr w:type="gramStart"/>
      <w:r>
        <w:rPr>
          <w:b/>
        </w:rPr>
        <w:t>old</w:t>
      </w:r>
      <w:proofErr w:type="gramEnd"/>
      <w:r>
        <w:rPr>
          <w:b/>
        </w:rPr>
        <w:t xml:space="preserve"> he will not depart from it.” Courtney Christian School serves to train the whole child – academically, physically, and most importantly spiritually – with the skills and knowledge necessary for students to develop into happy and healthy adults, complete in the purpose that God has for each of their lives.</w:t>
      </w:r>
    </w:p>
    <w:p w14:paraId="1F92112E" w14:textId="77777777" w:rsidR="00336D64" w:rsidRDefault="00BF2914">
      <w:pPr>
        <w:ind w:hanging="2"/>
      </w:pPr>
      <w:r>
        <w:rPr>
          <w:b/>
        </w:rPr>
        <w:tab/>
        <w:t>Christian education starts in the home with the parents following Biblical principles and mandates for the education of their children as they help to develop Christian character in them. Courtney Christian School serves as an extension of the home and as an essential element in the partnership – home, school, and church – necessary to fulfill a complete and total Christian education for children.</w:t>
      </w:r>
    </w:p>
    <w:p w14:paraId="41A9C3B0" w14:textId="77777777" w:rsidR="00336D64" w:rsidRDefault="00BF2914">
      <w:pPr>
        <w:ind w:hanging="2"/>
      </w:pPr>
      <w:r>
        <w:rPr>
          <w:b/>
        </w:rPr>
        <w:tab/>
        <w:t>Biblical principles and Godly character training are core to our educational programs as we are being obedient to God’s mandates by providing a Christ-centered learning environment for each child in our school.</w:t>
      </w:r>
    </w:p>
    <w:p w14:paraId="28C516B3" w14:textId="77777777" w:rsidR="00336D64" w:rsidRDefault="00336D64">
      <w:pPr>
        <w:ind w:hanging="2"/>
      </w:pPr>
    </w:p>
    <w:p w14:paraId="4525517B" w14:textId="4BE15FC4" w:rsidR="00336D64" w:rsidRDefault="735378FE" w:rsidP="6B3D3CDC">
      <w:pPr>
        <w:spacing w:line="360" w:lineRule="auto"/>
        <w:ind w:left="-2"/>
      </w:pPr>
      <w:r>
        <w:t xml:space="preserve">                                                                     </w:t>
      </w:r>
      <w:r w:rsidR="00BF2914">
        <w:t>WORD OF GOD</w:t>
      </w:r>
    </w:p>
    <w:p w14:paraId="62F98850" w14:textId="46E963A4" w:rsidR="00336D64" w:rsidRDefault="00BF2914" w:rsidP="6B3D3CDC">
      <w:pPr>
        <w:spacing w:line="360" w:lineRule="auto"/>
        <w:ind w:hanging="2"/>
        <w:jc w:val="center"/>
      </w:pPr>
      <w:r>
        <w:t>CHILD</w:t>
      </w:r>
    </w:p>
    <w:p w14:paraId="0B7DA7E3" w14:textId="1392572B" w:rsidR="00336D64" w:rsidRDefault="00BF2914" w:rsidP="6B3D3CDC">
      <w:pPr>
        <w:spacing w:line="360" w:lineRule="auto"/>
        <w:ind w:hanging="2"/>
        <w:jc w:val="center"/>
      </w:pPr>
      <w:r>
        <w:t xml:space="preserve">   CHURCH</w:t>
      </w:r>
      <w:r>
        <w:tab/>
      </w:r>
      <w:r>
        <w:tab/>
      </w:r>
      <w:r>
        <w:tab/>
      </w:r>
      <w:r>
        <w:tab/>
      </w:r>
      <w:r>
        <w:tab/>
      </w:r>
      <w:r>
        <w:tab/>
      </w:r>
      <w:r w:rsidRPr="6B3D3CDC">
        <w:rPr>
          <w:b/>
          <w:bCs/>
        </w:rPr>
        <w:t xml:space="preserve">      </w:t>
      </w:r>
      <w:r>
        <w:t>HOME</w:t>
      </w:r>
    </w:p>
    <w:p w14:paraId="6E9E53A7" w14:textId="77777777" w:rsidR="00336D64" w:rsidRDefault="00BF2914">
      <w:pPr>
        <w:spacing w:line="360" w:lineRule="auto"/>
        <w:ind w:hanging="2"/>
        <w:jc w:val="center"/>
      </w:pPr>
      <w:r>
        <w:rPr>
          <w:b/>
        </w:rPr>
        <w:t>The educational goal of the American</w:t>
      </w:r>
      <w:r>
        <w:rPr>
          <w:b/>
        </w:rPr>
        <w:tab/>
      </w:r>
      <w:r>
        <w:rPr>
          <w:b/>
        </w:rPr>
        <w:tab/>
        <w:t>The educational goal of the American</w:t>
      </w:r>
    </w:p>
    <w:p w14:paraId="4AFC239B" w14:textId="77777777" w:rsidR="00336D64" w:rsidRDefault="00BF2914">
      <w:pPr>
        <w:spacing w:line="360" w:lineRule="auto"/>
        <w:ind w:hanging="2"/>
      </w:pPr>
      <w:r>
        <w:rPr>
          <w:b/>
        </w:rPr>
        <w:t xml:space="preserve">          Christian Church is to build the</w:t>
      </w:r>
      <w:r>
        <w:rPr>
          <w:b/>
        </w:rPr>
        <w:tab/>
      </w:r>
      <w:r>
        <w:rPr>
          <w:b/>
        </w:rPr>
        <w:tab/>
        <w:t xml:space="preserve">              Christian Home is to build the</w:t>
      </w:r>
    </w:p>
    <w:p w14:paraId="45EEC767" w14:textId="3EFE897F" w:rsidR="00336D64" w:rsidRDefault="00BF2914">
      <w:pPr>
        <w:spacing w:line="360" w:lineRule="auto"/>
        <w:ind w:hanging="2"/>
      </w:pPr>
      <w:r w:rsidRPr="6B3D3CDC">
        <w:rPr>
          <w:b/>
          <w:bCs/>
        </w:rPr>
        <w:t xml:space="preserve">  </w:t>
      </w:r>
      <w:r w:rsidR="319CD119" w:rsidRPr="6B3D3CDC">
        <w:rPr>
          <w:b/>
          <w:bCs/>
        </w:rPr>
        <w:t xml:space="preserve">    </w:t>
      </w:r>
      <w:r w:rsidRPr="6B3D3CDC">
        <w:rPr>
          <w:b/>
          <w:bCs/>
        </w:rPr>
        <w:t xml:space="preserve"> foundation of Christian </w:t>
      </w:r>
      <w:r>
        <w:t>CONSCIENCE</w:t>
      </w:r>
      <w:r w:rsidRPr="6B3D3CDC">
        <w:rPr>
          <w:b/>
          <w:bCs/>
        </w:rPr>
        <w:t>.</w:t>
      </w:r>
      <w:r>
        <w:tab/>
      </w:r>
      <w:r>
        <w:tab/>
      </w:r>
      <w:r w:rsidRPr="6B3D3CDC">
        <w:rPr>
          <w:b/>
          <w:bCs/>
        </w:rPr>
        <w:t xml:space="preserve">       foundation of Christian</w:t>
      </w:r>
    </w:p>
    <w:p w14:paraId="746488F1" w14:textId="219C58C9" w:rsidR="00336D64" w:rsidRDefault="00BF2914">
      <w:pPr>
        <w:spacing w:line="360" w:lineRule="auto"/>
        <w:ind w:hanging="2"/>
      </w:pPr>
      <w:r w:rsidRPr="6B3D3CDC">
        <w:rPr>
          <w:b/>
          <w:bCs/>
        </w:rPr>
        <w:t xml:space="preserve">             </w:t>
      </w:r>
      <w:r w:rsidR="09EB1D0F" w:rsidRPr="6B3D3CDC">
        <w:rPr>
          <w:b/>
          <w:bCs/>
        </w:rPr>
        <w:t xml:space="preserve">                                                                                               </w:t>
      </w:r>
      <w:r w:rsidRPr="6B3D3CDC">
        <w:rPr>
          <w:b/>
          <w:bCs/>
        </w:rPr>
        <w:t xml:space="preserve"> </w:t>
      </w:r>
      <w:r>
        <w:t>CHARACTER</w:t>
      </w:r>
      <w:r w:rsidRPr="6B3D3CDC">
        <w:rPr>
          <w:b/>
          <w:bCs/>
        </w:rPr>
        <w:t>.</w:t>
      </w:r>
    </w:p>
    <w:p w14:paraId="55F73947" w14:textId="2F97780B" w:rsidR="00336D64" w:rsidRDefault="00BF2914" w:rsidP="6B3D3CDC">
      <w:pPr>
        <w:spacing w:line="360" w:lineRule="auto"/>
        <w:ind w:hanging="2"/>
        <w:jc w:val="center"/>
      </w:pPr>
      <w:r>
        <w:t>SCHOOL</w:t>
      </w:r>
    </w:p>
    <w:p w14:paraId="085D4225" w14:textId="77777777" w:rsidR="00336D64" w:rsidRDefault="00BF2914">
      <w:pPr>
        <w:spacing w:line="360" w:lineRule="auto"/>
        <w:ind w:hanging="2"/>
        <w:jc w:val="center"/>
      </w:pPr>
      <w:r>
        <w:rPr>
          <w:b/>
        </w:rPr>
        <w:t>The educational goal of the</w:t>
      </w:r>
    </w:p>
    <w:p w14:paraId="7CBF47C0" w14:textId="77777777" w:rsidR="00336D64" w:rsidRDefault="00BF2914">
      <w:pPr>
        <w:spacing w:line="360" w:lineRule="auto"/>
        <w:ind w:hanging="2"/>
        <w:jc w:val="center"/>
      </w:pPr>
      <w:r>
        <w:rPr>
          <w:b/>
        </w:rPr>
        <w:t>Christian School is to build</w:t>
      </w:r>
    </w:p>
    <w:p w14:paraId="51308770" w14:textId="77777777" w:rsidR="00336D64" w:rsidRDefault="00BF2914">
      <w:pPr>
        <w:spacing w:line="360" w:lineRule="auto"/>
        <w:ind w:hanging="2"/>
        <w:jc w:val="center"/>
      </w:pPr>
      <w:r>
        <w:rPr>
          <w:b/>
        </w:rPr>
        <w:t>a Christian curriculum upon</w:t>
      </w:r>
    </w:p>
    <w:p w14:paraId="4DC8A2BD" w14:textId="77777777" w:rsidR="00336D64" w:rsidRDefault="00BF2914">
      <w:pPr>
        <w:spacing w:line="360" w:lineRule="auto"/>
        <w:ind w:hanging="2"/>
        <w:jc w:val="center"/>
      </w:pPr>
      <w:r>
        <w:rPr>
          <w:b/>
        </w:rPr>
        <w:t xml:space="preserve">the foundation of </w:t>
      </w:r>
    </w:p>
    <w:p w14:paraId="2517F857" w14:textId="77777777" w:rsidR="00336D64" w:rsidRDefault="00BF2914">
      <w:pPr>
        <w:spacing w:line="360" w:lineRule="auto"/>
        <w:ind w:hanging="2"/>
        <w:jc w:val="center"/>
      </w:pPr>
      <w:r>
        <w:rPr>
          <w:b/>
        </w:rPr>
        <w:t xml:space="preserve">Christian </w:t>
      </w:r>
      <w:r>
        <w:t xml:space="preserve">CHARACTER </w:t>
      </w:r>
    </w:p>
    <w:p w14:paraId="40E225C7" w14:textId="3F788BA4" w:rsidR="00336D64" w:rsidRDefault="00BF2914">
      <w:pPr>
        <w:spacing w:line="360" w:lineRule="auto"/>
        <w:ind w:hanging="2"/>
        <w:jc w:val="center"/>
      </w:pPr>
      <w:r w:rsidRPr="6B3D3CDC">
        <w:rPr>
          <w:b/>
          <w:bCs/>
        </w:rPr>
        <w:t xml:space="preserve">and Christian </w:t>
      </w:r>
      <w:r>
        <w:t>CONSCIENCE</w:t>
      </w:r>
    </w:p>
    <w:p w14:paraId="77667EA4" w14:textId="4E360B75" w:rsidR="00336D64" w:rsidRDefault="00AE5B9A" w:rsidP="00331080">
      <w:r>
        <w:br w:type="page"/>
      </w:r>
    </w:p>
    <w:p w14:paraId="50E09430" w14:textId="77777777" w:rsidR="00336D64" w:rsidRDefault="00BF2914">
      <w:pPr>
        <w:pBdr>
          <w:top w:val="single" w:sz="4" w:space="1" w:color="000000"/>
          <w:left w:val="single" w:sz="4" w:space="4" w:color="000000"/>
          <w:bottom w:val="single" w:sz="4" w:space="1" w:color="000000"/>
          <w:right w:val="single" w:sz="4" w:space="4" w:color="000000"/>
        </w:pBdr>
        <w:ind w:left="3" w:hanging="5"/>
        <w:jc w:val="center"/>
        <w:rPr>
          <w:sz w:val="48"/>
          <w:szCs w:val="48"/>
        </w:rPr>
      </w:pPr>
      <w:r>
        <w:rPr>
          <w:b/>
          <w:smallCaps/>
          <w:sz w:val="48"/>
          <w:szCs w:val="48"/>
        </w:rPr>
        <w:lastRenderedPageBreak/>
        <w:t>STATEMENTS OF FAITH</w:t>
      </w:r>
    </w:p>
    <w:p w14:paraId="52A1CD8D" w14:textId="77777777" w:rsidR="00336D64" w:rsidRPr="00506585" w:rsidRDefault="00336D64">
      <w:pPr>
        <w:ind w:hanging="2"/>
        <w:rPr>
          <w:sz w:val="28"/>
          <w:szCs w:val="28"/>
          <w:u w:val="single"/>
        </w:rPr>
      </w:pPr>
    </w:p>
    <w:p w14:paraId="24578B71" w14:textId="77777777" w:rsidR="00336D64" w:rsidRPr="00506585" w:rsidRDefault="00BF2914">
      <w:pPr>
        <w:ind w:hanging="2"/>
        <w:rPr>
          <w:sz w:val="28"/>
          <w:szCs w:val="28"/>
          <w:u w:val="single"/>
        </w:rPr>
      </w:pPr>
      <w:r w:rsidRPr="00506585">
        <w:rPr>
          <w:b/>
          <w:sz w:val="28"/>
          <w:szCs w:val="28"/>
          <w:u w:val="single"/>
        </w:rPr>
        <w:t>Courtney Christian School believes:</w:t>
      </w:r>
    </w:p>
    <w:p w14:paraId="4D8D3322" w14:textId="77777777" w:rsidR="00336D64" w:rsidRDefault="00336D64">
      <w:pPr>
        <w:ind w:hanging="2"/>
      </w:pPr>
    </w:p>
    <w:p w14:paraId="3CEF8B53" w14:textId="4F3A9BE7" w:rsidR="00336D64" w:rsidRPr="00506585" w:rsidRDefault="00BF2914" w:rsidP="009316D4">
      <w:pPr>
        <w:numPr>
          <w:ilvl w:val="0"/>
          <w:numId w:val="1"/>
        </w:numPr>
        <w:ind w:left="0" w:hanging="2"/>
        <w:rPr>
          <w:bCs/>
        </w:rPr>
      </w:pPr>
      <w:r w:rsidRPr="00506585">
        <w:rPr>
          <w:bCs/>
        </w:rPr>
        <w:t xml:space="preserve">The Bible is the mind of Christ and is the inspired and only infallible and authoritative </w:t>
      </w:r>
      <w:r w:rsidR="00FB7ACB">
        <w:rPr>
          <w:bCs/>
        </w:rPr>
        <w:tab/>
      </w:r>
      <w:r w:rsidRPr="00506585">
        <w:rPr>
          <w:bCs/>
        </w:rPr>
        <w:t>Word of God.</w:t>
      </w:r>
    </w:p>
    <w:p w14:paraId="4CC0BF2D" w14:textId="77777777" w:rsidR="00506585" w:rsidRPr="00506585" w:rsidRDefault="00BF2914" w:rsidP="009316D4">
      <w:pPr>
        <w:numPr>
          <w:ilvl w:val="0"/>
          <w:numId w:val="1"/>
        </w:numPr>
        <w:ind w:left="0" w:hanging="2"/>
        <w:rPr>
          <w:bCs/>
        </w:rPr>
      </w:pPr>
      <w:r w:rsidRPr="00506585">
        <w:rPr>
          <w:bCs/>
        </w:rPr>
        <w:t>There is one God manifested in three persons: Father, Son, and Holy Spirit.</w:t>
      </w:r>
    </w:p>
    <w:p w14:paraId="1972FAE4" w14:textId="77777777" w:rsidR="00506585" w:rsidRDefault="00506585" w:rsidP="00506585">
      <w:pPr>
        <w:pStyle w:val="ListParagraph"/>
      </w:pPr>
    </w:p>
    <w:p w14:paraId="6B0FB2A0" w14:textId="77777777" w:rsidR="00506585" w:rsidRPr="00BE3531" w:rsidRDefault="00506585" w:rsidP="00506585">
      <w:pPr>
        <w:rPr>
          <w:b/>
          <w:bCs/>
          <w:sz w:val="28"/>
          <w:szCs w:val="28"/>
          <w:u w:val="single"/>
        </w:rPr>
      </w:pPr>
      <w:r w:rsidRPr="00BE3531">
        <w:rPr>
          <w:b/>
          <w:bCs/>
          <w:sz w:val="28"/>
          <w:szCs w:val="28"/>
          <w:u w:val="single"/>
        </w:rPr>
        <w:t>Core Beliefs:</w:t>
      </w:r>
    </w:p>
    <w:p w14:paraId="54448DFF" w14:textId="77777777" w:rsidR="00506585" w:rsidRPr="00BE3531" w:rsidRDefault="00506585" w:rsidP="00506585">
      <w:pPr>
        <w:rPr>
          <w:b/>
          <w:bCs/>
          <w:sz w:val="28"/>
          <w:szCs w:val="28"/>
          <w:u w:val="single"/>
        </w:rPr>
      </w:pPr>
    </w:p>
    <w:p w14:paraId="650862CD" w14:textId="66468D05" w:rsidR="00506585" w:rsidRPr="00BE3531" w:rsidRDefault="00506585" w:rsidP="009316D4">
      <w:pPr>
        <w:numPr>
          <w:ilvl w:val="0"/>
          <w:numId w:val="1"/>
        </w:numPr>
        <w:tabs>
          <w:tab w:val="num" w:pos="720"/>
        </w:tabs>
        <w:ind w:left="0" w:hanging="2"/>
      </w:pPr>
      <w:r w:rsidRPr="00BE3531">
        <w:t xml:space="preserve">God created each person to be either male or female (Genesis 1:26-27, Matthew 19:4). </w:t>
      </w:r>
      <w:r w:rsidR="00FB7ACB">
        <w:tab/>
      </w:r>
      <w:r w:rsidRPr="00BE3531">
        <w:t xml:space="preserve">These </w:t>
      </w:r>
      <w:r w:rsidR="00331080">
        <w:tab/>
        <w:t>t</w:t>
      </w:r>
      <w:r w:rsidRPr="00BE3531">
        <w:t xml:space="preserve">wo distinct genders together reflect the image and nature of God, which also </w:t>
      </w:r>
      <w:r w:rsidR="00FB7ACB">
        <w:tab/>
      </w:r>
      <w:r w:rsidRPr="00BE3531">
        <w:t xml:space="preserve">supports the term “marriage”: the uniting of one male and one female in a single, </w:t>
      </w:r>
      <w:r w:rsidR="00FB7ACB">
        <w:tab/>
      </w:r>
      <w:r w:rsidRPr="00BE3531">
        <w:t xml:space="preserve">exclusive covenant union to </w:t>
      </w:r>
      <w:r w:rsidR="00331080">
        <w:tab/>
      </w:r>
      <w:r w:rsidRPr="00BE3531">
        <w:t>populate the earth. (Genesis 2:18-25, Matthew 19:5-6)</w:t>
      </w:r>
    </w:p>
    <w:p w14:paraId="0DC33349" w14:textId="6628FBD1" w:rsidR="00506585" w:rsidRPr="00BE3531" w:rsidRDefault="00506585" w:rsidP="009316D4">
      <w:pPr>
        <w:numPr>
          <w:ilvl w:val="0"/>
          <w:numId w:val="1"/>
        </w:numPr>
        <w:tabs>
          <w:tab w:val="num" w:pos="720"/>
        </w:tabs>
        <w:ind w:left="0" w:hanging="2"/>
      </w:pPr>
      <w:r w:rsidRPr="00BE3531">
        <w:t xml:space="preserve">The Home, School, and Church work together to train the child spiritually and </w:t>
      </w:r>
      <w:r w:rsidR="003E1236">
        <w:tab/>
      </w:r>
      <w:r w:rsidRPr="00BE3531">
        <w:t xml:space="preserve">intellectually. </w:t>
      </w:r>
      <w:r w:rsidR="00331080">
        <w:tab/>
      </w:r>
      <w:r w:rsidRPr="00BE3531">
        <w:t>(Proverbs 22:6)</w:t>
      </w:r>
    </w:p>
    <w:p w14:paraId="14931EB6" w14:textId="4D516687" w:rsidR="00506585" w:rsidRPr="00BE3531" w:rsidRDefault="00506585" w:rsidP="009316D4">
      <w:pPr>
        <w:numPr>
          <w:ilvl w:val="0"/>
          <w:numId w:val="1"/>
        </w:numPr>
        <w:tabs>
          <w:tab w:val="num" w:pos="720"/>
        </w:tabs>
        <w:ind w:left="0" w:hanging="2"/>
      </w:pPr>
      <w:r w:rsidRPr="00BE3531">
        <w:t xml:space="preserve">Our nation’s Christian Heritage is important for our children to know the truth about the </w:t>
      </w:r>
      <w:r w:rsidR="003E1236">
        <w:tab/>
      </w:r>
      <w:r w:rsidRPr="00BE3531">
        <w:t xml:space="preserve">Godly </w:t>
      </w:r>
      <w:r w:rsidR="00331080">
        <w:tab/>
      </w:r>
      <w:r w:rsidRPr="00BE3531">
        <w:t>principles upon which America was founded. (Psalms 33:12)</w:t>
      </w:r>
    </w:p>
    <w:p w14:paraId="6B0DDF84" w14:textId="77777777" w:rsidR="00506585" w:rsidRPr="00BE3531" w:rsidRDefault="00506585" w:rsidP="009316D4">
      <w:pPr>
        <w:numPr>
          <w:ilvl w:val="0"/>
          <w:numId w:val="1"/>
        </w:numPr>
        <w:tabs>
          <w:tab w:val="num" w:pos="720"/>
        </w:tabs>
        <w:ind w:left="0" w:hanging="2"/>
      </w:pPr>
      <w:r w:rsidRPr="00BE3531">
        <w:t>Godly Character Training is core to our educational programs. (Deuteronomy 11:18-21)</w:t>
      </w:r>
    </w:p>
    <w:p w14:paraId="0E44BC06" w14:textId="48227599" w:rsidR="00506585" w:rsidRPr="00BE3531" w:rsidRDefault="00506585" w:rsidP="009316D4">
      <w:pPr>
        <w:numPr>
          <w:ilvl w:val="0"/>
          <w:numId w:val="1"/>
        </w:numPr>
        <w:tabs>
          <w:tab w:val="num" w:pos="720"/>
        </w:tabs>
        <w:ind w:left="0" w:hanging="2"/>
      </w:pPr>
      <w:r w:rsidRPr="00BE3531">
        <w:t xml:space="preserve">Academic excellence is key to establishing academic goals for student learning by </w:t>
      </w:r>
      <w:r w:rsidR="003E1236">
        <w:tab/>
      </w:r>
      <w:r w:rsidRPr="00BE3531">
        <w:t xml:space="preserve">designing and </w:t>
      </w:r>
      <w:r w:rsidR="00331080">
        <w:tab/>
      </w:r>
      <w:r w:rsidRPr="00BE3531">
        <w:t xml:space="preserve">implementing academic programs that promote student achievement. (2 </w:t>
      </w:r>
      <w:r w:rsidR="003E1236">
        <w:tab/>
      </w:r>
      <w:r w:rsidRPr="00BE3531">
        <w:t>Timothy 2:14)</w:t>
      </w:r>
    </w:p>
    <w:p w14:paraId="02439451" w14:textId="767F64BB" w:rsidR="00336D64" w:rsidRPr="00AE5B9A" w:rsidRDefault="00506585" w:rsidP="00AE5B9A">
      <w:pPr>
        <w:numPr>
          <w:ilvl w:val="0"/>
          <w:numId w:val="1"/>
        </w:numPr>
        <w:tabs>
          <w:tab w:val="num" w:pos="720"/>
        </w:tabs>
        <w:ind w:left="0" w:hanging="2"/>
      </w:pPr>
      <w:r w:rsidRPr="00BE3531">
        <w:t xml:space="preserve">As a Christian Community School, we believe in providing opportunities for growth by </w:t>
      </w:r>
      <w:r w:rsidR="00331080">
        <w:tab/>
      </w:r>
      <w:r w:rsidRPr="00BE3531">
        <w:t>developing Godly relationships and building Christian communities. (Hebrews 10:24)</w:t>
      </w:r>
    </w:p>
    <w:p w14:paraId="3B5D754F" w14:textId="77777777" w:rsidR="00336D64" w:rsidRDefault="00336D64">
      <w:pPr>
        <w:ind w:hanging="2"/>
      </w:pPr>
    </w:p>
    <w:p w14:paraId="0B6A19DD" w14:textId="77777777" w:rsidR="00336D64" w:rsidRDefault="00BF2914">
      <w:pPr>
        <w:pBdr>
          <w:top w:val="single" w:sz="4" w:space="1" w:color="000000"/>
          <w:left w:val="single" w:sz="4" w:space="4" w:color="000000"/>
          <w:bottom w:val="single" w:sz="4" w:space="1" w:color="000000"/>
          <w:right w:val="single" w:sz="4" w:space="4" w:color="000000"/>
        </w:pBdr>
        <w:ind w:left="3" w:hanging="5"/>
        <w:jc w:val="center"/>
        <w:rPr>
          <w:sz w:val="48"/>
          <w:szCs w:val="48"/>
        </w:rPr>
      </w:pPr>
      <w:r>
        <w:rPr>
          <w:b/>
          <w:smallCaps/>
          <w:sz w:val="48"/>
          <w:szCs w:val="48"/>
        </w:rPr>
        <w:t>EDUCATIONAL BOARDS</w:t>
      </w:r>
    </w:p>
    <w:p w14:paraId="006EF5AD" w14:textId="77777777" w:rsidR="00336D64" w:rsidRDefault="00336D64">
      <w:pPr>
        <w:ind w:hanging="2"/>
      </w:pPr>
    </w:p>
    <w:p w14:paraId="027D34C3" w14:textId="6664B65E" w:rsidR="00340D3A" w:rsidRDefault="00C62DE2">
      <w:pPr>
        <w:pBdr>
          <w:top w:val="nil"/>
          <w:left w:val="nil"/>
          <w:bottom w:val="nil"/>
          <w:right w:val="nil"/>
          <w:between w:val="nil"/>
        </w:pBdr>
        <w:ind w:hanging="2"/>
        <w:rPr>
          <w:b/>
          <w:color w:val="000000"/>
        </w:rPr>
      </w:pPr>
      <w:r w:rsidRPr="007C3EAA">
        <w:rPr>
          <w:b/>
        </w:rPr>
        <w:t>Courtney Christian School is fully accredited with the Association of Christian Schools International (ACSI), and CCS is dual accredited with Cognia.</w:t>
      </w:r>
    </w:p>
    <w:p w14:paraId="5FF9BD06" w14:textId="77777777" w:rsidR="00340D3A" w:rsidRDefault="00340D3A">
      <w:pPr>
        <w:pBdr>
          <w:top w:val="nil"/>
          <w:left w:val="nil"/>
          <w:bottom w:val="nil"/>
          <w:right w:val="nil"/>
          <w:between w:val="nil"/>
        </w:pBdr>
        <w:ind w:hanging="2"/>
        <w:rPr>
          <w:b/>
          <w:color w:val="000000"/>
        </w:rPr>
      </w:pPr>
    </w:p>
    <w:p w14:paraId="3BD39EC7" w14:textId="185DC275" w:rsidR="00336D64" w:rsidRDefault="00BF2914">
      <w:pPr>
        <w:pBdr>
          <w:top w:val="nil"/>
          <w:left w:val="nil"/>
          <w:bottom w:val="nil"/>
          <w:right w:val="nil"/>
          <w:between w:val="nil"/>
        </w:pBdr>
        <w:ind w:hanging="2"/>
        <w:rPr>
          <w:b/>
          <w:color w:val="000000"/>
        </w:rPr>
      </w:pPr>
      <w:r>
        <w:rPr>
          <w:b/>
          <w:color w:val="000000"/>
        </w:rPr>
        <w:t>Courtney Christian School is State Approved by the Louisiana State Board of Elementary and Secondary Education.</w:t>
      </w:r>
    </w:p>
    <w:p w14:paraId="407F0339" w14:textId="77777777" w:rsidR="00C95D95" w:rsidRDefault="00C95D95">
      <w:pPr>
        <w:pBdr>
          <w:top w:val="nil"/>
          <w:left w:val="nil"/>
          <w:bottom w:val="nil"/>
          <w:right w:val="nil"/>
          <w:between w:val="nil"/>
        </w:pBdr>
        <w:ind w:hanging="2"/>
        <w:rPr>
          <w:b/>
          <w:color w:val="000000"/>
        </w:rPr>
      </w:pPr>
    </w:p>
    <w:p w14:paraId="67541419" w14:textId="24AD541E" w:rsidR="007C3EAA" w:rsidRPr="00BE3531" w:rsidRDefault="007C3EAA">
      <w:pPr>
        <w:pBdr>
          <w:top w:val="nil"/>
          <w:left w:val="nil"/>
          <w:bottom w:val="nil"/>
          <w:right w:val="nil"/>
          <w:between w:val="nil"/>
        </w:pBdr>
        <w:ind w:hanging="2"/>
        <w:rPr>
          <w:b/>
          <w:bCs/>
          <w:color w:val="000000"/>
        </w:rPr>
      </w:pPr>
      <w:r w:rsidRPr="00BE3531">
        <w:rPr>
          <w:b/>
          <w:bCs/>
        </w:rPr>
        <w:t>CCS is compliant with Louisiana Standards for Best Practices and Health and Safety Regulations for Approved Non-Public Schools.</w:t>
      </w:r>
    </w:p>
    <w:p w14:paraId="0B26C684" w14:textId="77777777" w:rsidR="007C3EAA" w:rsidRPr="00BE3531" w:rsidRDefault="007C3EAA">
      <w:pPr>
        <w:pBdr>
          <w:top w:val="nil"/>
          <w:left w:val="nil"/>
          <w:bottom w:val="nil"/>
          <w:right w:val="nil"/>
          <w:between w:val="nil"/>
        </w:pBdr>
        <w:ind w:hanging="2"/>
        <w:rPr>
          <w:b/>
          <w:bCs/>
          <w:color w:val="000000"/>
        </w:rPr>
      </w:pPr>
    </w:p>
    <w:p w14:paraId="7CC8E7B7" w14:textId="77777777" w:rsidR="007C3EAA" w:rsidRPr="00BE3531" w:rsidRDefault="00C95D95" w:rsidP="00C95D95">
      <w:pPr>
        <w:ind w:hanging="2"/>
        <w:rPr>
          <w:b/>
          <w:bCs/>
        </w:rPr>
      </w:pPr>
      <w:r w:rsidRPr="00BE3531">
        <w:rPr>
          <w:b/>
          <w:bCs/>
        </w:rPr>
        <w:t xml:space="preserve">In accordance with the Louisiana Department of Education, the Courtney Christian School Early Education Program is license exempt.  </w:t>
      </w:r>
    </w:p>
    <w:p w14:paraId="529E0B83" w14:textId="77777777" w:rsidR="00336D64" w:rsidRDefault="00336D64" w:rsidP="007C3EAA">
      <w:pPr>
        <w:pBdr>
          <w:top w:val="nil"/>
          <w:left w:val="nil"/>
          <w:bottom w:val="nil"/>
          <w:right w:val="nil"/>
          <w:between w:val="nil"/>
        </w:pBdr>
        <w:rPr>
          <w:b/>
          <w:color w:val="000000"/>
        </w:rPr>
      </w:pPr>
    </w:p>
    <w:p w14:paraId="142C9422" w14:textId="77777777" w:rsidR="00336D64" w:rsidRDefault="00BF2914">
      <w:pPr>
        <w:pBdr>
          <w:top w:val="nil"/>
          <w:left w:val="nil"/>
          <w:bottom w:val="nil"/>
          <w:right w:val="nil"/>
          <w:between w:val="nil"/>
        </w:pBdr>
        <w:ind w:hanging="2"/>
        <w:rPr>
          <w:b/>
          <w:color w:val="000000"/>
        </w:rPr>
      </w:pPr>
      <w:r>
        <w:rPr>
          <w:b/>
          <w:color w:val="000000"/>
        </w:rPr>
        <w:t>The CCS School Board is a corporate body which oversees the affairs of the school.</w:t>
      </w:r>
    </w:p>
    <w:p w14:paraId="0D3B9347" w14:textId="77777777" w:rsidR="001E29E8" w:rsidRDefault="001E29E8">
      <w:pPr>
        <w:pBdr>
          <w:top w:val="nil"/>
          <w:left w:val="nil"/>
          <w:bottom w:val="nil"/>
          <w:right w:val="nil"/>
          <w:between w:val="nil"/>
        </w:pBdr>
        <w:ind w:hanging="2"/>
        <w:rPr>
          <w:b/>
          <w:color w:val="000000"/>
        </w:rPr>
      </w:pPr>
    </w:p>
    <w:p w14:paraId="769B054B" w14:textId="3936C394" w:rsidR="002301A4" w:rsidRPr="00AE5B9A" w:rsidRDefault="00396A39" w:rsidP="00AE5B9A">
      <w:pPr>
        <w:pBdr>
          <w:top w:val="nil"/>
          <w:left w:val="nil"/>
          <w:bottom w:val="nil"/>
          <w:right w:val="nil"/>
          <w:between w:val="nil"/>
        </w:pBdr>
        <w:ind w:hanging="2"/>
        <w:rPr>
          <w:b/>
          <w:color w:val="000000"/>
        </w:rPr>
      </w:pPr>
      <w:r>
        <w:rPr>
          <w:b/>
          <w:color w:val="000000"/>
        </w:rPr>
        <w:t xml:space="preserve">The CCS High School Advisory Council </w:t>
      </w:r>
      <w:r w:rsidR="00344B71">
        <w:rPr>
          <w:b/>
          <w:color w:val="000000"/>
        </w:rPr>
        <w:t>exists to support the growth and development of the high school.</w:t>
      </w:r>
    </w:p>
    <w:p w14:paraId="4A9AC606" w14:textId="77777777" w:rsidR="005B7450" w:rsidRPr="0001247E" w:rsidRDefault="005B7450" w:rsidP="0001247E">
      <w:pPr>
        <w:pBdr>
          <w:top w:val="single" w:sz="4" w:space="1" w:color="auto"/>
          <w:left w:val="single" w:sz="4" w:space="4" w:color="auto"/>
          <w:bottom w:val="single" w:sz="4" w:space="1" w:color="auto"/>
          <w:right w:val="single" w:sz="4" w:space="4" w:color="auto"/>
        </w:pBdr>
        <w:ind w:left="1" w:hanging="3"/>
        <w:jc w:val="center"/>
        <w:rPr>
          <w:b/>
          <w:sz w:val="48"/>
          <w:szCs w:val="48"/>
        </w:rPr>
      </w:pPr>
      <w:r w:rsidRPr="0001247E">
        <w:rPr>
          <w:b/>
          <w:sz w:val="48"/>
          <w:szCs w:val="48"/>
        </w:rPr>
        <w:lastRenderedPageBreak/>
        <w:t>EXPECTED STUDENT OUTCOMES</w:t>
      </w:r>
    </w:p>
    <w:p w14:paraId="2C90DB28" w14:textId="77777777" w:rsidR="0001247E" w:rsidRDefault="0001247E" w:rsidP="005B7450">
      <w:pPr>
        <w:ind w:hanging="2"/>
      </w:pPr>
    </w:p>
    <w:p w14:paraId="2EABB2D1" w14:textId="49E68BE0" w:rsidR="005B7450" w:rsidRPr="009D78C1" w:rsidRDefault="005B7450" w:rsidP="005B7450">
      <w:pPr>
        <w:ind w:hanging="2"/>
        <w:rPr>
          <w:b/>
        </w:rPr>
      </w:pPr>
      <w:r w:rsidRPr="009D78C1">
        <w:t>Courtney Christian School is an educational ministry with the goal of training young people in discipleship to go out into the world to be world changers. The need for our nation to return to Biblical principles of self and civil government is imperative</w:t>
      </w:r>
      <w:r w:rsidRPr="009D78C1">
        <w:rPr>
          <w:b/>
        </w:rPr>
        <w:t xml:space="preserve">. </w:t>
      </w:r>
    </w:p>
    <w:p w14:paraId="0BF7BF37" w14:textId="77777777" w:rsidR="005B7450" w:rsidRPr="009D78C1" w:rsidRDefault="005B7450" w:rsidP="005B7450">
      <w:pPr>
        <w:rPr>
          <w:sz w:val="12"/>
          <w:szCs w:val="12"/>
        </w:rPr>
      </w:pPr>
    </w:p>
    <w:p w14:paraId="3A6F58CD" w14:textId="77777777" w:rsidR="005B7450" w:rsidRDefault="005B7450" w:rsidP="005B7450">
      <w:pPr>
        <w:ind w:hanging="2"/>
      </w:pPr>
      <w:r w:rsidRPr="009D78C1">
        <w:t xml:space="preserve">Courtney Christian School is designed to work </w:t>
      </w:r>
      <w:proofErr w:type="gramStart"/>
      <w:r w:rsidRPr="009D78C1">
        <w:t>hand-in-hand</w:t>
      </w:r>
      <w:proofErr w:type="gramEnd"/>
      <w:r w:rsidRPr="009D78C1">
        <w:t xml:space="preserve"> with parents. Parents are God-ordained to be central in the training of children. For this reason, Courtney Christian School desires to assist parents as they help their children to develop intellectually, socially, and spiritually.</w:t>
      </w:r>
    </w:p>
    <w:p w14:paraId="7A347C8A" w14:textId="5CAE96AC" w:rsidR="005B7450" w:rsidRDefault="005B7450" w:rsidP="005B7450">
      <w:pPr>
        <w:pBdr>
          <w:top w:val="nil"/>
          <w:left w:val="nil"/>
          <w:bottom w:val="nil"/>
          <w:right w:val="nil"/>
          <w:between w:val="nil"/>
        </w:pBdr>
        <w:ind w:hanging="2"/>
      </w:pPr>
      <w:r w:rsidRPr="009D78C1">
        <w:t>It is our desire to promote godliness and moral integrity in young people, along with an academic program that teaches a Biblical worldview, communication skills, and critical thinking.</w:t>
      </w:r>
    </w:p>
    <w:p w14:paraId="56EF5DFC" w14:textId="77777777" w:rsidR="009854E6" w:rsidRDefault="009854E6" w:rsidP="005B7450">
      <w:pPr>
        <w:pBdr>
          <w:top w:val="nil"/>
          <w:left w:val="nil"/>
          <w:bottom w:val="nil"/>
          <w:right w:val="nil"/>
          <w:between w:val="nil"/>
        </w:pBdr>
        <w:ind w:hanging="2"/>
      </w:pPr>
    </w:p>
    <w:p w14:paraId="213A371B" w14:textId="77777777" w:rsidR="003261AF" w:rsidRDefault="003261AF" w:rsidP="003261AF">
      <w:pPr>
        <w:pStyle w:val="paragraph"/>
        <w:spacing w:before="0" w:beforeAutospacing="0" w:after="0" w:afterAutospacing="0"/>
        <w:textAlignment w:val="baseline"/>
        <w:rPr>
          <w:rFonts w:ascii="Segoe UI" w:hAnsi="Segoe UI" w:cs="Segoe UI"/>
          <w:sz w:val="18"/>
          <w:szCs w:val="18"/>
        </w:rPr>
      </w:pPr>
      <w:r>
        <w:rPr>
          <w:rStyle w:val="normaltextrun"/>
        </w:rPr>
        <w:t>The vision of Courtney Christian educators is that a maturing CCS student will:</w:t>
      </w:r>
      <w:r>
        <w:rPr>
          <w:rStyle w:val="eop"/>
        </w:rPr>
        <w:t> </w:t>
      </w:r>
    </w:p>
    <w:p w14:paraId="5160C91F" w14:textId="77777777" w:rsidR="003261AF" w:rsidRDefault="003261AF" w:rsidP="003261AF">
      <w:pPr>
        <w:pStyle w:val="paragraph"/>
        <w:spacing w:before="0" w:beforeAutospacing="0" w:after="0" w:afterAutospacing="0"/>
        <w:textAlignment w:val="baseline"/>
        <w:rPr>
          <w:rFonts w:ascii="Segoe UI" w:hAnsi="Segoe UI" w:cs="Segoe UI"/>
          <w:sz w:val="18"/>
          <w:szCs w:val="18"/>
        </w:rPr>
      </w:pPr>
      <w:r>
        <w:rPr>
          <w:rStyle w:val="normaltextrun"/>
        </w:rPr>
        <w:t>​</w:t>
      </w:r>
      <w:r>
        <w:rPr>
          <w:rStyle w:val="eop"/>
        </w:rPr>
        <w:t> </w:t>
      </w:r>
    </w:p>
    <w:p w14:paraId="09107A97" w14:textId="77777777" w:rsidR="003261AF" w:rsidRDefault="003261AF">
      <w:pPr>
        <w:pStyle w:val="paragraph"/>
        <w:numPr>
          <w:ilvl w:val="0"/>
          <w:numId w:val="118"/>
        </w:numPr>
        <w:spacing w:before="0" w:beforeAutospacing="0" w:after="0" w:afterAutospacing="0"/>
        <w:ind w:left="1200" w:firstLine="0"/>
        <w:textAlignment w:val="baseline"/>
      </w:pPr>
      <w:r>
        <w:rPr>
          <w:rStyle w:val="normaltextrun"/>
          <w:b/>
          <w:bCs/>
        </w:rPr>
        <w:t>Become an educated, informed moral and ethical citizen.</w:t>
      </w:r>
      <w:r>
        <w:rPr>
          <w:rStyle w:val="scxw33254642"/>
        </w:rPr>
        <w:t> </w:t>
      </w:r>
      <w:r>
        <w:br/>
      </w:r>
      <w:r>
        <w:rPr>
          <w:rStyle w:val="normaltextrun"/>
          <w:i/>
          <w:iCs/>
        </w:rPr>
        <w:t>Understand the fear of the Lord and find the knowledge of God. Proverbs 2:5</w:t>
      </w:r>
      <w:r>
        <w:rPr>
          <w:rStyle w:val="eop"/>
        </w:rPr>
        <w:t> </w:t>
      </w:r>
    </w:p>
    <w:p w14:paraId="583B9B8A" w14:textId="77777777" w:rsidR="003261AF" w:rsidRDefault="003261AF">
      <w:pPr>
        <w:pStyle w:val="paragraph"/>
        <w:numPr>
          <w:ilvl w:val="0"/>
          <w:numId w:val="119"/>
        </w:numPr>
        <w:spacing w:before="0" w:beforeAutospacing="0" w:after="0" w:afterAutospacing="0"/>
        <w:ind w:left="1200" w:firstLine="0"/>
        <w:textAlignment w:val="baseline"/>
      </w:pPr>
      <w:r>
        <w:rPr>
          <w:rStyle w:val="normaltextrun"/>
          <w:b/>
          <w:bCs/>
        </w:rPr>
        <w:t>Develop and apply Christian character in all areas of life.</w:t>
      </w:r>
      <w:r>
        <w:rPr>
          <w:rStyle w:val="scxw33254642"/>
        </w:rPr>
        <w:t> </w:t>
      </w:r>
      <w:r>
        <w:br/>
      </w:r>
      <w:r>
        <w:rPr>
          <w:rStyle w:val="normaltextrun"/>
          <w:i/>
          <w:iCs/>
        </w:rPr>
        <w:t>If someone asks about your hope as a believer, always be ready to explain it. 1 Peter 3:15</w:t>
      </w:r>
      <w:r>
        <w:rPr>
          <w:rStyle w:val="eop"/>
        </w:rPr>
        <w:t> </w:t>
      </w:r>
    </w:p>
    <w:p w14:paraId="01CAEF2E" w14:textId="77777777" w:rsidR="003261AF" w:rsidRDefault="003261AF">
      <w:pPr>
        <w:pStyle w:val="paragraph"/>
        <w:numPr>
          <w:ilvl w:val="0"/>
          <w:numId w:val="120"/>
        </w:numPr>
        <w:spacing w:before="0" w:beforeAutospacing="0" w:after="0" w:afterAutospacing="0"/>
        <w:ind w:left="1200" w:firstLine="0"/>
        <w:textAlignment w:val="baseline"/>
      </w:pPr>
      <w:r>
        <w:rPr>
          <w:rStyle w:val="normaltextrun"/>
          <w:b/>
          <w:bCs/>
        </w:rPr>
        <w:t>Understand and commit to a personal relationship with Christ and pursue spiritual development.</w:t>
      </w:r>
      <w:r>
        <w:rPr>
          <w:rStyle w:val="scxw33254642"/>
        </w:rPr>
        <w:t> </w:t>
      </w:r>
      <w:r>
        <w:br/>
      </w:r>
      <w:r>
        <w:rPr>
          <w:rStyle w:val="normaltextrun"/>
          <w:i/>
          <w:iCs/>
        </w:rPr>
        <w:t>Grow in the grace and knowledge of our Lord and Savior Jesus Christ. 2 Peter 3:18</w:t>
      </w:r>
      <w:r>
        <w:rPr>
          <w:rStyle w:val="eop"/>
        </w:rPr>
        <w:t> </w:t>
      </w:r>
    </w:p>
    <w:p w14:paraId="6146565B" w14:textId="77777777" w:rsidR="003261AF" w:rsidRDefault="003261AF">
      <w:pPr>
        <w:pStyle w:val="paragraph"/>
        <w:numPr>
          <w:ilvl w:val="0"/>
          <w:numId w:val="121"/>
        </w:numPr>
        <w:spacing w:before="0" w:beforeAutospacing="0" w:after="0" w:afterAutospacing="0"/>
        <w:ind w:left="1200" w:firstLine="0"/>
        <w:textAlignment w:val="baseline"/>
      </w:pPr>
      <w:r>
        <w:rPr>
          <w:rStyle w:val="normaltextrun"/>
          <w:rFonts w:ascii="Calibri" w:hAnsi="Calibri" w:cs="Calibri"/>
        </w:rPr>
        <w:t>﻿﻿﻿</w:t>
      </w:r>
      <w:r>
        <w:rPr>
          <w:rStyle w:val="normaltextrun"/>
          <w:b/>
          <w:bCs/>
        </w:rPr>
        <w:t>Demonstrate the heart of servant leadership.</w:t>
      </w:r>
      <w:r>
        <w:rPr>
          <w:rStyle w:val="scxw33254642"/>
        </w:rPr>
        <w:t> </w:t>
      </w:r>
      <w:r>
        <w:br/>
      </w:r>
      <w:r>
        <w:rPr>
          <w:rStyle w:val="normaltextrun"/>
          <w:i/>
          <w:iCs/>
        </w:rPr>
        <w:t>Have this attitude in you which was also in Christ Jesus. Philippians 2:5</w:t>
      </w:r>
      <w:r>
        <w:rPr>
          <w:rStyle w:val="eop"/>
        </w:rPr>
        <w:t> </w:t>
      </w:r>
    </w:p>
    <w:p w14:paraId="5B9A3EF5" w14:textId="09FB9557" w:rsidR="003261AF" w:rsidRPr="00607EEF" w:rsidRDefault="003261AF" w:rsidP="00607EEF">
      <w:pPr>
        <w:pStyle w:val="paragraph"/>
        <w:numPr>
          <w:ilvl w:val="0"/>
          <w:numId w:val="122"/>
        </w:numPr>
        <w:spacing w:before="0" w:beforeAutospacing="0" w:after="0" w:afterAutospacing="0"/>
        <w:ind w:left="1200" w:firstLine="0"/>
        <w:textAlignment w:val="baseline"/>
      </w:pPr>
      <w:r>
        <w:rPr>
          <w:rStyle w:val="normaltextrun"/>
          <w:rFonts w:ascii="Calibri" w:hAnsi="Calibri" w:cs="Calibri"/>
        </w:rPr>
        <w:t>﻿﻿﻿</w:t>
      </w:r>
      <w:r>
        <w:rPr>
          <w:rStyle w:val="normaltextrun"/>
          <w:b/>
          <w:bCs/>
        </w:rPr>
        <w:t>Be prepared academically in all content areas.</w:t>
      </w:r>
      <w:r>
        <w:rPr>
          <w:rStyle w:val="scxw33254642"/>
        </w:rPr>
        <w:t> </w:t>
      </w:r>
      <w:r>
        <w:br/>
      </w:r>
      <w:r>
        <w:rPr>
          <w:rStyle w:val="normaltextrun"/>
          <w:i/>
          <w:iCs/>
        </w:rPr>
        <w:t>An intelligent heart acquires knowledge, and the ear of the wise seeks knowledge.</w:t>
      </w:r>
      <w:r>
        <w:rPr>
          <w:rStyle w:val="scxw33254642"/>
        </w:rPr>
        <w:t> </w:t>
      </w:r>
      <w:r>
        <w:br/>
      </w:r>
      <w:r>
        <w:rPr>
          <w:rStyle w:val="normaltextrun"/>
          <w:i/>
          <w:iCs/>
        </w:rPr>
        <w:t>Proverbs 18:15</w:t>
      </w:r>
      <w:r>
        <w:rPr>
          <w:rStyle w:val="eop"/>
        </w:rPr>
        <w:t> </w:t>
      </w:r>
    </w:p>
    <w:p w14:paraId="16F10292" w14:textId="225EE0FF" w:rsidR="6B3D3CDC" w:rsidRDefault="6B3D3CDC"/>
    <w:tbl>
      <w:tblPr>
        <w:tblStyle w:val="a4"/>
        <w:tblW w:w="9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40"/>
      </w:tblGrid>
      <w:tr w:rsidR="003403CA" w14:paraId="7840C30F" w14:textId="77777777">
        <w:tc>
          <w:tcPr>
            <w:tcW w:w="9540" w:type="dxa"/>
          </w:tcPr>
          <w:p w14:paraId="27656783" w14:textId="77777777" w:rsidR="003403CA" w:rsidRDefault="003403CA">
            <w:pPr>
              <w:pStyle w:val="Heading1"/>
              <w:tabs>
                <w:tab w:val="left" w:pos="5022"/>
              </w:tabs>
              <w:ind w:left="3" w:hanging="5"/>
            </w:pPr>
            <w:r>
              <w:t>ADMINISTRATIVE POLICIES</w:t>
            </w:r>
          </w:p>
        </w:tc>
      </w:tr>
    </w:tbl>
    <w:p w14:paraId="678818AC" w14:textId="77777777" w:rsidR="003403CA" w:rsidRPr="003E1236" w:rsidRDefault="003403CA" w:rsidP="003403CA">
      <w:pPr>
        <w:pStyle w:val="Heading2"/>
        <w:ind w:left="1" w:hanging="3"/>
        <w:rPr>
          <w:sz w:val="10"/>
          <w:szCs w:val="10"/>
          <w:u w:val="single"/>
        </w:rPr>
      </w:pPr>
    </w:p>
    <w:p w14:paraId="6B2772D8" w14:textId="77777777" w:rsidR="003403CA" w:rsidRDefault="003403CA" w:rsidP="003403CA">
      <w:pPr>
        <w:pStyle w:val="Heading2"/>
        <w:ind w:left="1" w:hanging="3"/>
        <w:rPr>
          <w:sz w:val="32"/>
          <w:szCs w:val="32"/>
          <w:u w:val="single"/>
        </w:rPr>
      </w:pPr>
      <w:r>
        <w:rPr>
          <w:sz w:val="32"/>
          <w:szCs w:val="32"/>
          <w:u w:val="single"/>
        </w:rPr>
        <w:t>ADMISSIONS</w:t>
      </w:r>
    </w:p>
    <w:p w14:paraId="636DCC0A" w14:textId="77777777" w:rsidR="003403CA" w:rsidRDefault="003403CA" w:rsidP="003403CA">
      <w:pPr>
        <w:rPr>
          <w:sz w:val="12"/>
          <w:szCs w:val="12"/>
        </w:rPr>
      </w:pPr>
    </w:p>
    <w:p w14:paraId="06399A57" w14:textId="77777777" w:rsidR="003403CA" w:rsidRDefault="003403CA" w:rsidP="003403CA">
      <w:pPr>
        <w:ind w:left="1" w:hanging="3"/>
        <w:rPr>
          <w:sz w:val="28"/>
          <w:szCs w:val="28"/>
        </w:rPr>
      </w:pPr>
      <w:r>
        <w:rPr>
          <w:b/>
          <w:sz w:val="28"/>
          <w:szCs w:val="28"/>
          <w:u w:val="single"/>
        </w:rPr>
        <w:t xml:space="preserve">New Family Application Fee </w:t>
      </w:r>
    </w:p>
    <w:p w14:paraId="6AE2B500" w14:textId="77777777" w:rsidR="003403CA" w:rsidRDefault="003403CA" w:rsidP="003403CA">
      <w:pPr>
        <w:rPr>
          <w:sz w:val="12"/>
          <w:szCs w:val="12"/>
        </w:rPr>
      </w:pPr>
    </w:p>
    <w:p w14:paraId="1646A016" w14:textId="77777777" w:rsidR="003403CA" w:rsidRDefault="003403CA" w:rsidP="003403CA">
      <w:pPr>
        <w:ind w:hanging="2"/>
      </w:pPr>
      <w:r>
        <w:t xml:space="preserve">An application fee of $100.00 per new family should accompany the application, which will not </w:t>
      </w:r>
    </w:p>
    <w:p w14:paraId="0EAE0B43" w14:textId="6EF55062" w:rsidR="00336D64" w:rsidRDefault="003403CA">
      <w:pPr>
        <w:ind w:hanging="2"/>
      </w:pPr>
      <w:r>
        <w:t>be considered complete until the fee is paid in full.  This fee is non-refundable.</w:t>
      </w:r>
    </w:p>
    <w:p w14:paraId="45F2B8FF" w14:textId="77777777" w:rsidR="00336D64" w:rsidRDefault="00336D64">
      <w:pPr>
        <w:rPr>
          <w:sz w:val="12"/>
          <w:szCs w:val="12"/>
          <w:u w:val="single"/>
        </w:rPr>
      </w:pPr>
    </w:p>
    <w:p w14:paraId="0BAFD632" w14:textId="77777777" w:rsidR="00336D64" w:rsidRDefault="00BF2914">
      <w:pPr>
        <w:pStyle w:val="Heading2"/>
        <w:ind w:left="1" w:hanging="3"/>
        <w:rPr>
          <w:sz w:val="28"/>
          <w:szCs w:val="28"/>
          <w:u w:val="single"/>
        </w:rPr>
      </w:pPr>
      <w:r>
        <w:rPr>
          <w:sz w:val="28"/>
          <w:szCs w:val="28"/>
          <w:u w:val="single"/>
        </w:rPr>
        <w:t xml:space="preserve">Assessment Fee for Prospective Students </w:t>
      </w:r>
    </w:p>
    <w:p w14:paraId="73B9018B" w14:textId="77777777" w:rsidR="00336D64" w:rsidRDefault="00336D64">
      <w:pPr>
        <w:rPr>
          <w:sz w:val="12"/>
          <w:szCs w:val="12"/>
        </w:rPr>
      </w:pPr>
    </w:p>
    <w:p w14:paraId="1B7D3958" w14:textId="77777777" w:rsidR="00336D64" w:rsidRDefault="00BF2914">
      <w:pPr>
        <w:ind w:hanging="2"/>
      </w:pPr>
      <w:r>
        <w:t>An assessment fee of $15.00 is due from prospective students (K</w:t>
      </w:r>
      <w:r w:rsidR="00C95D95">
        <w:t>4</w:t>
      </w:r>
      <w:r>
        <w:t xml:space="preserve"> – </w:t>
      </w:r>
      <w:r w:rsidR="002301A4">
        <w:t>10</w:t>
      </w:r>
      <w:r>
        <w:rPr>
          <w:vertAlign w:val="superscript"/>
        </w:rPr>
        <w:t>th</w:t>
      </w:r>
      <w:r>
        <w:t xml:space="preserve"> grades) to administer an academic assessment, which is required for entrance to CCS</w:t>
      </w:r>
    </w:p>
    <w:p w14:paraId="2E0DA496" w14:textId="77777777" w:rsidR="00336D64" w:rsidRDefault="00336D64">
      <w:pPr>
        <w:rPr>
          <w:sz w:val="12"/>
          <w:szCs w:val="12"/>
        </w:rPr>
      </w:pPr>
    </w:p>
    <w:p w14:paraId="5C6FCA22" w14:textId="77777777" w:rsidR="00336D64" w:rsidRDefault="00BF2914">
      <w:pPr>
        <w:ind w:left="1" w:hanging="3"/>
        <w:rPr>
          <w:sz w:val="28"/>
          <w:szCs w:val="28"/>
          <w:u w:val="single"/>
        </w:rPr>
      </w:pPr>
      <w:r>
        <w:rPr>
          <w:b/>
          <w:sz w:val="28"/>
          <w:szCs w:val="28"/>
          <w:u w:val="single"/>
        </w:rPr>
        <w:t>Re-Enrollment Policy</w:t>
      </w:r>
    </w:p>
    <w:p w14:paraId="47AA6AAB" w14:textId="77777777" w:rsidR="00336D64" w:rsidRDefault="00336D64">
      <w:pPr>
        <w:rPr>
          <w:sz w:val="12"/>
          <w:szCs w:val="12"/>
        </w:rPr>
      </w:pPr>
    </w:p>
    <w:p w14:paraId="76CB989E" w14:textId="77777777" w:rsidR="00B55649" w:rsidRDefault="00BF2914">
      <w:pPr>
        <w:ind w:hanging="2"/>
      </w:pPr>
      <w:r>
        <w:t xml:space="preserve">Courtney Christian School is a discipleship school with the philosophy that the Home, School, and Church work together in the education of the child. Therefore, CCS reserves the right to terminate a student’s enrollment or not renew a student’s enrollment application if it becomes evident to the </w:t>
      </w:r>
    </w:p>
    <w:p w14:paraId="691A59F2" w14:textId="77777777" w:rsidR="00B55649" w:rsidRDefault="00B55649" w:rsidP="00B55649">
      <w:pPr>
        <w:pStyle w:val="Heading1"/>
        <w:pBdr>
          <w:top w:val="single" w:sz="4" w:space="1" w:color="auto"/>
          <w:left w:val="single" w:sz="4" w:space="4" w:color="auto"/>
          <w:bottom w:val="single" w:sz="4" w:space="1" w:color="auto"/>
          <w:right w:val="single" w:sz="4" w:space="4" w:color="auto"/>
        </w:pBdr>
        <w:tabs>
          <w:tab w:val="left" w:pos="5022"/>
        </w:tabs>
        <w:ind w:left="3" w:hanging="5"/>
      </w:pPr>
      <w:r>
        <w:lastRenderedPageBreak/>
        <w:t>ADMINISTRATIVE POLICIES</w:t>
      </w:r>
    </w:p>
    <w:p w14:paraId="660ED880" w14:textId="77777777" w:rsidR="00B55649" w:rsidRDefault="00B55649">
      <w:pPr>
        <w:ind w:hanging="2"/>
      </w:pPr>
    </w:p>
    <w:p w14:paraId="6FCB06AC" w14:textId="7BAAE48C" w:rsidR="00336D64" w:rsidRDefault="00BF2914">
      <w:pPr>
        <w:ind w:hanging="2"/>
      </w:pPr>
      <w:r>
        <w:t xml:space="preserve">Administration that the actions of the student or parents / guardians are not in agreement with the policies or standards of the school. </w:t>
      </w:r>
      <w:r>
        <w:rPr>
          <w:i/>
        </w:rPr>
        <w:t xml:space="preserve">“Can two </w:t>
      </w:r>
      <w:proofErr w:type="gramStart"/>
      <w:r>
        <w:rPr>
          <w:i/>
        </w:rPr>
        <w:t>walk</w:t>
      </w:r>
      <w:proofErr w:type="gramEnd"/>
      <w:r>
        <w:rPr>
          <w:i/>
        </w:rPr>
        <w:t xml:space="preserve"> together, unless they are agreed?” Amos 3:3</w:t>
      </w:r>
    </w:p>
    <w:p w14:paraId="5ACBEB8B" w14:textId="77777777" w:rsidR="00336D64" w:rsidRDefault="00336D64">
      <w:pPr>
        <w:rPr>
          <w:sz w:val="12"/>
          <w:szCs w:val="12"/>
        </w:rPr>
      </w:pPr>
    </w:p>
    <w:p w14:paraId="5C182576" w14:textId="1027B4CB" w:rsidR="00336D64" w:rsidRDefault="001317A4">
      <w:pPr>
        <w:ind w:hanging="2"/>
      </w:pPr>
      <w:r>
        <w:t>Once a parent chooses not to re-enroll a student for the upcoming school year,</w:t>
      </w:r>
      <w:r w:rsidR="00BF2914">
        <w:t xml:space="preserve"> there is no guarantee that there will be future acceptance in the case of re-application. If you withdraw and reapply, you are considered a “new family</w:t>
      </w:r>
      <w:proofErr w:type="gramStart"/>
      <w:r w:rsidR="00BF2914">
        <w:t>”</w:t>
      </w:r>
      <w:proofErr w:type="gramEnd"/>
      <w:r w:rsidR="00BF2914">
        <w:t xml:space="preserve"> and application fees apply.</w:t>
      </w:r>
    </w:p>
    <w:p w14:paraId="7A04B49A" w14:textId="77777777" w:rsidR="008240E0" w:rsidRDefault="008240E0">
      <w:pPr>
        <w:ind w:hanging="2"/>
      </w:pPr>
    </w:p>
    <w:p w14:paraId="74EBC08A" w14:textId="5C82F280" w:rsidR="00084376" w:rsidRPr="008240E0" w:rsidRDefault="00084376" w:rsidP="00084376">
      <w:pPr>
        <w:ind w:hanging="2"/>
        <w:rPr>
          <w:b/>
          <w:bCs/>
        </w:rPr>
      </w:pPr>
      <w:r w:rsidRPr="008240E0">
        <w:rPr>
          <w:b/>
          <w:bCs/>
          <w:highlight w:val="yellow"/>
        </w:rPr>
        <w:t>Any student re-applying will be charged an additional $250.00 fee</w:t>
      </w:r>
      <w:r w:rsidR="003E225A">
        <w:rPr>
          <w:b/>
          <w:bCs/>
          <w:highlight w:val="yellow"/>
        </w:rPr>
        <w:t xml:space="preserve"> per </w:t>
      </w:r>
      <w:r w:rsidR="003E225A" w:rsidRPr="002325D1">
        <w:rPr>
          <w:b/>
          <w:bCs/>
          <w:highlight w:val="yellow"/>
        </w:rPr>
        <w:t>student</w:t>
      </w:r>
      <w:r w:rsidR="002325D1" w:rsidRPr="002325D1">
        <w:rPr>
          <w:b/>
          <w:bCs/>
          <w:highlight w:val="yellow"/>
        </w:rPr>
        <w:t xml:space="preserve"> after registration is competed in FACTS.</w:t>
      </w:r>
    </w:p>
    <w:p w14:paraId="6773AF35" w14:textId="77777777" w:rsidR="006922E0" w:rsidRPr="006922E0" w:rsidRDefault="006922E0" w:rsidP="006922E0"/>
    <w:p w14:paraId="09267412" w14:textId="4264333B" w:rsidR="00E54EED" w:rsidRDefault="00E54EED" w:rsidP="6B3D3CDC">
      <w:pPr>
        <w:pStyle w:val="Heading2"/>
        <w:ind w:left="-2" w:right="1200"/>
        <w:rPr>
          <w:sz w:val="28"/>
          <w:szCs w:val="28"/>
          <w:u w:val="single"/>
        </w:rPr>
      </w:pPr>
      <w:r>
        <w:rPr>
          <w:sz w:val="28"/>
          <w:szCs w:val="28"/>
          <w:u w:val="single"/>
        </w:rPr>
        <w:t>Withdrawal Fee</w:t>
      </w:r>
    </w:p>
    <w:p w14:paraId="562BBDCF" w14:textId="77777777" w:rsidR="00E54EED" w:rsidRPr="00B1226C" w:rsidRDefault="00E54EED" w:rsidP="6B3D3CDC">
      <w:pPr>
        <w:pStyle w:val="Heading2"/>
        <w:ind w:left="-2" w:right="1200"/>
        <w:rPr>
          <w:sz w:val="11"/>
          <w:szCs w:val="11"/>
          <w:u w:val="single"/>
        </w:rPr>
      </w:pPr>
    </w:p>
    <w:p w14:paraId="5288DBFB" w14:textId="4CA75A94" w:rsidR="00E54EED" w:rsidRDefault="00E54EED" w:rsidP="00E54EED">
      <w:r>
        <w:t>Once a parent or guardian registers a student for the upcoming school year and withdraws at any time, a $500 termination of contract fee will be assessed.</w:t>
      </w:r>
      <w:r w:rsidR="00E23533">
        <w:t xml:space="preserve"> All monies previously paid to the school are non-refundable. </w:t>
      </w:r>
      <w:r w:rsidR="00CF4CB1" w:rsidRPr="00F13AA2">
        <w:rPr>
          <w:highlight w:val="yellow"/>
        </w:rPr>
        <w:t xml:space="preserve">If </w:t>
      </w:r>
      <w:r w:rsidR="00106874" w:rsidRPr="00F13AA2">
        <w:rPr>
          <w:highlight w:val="yellow"/>
        </w:rPr>
        <w:t xml:space="preserve">a sibling(s) remains or </w:t>
      </w:r>
      <w:r w:rsidR="00507D52" w:rsidRPr="00F13AA2">
        <w:rPr>
          <w:highlight w:val="yellow"/>
        </w:rPr>
        <w:t xml:space="preserve">returns to CCS, the termination fee must be paid within </w:t>
      </w:r>
      <w:r w:rsidR="00B96CF0" w:rsidRPr="00F13AA2">
        <w:rPr>
          <w:highlight w:val="yellow"/>
        </w:rPr>
        <w:t>thirty (</w:t>
      </w:r>
      <w:r w:rsidR="00507D52" w:rsidRPr="00F13AA2">
        <w:rPr>
          <w:highlight w:val="yellow"/>
        </w:rPr>
        <w:t>30</w:t>
      </w:r>
      <w:r w:rsidR="00B96CF0" w:rsidRPr="00F13AA2">
        <w:rPr>
          <w:highlight w:val="yellow"/>
        </w:rPr>
        <w:t>)</w:t>
      </w:r>
      <w:r w:rsidR="00507D52" w:rsidRPr="00F13AA2">
        <w:rPr>
          <w:highlight w:val="yellow"/>
        </w:rPr>
        <w:t xml:space="preserve"> days of </w:t>
      </w:r>
      <w:r w:rsidR="00B60B9D" w:rsidRPr="00F13AA2">
        <w:rPr>
          <w:highlight w:val="yellow"/>
        </w:rPr>
        <w:t xml:space="preserve">the </w:t>
      </w:r>
      <w:r w:rsidR="00507D52" w:rsidRPr="00F13AA2">
        <w:rPr>
          <w:highlight w:val="yellow"/>
        </w:rPr>
        <w:t>withdrawal</w:t>
      </w:r>
      <w:r w:rsidR="00B60B9D" w:rsidRPr="00F13AA2">
        <w:rPr>
          <w:highlight w:val="yellow"/>
        </w:rPr>
        <w:t xml:space="preserve">. </w:t>
      </w:r>
      <w:r w:rsidR="00962656" w:rsidRPr="00F13AA2">
        <w:rPr>
          <w:highlight w:val="yellow"/>
        </w:rPr>
        <w:t xml:space="preserve">After </w:t>
      </w:r>
      <w:r w:rsidR="00F13AA2" w:rsidRPr="00F13AA2">
        <w:rPr>
          <w:highlight w:val="yellow"/>
        </w:rPr>
        <w:t>thirty</w:t>
      </w:r>
      <w:r w:rsidR="00962656" w:rsidRPr="00F13AA2">
        <w:rPr>
          <w:highlight w:val="yellow"/>
        </w:rPr>
        <w:t xml:space="preserve"> days, the sibling(s) may not return until the fee is paid</w:t>
      </w:r>
      <w:r w:rsidR="00962656">
        <w:t>.</w:t>
      </w:r>
    </w:p>
    <w:p w14:paraId="05B76ED2" w14:textId="77777777" w:rsidR="00E23533" w:rsidRPr="00F13AA2" w:rsidRDefault="00E23533" w:rsidP="00E54EED">
      <w:pPr>
        <w:rPr>
          <w:sz w:val="28"/>
          <w:szCs w:val="28"/>
        </w:rPr>
      </w:pPr>
    </w:p>
    <w:p w14:paraId="7ED7B7F7" w14:textId="233F805A" w:rsidR="008B4C50" w:rsidRPr="008B4C50" w:rsidRDefault="008B4C50" w:rsidP="6B3D3CDC">
      <w:pPr>
        <w:pStyle w:val="Heading2"/>
        <w:ind w:left="-2" w:right="1200"/>
        <w:rPr>
          <w:sz w:val="28"/>
          <w:szCs w:val="28"/>
          <w:u w:val="single"/>
        </w:rPr>
      </w:pPr>
      <w:r w:rsidRPr="6B3D3CDC">
        <w:rPr>
          <w:sz w:val="28"/>
          <w:szCs w:val="28"/>
          <w:u w:val="single"/>
        </w:rPr>
        <w:t>Student Academic Records</w:t>
      </w:r>
    </w:p>
    <w:p w14:paraId="34B977E4" w14:textId="77777777" w:rsidR="008B4C50" w:rsidRDefault="008B4C50" w:rsidP="008B4C50">
      <w:pPr>
        <w:rPr>
          <w:sz w:val="12"/>
          <w:szCs w:val="12"/>
        </w:rPr>
      </w:pPr>
    </w:p>
    <w:p w14:paraId="4A3934BA" w14:textId="77777777" w:rsidR="008B4C50" w:rsidRDefault="008B4C50" w:rsidP="008B4C50">
      <w:pPr>
        <w:ind w:hanging="2"/>
        <w:rPr>
          <w:sz w:val="12"/>
          <w:szCs w:val="12"/>
          <w:u w:val="single"/>
        </w:rPr>
      </w:pPr>
      <w:r>
        <w:t>Courtney Christian School abides by the provisions of the Family Educational Rights and Privacy Act (FERPA) with respect to the rights of parents and, in the event of divorce, the rights of custodial and</w:t>
      </w:r>
    </w:p>
    <w:p w14:paraId="0FA8A7AE" w14:textId="77777777" w:rsidR="008B4C50" w:rsidRDefault="008B4C50" w:rsidP="008B4C50">
      <w:pPr>
        <w:ind w:hanging="2"/>
      </w:pPr>
      <w:r>
        <w:t xml:space="preserve">noncustodial parents. If there is a court order specifying that no information is to be given, it is the </w:t>
      </w:r>
    </w:p>
    <w:p w14:paraId="54356519" w14:textId="77777777" w:rsidR="008B4C50" w:rsidRDefault="008B4C50" w:rsidP="008B4C50">
      <w:pPr>
        <w:ind w:hanging="2"/>
      </w:pPr>
      <w:r>
        <w:t>responsibility of the custodial parent to provide the school with a copy of the court order.</w:t>
      </w:r>
    </w:p>
    <w:p w14:paraId="1F745457" w14:textId="77777777" w:rsidR="008B4C50" w:rsidRDefault="008B4C50" w:rsidP="008B4C50">
      <w:pPr>
        <w:rPr>
          <w:sz w:val="12"/>
          <w:szCs w:val="12"/>
        </w:rPr>
      </w:pPr>
    </w:p>
    <w:p w14:paraId="4CD4426E" w14:textId="77777777" w:rsidR="008B4C50" w:rsidRDefault="008B4C50" w:rsidP="008B4C50">
      <w:pPr>
        <w:ind w:hanging="2"/>
      </w:pPr>
      <w:r>
        <w:t>Tax letters or any formal paperwork (report cards, birth certificates, immunization records, etc.) will be issued within five (5) business days of the request.</w:t>
      </w:r>
    </w:p>
    <w:p w14:paraId="709500E0" w14:textId="77777777" w:rsidR="00AE5ABA" w:rsidRDefault="00AE5ABA" w:rsidP="00293A66">
      <w:pPr>
        <w:rPr>
          <w:b/>
          <w:sz w:val="28"/>
          <w:szCs w:val="28"/>
          <w:u w:val="single"/>
        </w:rPr>
      </w:pPr>
      <w:bookmarkStart w:id="1" w:name="_heading=h.ltn445m1nij8" w:colFirst="0" w:colLast="0"/>
      <w:bookmarkEnd w:id="1"/>
    </w:p>
    <w:p w14:paraId="7074133E" w14:textId="56DCD2EF" w:rsidR="00336D64" w:rsidRPr="009D78C1" w:rsidRDefault="00BF2914">
      <w:pPr>
        <w:ind w:left="1" w:hanging="3"/>
        <w:rPr>
          <w:sz w:val="28"/>
          <w:szCs w:val="28"/>
          <w:u w:val="single"/>
        </w:rPr>
      </w:pPr>
      <w:r w:rsidRPr="009D78C1">
        <w:rPr>
          <w:b/>
          <w:sz w:val="28"/>
          <w:szCs w:val="28"/>
          <w:u w:val="single"/>
        </w:rPr>
        <w:t>Non-discriminatory Policy</w:t>
      </w:r>
    </w:p>
    <w:p w14:paraId="30132DAE" w14:textId="77777777" w:rsidR="00336D64" w:rsidRPr="009D78C1" w:rsidRDefault="00336D64">
      <w:pPr>
        <w:rPr>
          <w:sz w:val="12"/>
          <w:szCs w:val="12"/>
          <w:u w:val="single"/>
        </w:rPr>
      </w:pPr>
    </w:p>
    <w:p w14:paraId="6ACC454C" w14:textId="77777777" w:rsidR="00336D64" w:rsidRPr="009D78C1" w:rsidRDefault="00BF2914">
      <w:pPr>
        <w:ind w:hanging="2"/>
      </w:pPr>
      <w:r w:rsidRPr="009D78C1">
        <w:t xml:space="preserve">CCS does not discriminate </w:t>
      </w:r>
      <w:proofErr w:type="gramStart"/>
      <w:r w:rsidRPr="009D78C1">
        <w:t>on the basis of</w:t>
      </w:r>
      <w:proofErr w:type="gramEnd"/>
      <w:r w:rsidRPr="009D78C1">
        <w:t xml:space="preserve"> race, color, national and ethnic origin in administration of its educational policies, admission policies, scholarship programs, athletic and other school-administered programs.</w:t>
      </w:r>
    </w:p>
    <w:p w14:paraId="398B73B0" w14:textId="77777777" w:rsidR="00336D64" w:rsidRPr="009D78C1" w:rsidRDefault="00336D64">
      <w:pPr>
        <w:rPr>
          <w:rFonts w:ascii="Times" w:eastAsia="Times" w:hAnsi="Times" w:cs="Times"/>
          <w:sz w:val="12"/>
          <w:szCs w:val="12"/>
        </w:rPr>
      </w:pPr>
    </w:p>
    <w:p w14:paraId="787B5A2D" w14:textId="77777777" w:rsidR="00B14EE9" w:rsidRDefault="00B14EE9">
      <w:pPr>
        <w:pStyle w:val="Heading2"/>
        <w:ind w:left="1" w:hanging="3"/>
        <w:rPr>
          <w:smallCaps/>
          <w:sz w:val="32"/>
          <w:szCs w:val="32"/>
          <w:u w:val="single"/>
        </w:rPr>
      </w:pPr>
    </w:p>
    <w:p w14:paraId="35E2032D" w14:textId="755928B3" w:rsidR="00336D64" w:rsidRDefault="00BF2914">
      <w:pPr>
        <w:pStyle w:val="Heading2"/>
        <w:ind w:left="1" w:hanging="3"/>
        <w:rPr>
          <w:smallCaps/>
          <w:sz w:val="32"/>
          <w:szCs w:val="32"/>
          <w:u w:val="single"/>
        </w:rPr>
      </w:pPr>
      <w:r w:rsidRPr="009D78C1">
        <w:rPr>
          <w:smallCaps/>
          <w:sz w:val="32"/>
          <w:szCs w:val="32"/>
          <w:u w:val="single"/>
        </w:rPr>
        <w:t>FINANCIAL BUSINESS</w:t>
      </w:r>
    </w:p>
    <w:p w14:paraId="1C43A37E" w14:textId="77777777" w:rsidR="00293A66" w:rsidRPr="00293A66" w:rsidRDefault="00293A66" w:rsidP="00293A66"/>
    <w:p w14:paraId="3AA09FD4" w14:textId="77777777" w:rsidR="00336D64" w:rsidRPr="009D78C1" w:rsidRDefault="00336D64">
      <w:pPr>
        <w:pStyle w:val="Heading2"/>
        <w:rPr>
          <w:sz w:val="12"/>
          <w:szCs w:val="12"/>
        </w:rPr>
      </w:pPr>
    </w:p>
    <w:p w14:paraId="3F20509F" w14:textId="77777777" w:rsidR="00336D64" w:rsidRPr="009D78C1" w:rsidRDefault="00BF2914">
      <w:pPr>
        <w:ind w:left="1" w:hanging="3"/>
        <w:rPr>
          <w:rFonts w:ascii="Times" w:eastAsia="Times" w:hAnsi="Times" w:cs="Times"/>
          <w:b/>
          <w:sz w:val="28"/>
          <w:szCs w:val="28"/>
          <w:u w:val="single"/>
        </w:rPr>
      </w:pPr>
      <w:r w:rsidRPr="009D78C1">
        <w:rPr>
          <w:rFonts w:ascii="Times" w:eastAsia="Times" w:hAnsi="Times" w:cs="Times"/>
          <w:b/>
          <w:sz w:val="28"/>
          <w:szCs w:val="28"/>
          <w:u w:val="single"/>
        </w:rPr>
        <w:t>Tuition Statements and Online Tuition Payments</w:t>
      </w:r>
    </w:p>
    <w:p w14:paraId="55C1BDF9" w14:textId="6D3A0960" w:rsidR="00336D64" w:rsidRPr="009D78C1" w:rsidRDefault="00BF2914">
      <w:pPr>
        <w:ind w:hanging="2"/>
      </w:pPr>
      <w:r w:rsidRPr="009D78C1">
        <w:t>Tuition</w:t>
      </w:r>
      <w:r w:rsidR="005D69BD">
        <w:t xml:space="preserve"> is auto-drafted monthly through FACTS </w:t>
      </w:r>
      <w:r w:rsidR="00FB69C1">
        <w:t xml:space="preserve">Family </w:t>
      </w:r>
      <w:r w:rsidR="00B17D3C">
        <w:t>p</w:t>
      </w:r>
      <w:r w:rsidR="00FB69C1">
        <w:t>ortal</w:t>
      </w:r>
      <w:r w:rsidRPr="009D78C1">
        <w:t>.</w:t>
      </w:r>
    </w:p>
    <w:p w14:paraId="04A1EDF9" w14:textId="52982ABA" w:rsidR="00B57478" w:rsidRDefault="00AE283E" w:rsidP="00B57478">
      <w:pPr>
        <w:spacing w:before="220" w:after="220"/>
        <w:ind w:hanging="2"/>
      </w:pPr>
      <w:r>
        <w:rPr>
          <w:rFonts w:ascii="Times" w:eastAsia="Times" w:hAnsi="Times" w:cs="Times"/>
        </w:rPr>
        <w:t xml:space="preserve">For additional payments, visit the FACTS Family </w:t>
      </w:r>
      <w:r w:rsidR="00B17D3C">
        <w:rPr>
          <w:rFonts w:ascii="Times" w:eastAsia="Times" w:hAnsi="Times" w:cs="Times"/>
        </w:rPr>
        <w:t>p</w:t>
      </w:r>
      <w:r>
        <w:rPr>
          <w:rFonts w:ascii="Times" w:eastAsia="Times" w:hAnsi="Times" w:cs="Times"/>
        </w:rPr>
        <w:t>ortal</w:t>
      </w:r>
      <w:r w:rsidR="00E67FDC">
        <w:rPr>
          <w:rFonts w:ascii="Times" w:eastAsia="Times" w:hAnsi="Times" w:cs="Times"/>
        </w:rPr>
        <w:t>.</w:t>
      </w:r>
    </w:p>
    <w:p w14:paraId="41A1A7DE" w14:textId="552387D3" w:rsidR="00E67FDC" w:rsidRPr="009B278E" w:rsidRDefault="00EE6BCA" w:rsidP="00B57478">
      <w:pPr>
        <w:spacing w:before="220" w:after="220"/>
        <w:ind w:hanging="2"/>
      </w:pPr>
      <w:r w:rsidRPr="009B278E">
        <w:t>FACTS</w:t>
      </w:r>
      <w:r w:rsidR="00202083" w:rsidRPr="009B278E">
        <w:t xml:space="preserve"> Family portal is the method of payment for </w:t>
      </w:r>
      <w:r w:rsidR="00DD5537" w:rsidRPr="009B278E">
        <w:t>tuition, annual fees</w:t>
      </w:r>
      <w:r w:rsidR="005D0DB4" w:rsidRPr="009B278E">
        <w:t>,</w:t>
      </w:r>
      <w:r w:rsidR="00DD5537" w:rsidRPr="009B278E">
        <w:t xml:space="preserve"> </w:t>
      </w:r>
      <w:r w:rsidR="005D0DB4" w:rsidRPr="009B278E">
        <w:t>l</w:t>
      </w:r>
      <w:r w:rsidR="00DD5537" w:rsidRPr="009B278E">
        <w:t xml:space="preserve">ate fees, aftercare, sports fees, clubs, DC Dress Down, </w:t>
      </w:r>
      <w:r w:rsidR="005D0DB4" w:rsidRPr="009B278E">
        <w:t xml:space="preserve">and </w:t>
      </w:r>
      <w:r w:rsidR="00DD5537" w:rsidRPr="009B278E">
        <w:t>Pizza Day</w:t>
      </w:r>
      <w:r w:rsidR="005D0DB4" w:rsidRPr="009B278E">
        <w:t>.</w:t>
      </w:r>
    </w:p>
    <w:p w14:paraId="3DBCF966" w14:textId="77777777" w:rsidR="00B55649" w:rsidRDefault="00B55649" w:rsidP="00B55649">
      <w:pPr>
        <w:pStyle w:val="Heading1"/>
        <w:pBdr>
          <w:top w:val="single" w:sz="4" w:space="1" w:color="auto"/>
          <w:left w:val="single" w:sz="4" w:space="4" w:color="auto"/>
          <w:bottom w:val="single" w:sz="4" w:space="1" w:color="auto"/>
          <w:right w:val="single" w:sz="4" w:space="4" w:color="auto"/>
        </w:pBdr>
        <w:tabs>
          <w:tab w:val="left" w:pos="5022"/>
        </w:tabs>
        <w:ind w:left="3" w:hanging="5"/>
      </w:pPr>
      <w:r>
        <w:lastRenderedPageBreak/>
        <w:t>ADMINISTRATIVE POLICIES</w:t>
      </w:r>
    </w:p>
    <w:p w14:paraId="6D81D09F" w14:textId="7E2D828F" w:rsidR="00336D64" w:rsidRDefault="00BF2914">
      <w:pPr>
        <w:spacing w:before="220" w:after="220"/>
        <w:ind w:left="1" w:hanging="3"/>
        <w:rPr>
          <w:rFonts w:ascii="Times" w:eastAsia="Times" w:hAnsi="Times" w:cs="Times"/>
          <w:b/>
          <w:sz w:val="28"/>
          <w:szCs w:val="28"/>
          <w:u w:val="single"/>
        </w:rPr>
      </w:pPr>
      <w:r>
        <w:rPr>
          <w:rFonts w:ascii="Times" w:eastAsia="Times" w:hAnsi="Times" w:cs="Times"/>
          <w:b/>
          <w:sz w:val="28"/>
          <w:szCs w:val="28"/>
          <w:u w:val="single"/>
        </w:rPr>
        <w:t>Money Sent to School</w:t>
      </w:r>
    </w:p>
    <w:p w14:paraId="282D4445" w14:textId="344800A8" w:rsidR="00336D64" w:rsidRDefault="00BF2914">
      <w:pPr>
        <w:ind w:hanging="2"/>
        <w:rPr>
          <w:u w:val="single"/>
        </w:rPr>
      </w:pPr>
      <w:r>
        <w:rPr>
          <w:u w:val="single"/>
        </w:rPr>
        <w:t>Money sent to Courtney Christian School with your child should always be in the student’s folder in a sealed envelope and labeled with child’s name, grade, and purpose</w:t>
      </w:r>
      <w:r>
        <w:t>.  Please send money for different departments in separate payments</w:t>
      </w:r>
      <w:r w:rsidR="00582AA3">
        <w:t>.</w:t>
      </w:r>
      <w:r>
        <w:t xml:space="preserve"> </w:t>
      </w:r>
      <w:r w:rsidR="008821CC">
        <w:t xml:space="preserve">Detention, Field Trips, private tutoring, private </w:t>
      </w:r>
      <w:r w:rsidR="00EB1C41">
        <w:t xml:space="preserve">music </w:t>
      </w:r>
      <w:r w:rsidR="008821CC">
        <w:t>lessons</w:t>
      </w:r>
      <w:r w:rsidR="00EB1C41">
        <w:t>, private art lessons,</w:t>
      </w:r>
      <w:r w:rsidR="00AB596E">
        <w:t xml:space="preserve"> class parties, summer camps, and events will be paid directly to the person responsible for the service or event</w:t>
      </w:r>
      <w:r w:rsidR="00EB1C41">
        <w:t xml:space="preserve"> </w:t>
      </w:r>
      <w:r>
        <w:t xml:space="preserve">.  If payments are made in cash, please send the correct change.  </w:t>
      </w:r>
      <w:r>
        <w:rPr>
          <w:b/>
          <w:i/>
          <w:u w:val="single"/>
        </w:rPr>
        <w:t>The office will not send change home with a student.</w:t>
      </w:r>
    </w:p>
    <w:p w14:paraId="6BA0E31B" w14:textId="77777777" w:rsidR="00336D64" w:rsidRDefault="00336D64">
      <w:pPr>
        <w:rPr>
          <w:sz w:val="12"/>
          <w:szCs w:val="12"/>
        </w:rPr>
      </w:pPr>
    </w:p>
    <w:p w14:paraId="16356D0F" w14:textId="77777777" w:rsidR="00336D64" w:rsidRDefault="00BF2914">
      <w:pPr>
        <w:ind w:hanging="2"/>
      </w:pPr>
      <w:r>
        <w:t>*CCS cannot be responsible for lost money that is not sent in the above manner.</w:t>
      </w:r>
    </w:p>
    <w:p w14:paraId="1AA5A1A8" w14:textId="77777777" w:rsidR="00336D64" w:rsidRDefault="00336D64">
      <w:pPr>
        <w:rPr>
          <w:sz w:val="12"/>
          <w:szCs w:val="12"/>
        </w:rPr>
      </w:pPr>
    </w:p>
    <w:p w14:paraId="5F376F43" w14:textId="77777777" w:rsidR="00336D64" w:rsidRDefault="00BF2914">
      <w:pPr>
        <w:ind w:hanging="2"/>
        <w:rPr>
          <w:sz w:val="12"/>
          <w:szCs w:val="12"/>
        </w:rPr>
      </w:pPr>
      <w:r>
        <w:t>*Financial business hours are 7:30 A.M. – 2:00 P.M. Please do not turn money in after 2:00 P.M., as the business office closes out at 2:00 P.M.</w:t>
      </w:r>
      <w:r>
        <w:br/>
      </w:r>
    </w:p>
    <w:p w14:paraId="6CB4573F" w14:textId="77777777" w:rsidR="00336D64" w:rsidRDefault="00BF2914">
      <w:pPr>
        <w:ind w:hanging="2"/>
      </w:pPr>
      <w:r>
        <w:t>All accounts must be current before registration fees and applications can be processed for the next school year.</w:t>
      </w:r>
    </w:p>
    <w:p w14:paraId="514F2A04" w14:textId="77777777" w:rsidR="00984E85" w:rsidRDefault="00984E85">
      <w:pPr>
        <w:ind w:hanging="2"/>
      </w:pPr>
    </w:p>
    <w:p w14:paraId="1010EF13" w14:textId="19CCC1A1" w:rsidR="00984E85" w:rsidRDefault="0006747C">
      <w:pPr>
        <w:ind w:hanging="2"/>
      </w:pPr>
      <w:r w:rsidRPr="0006747C">
        <w:rPr>
          <w:highlight w:val="yellow"/>
        </w:rPr>
        <w:t xml:space="preserve">All accounts must be current (including tuition and annual fees) </w:t>
      </w:r>
      <w:proofErr w:type="gramStart"/>
      <w:r w:rsidRPr="0006747C">
        <w:rPr>
          <w:highlight w:val="yellow"/>
        </w:rPr>
        <w:t>in order for</w:t>
      </w:r>
      <w:proofErr w:type="gramEnd"/>
      <w:r w:rsidRPr="0006747C">
        <w:rPr>
          <w:highlight w:val="yellow"/>
        </w:rPr>
        <w:t xml:space="preserve"> a student to begin school in August.</w:t>
      </w:r>
    </w:p>
    <w:p w14:paraId="4643556E" w14:textId="77777777" w:rsidR="00CF01AD" w:rsidRDefault="00CF01AD">
      <w:pPr>
        <w:ind w:left="1" w:hanging="3"/>
        <w:rPr>
          <w:b/>
          <w:sz w:val="28"/>
          <w:szCs w:val="28"/>
          <w:u w:val="single"/>
        </w:rPr>
      </w:pPr>
    </w:p>
    <w:p w14:paraId="33AB74F0" w14:textId="11F4EFAF" w:rsidR="00630C9A" w:rsidRPr="003C5870" w:rsidRDefault="00AD4A85">
      <w:pPr>
        <w:ind w:left="1" w:hanging="3"/>
        <w:rPr>
          <w:b/>
          <w:sz w:val="28"/>
          <w:szCs w:val="28"/>
          <w:highlight w:val="yellow"/>
          <w:u w:val="single"/>
        </w:rPr>
      </w:pPr>
      <w:r w:rsidRPr="003C5870">
        <w:rPr>
          <w:b/>
          <w:sz w:val="28"/>
          <w:szCs w:val="28"/>
          <w:highlight w:val="yellow"/>
          <w:u w:val="single"/>
        </w:rPr>
        <w:t>Prepay Policy</w:t>
      </w:r>
    </w:p>
    <w:p w14:paraId="778D75CF" w14:textId="77777777" w:rsidR="006B29F1" w:rsidRPr="003C5870" w:rsidRDefault="006B29F1">
      <w:pPr>
        <w:ind w:left="1" w:hanging="3"/>
        <w:rPr>
          <w:b/>
          <w:sz w:val="13"/>
          <w:szCs w:val="13"/>
          <w:highlight w:val="yellow"/>
          <w:u w:val="single"/>
        </w:rPr>
      </w:pPr>
    </w:p>
    <w:p w14:paraId="7EBEBD68" w14:textId="35B0EB06" w:rsidR="00AD4A85" w:rsidRDefault="00AD4A85">
      <w:pPr>
        <w:ind w:left="1" w:hanging="3"/>
      </w:pPr>
      <w:r w:rsidRPr="003C5870">
        <w:rPr>
          <w:highlight w:val="yellow"/>
        </w:rPr>
        <w:t>All pre-pay accou</w:t>
      </w:r>
      <w:r w:rsidR="006B29F1" w:rsidRPr="003C5870">
        <w:rPr>
          <w:highlight w:val="yellow"/>
        </w:rPr>
        <w:t>nt</w:t>
      </w:r>
      <w:r w:rsidRPr="003C5870">
        <w:rPr>
          <w:highlight w:val="yellow"/>
        </w:rPr>
        <w:t>s will roll over monthly but will not carry over into the following</w:t>
      </w:r>
      <w:r w:rsidR="006B29F1" w:rsidRPr="003C5870">
        <w:rPr>
          <w:highlight w:val="yellow"/>
        </w:rPr>
        <w:t xml:space="preserve"> </w:t>
      </w:r>
      <w:r w:rsidRPr="003C5870">
        <w:rPr>
          <w:highlight w:val="yellow"/>
        </w:rPr>
        <w:t>school year.</w:t>
      </w:r>
      <w:r w:rsidR="006B29F1" w:rsidRPr="003C5870">
        <w:rPr>
          <w:highlight w:val="yellow"/>
        </w:rPr>
        <w:t xml:space="preserve"> No refunds or credits will be given</w:t>
      </w:r>
      <w:r w:rsidR="006B29F1">
        <w:t xml:space="preserve"> </w:t>
      </w:r>
    </w:p>
    <w:p w14:paraId="153B85BF" w14:textId="77777777" w:rsidR="006B29F1" w:rsidRDefault="006B29F1">
      <w:pPr>
        <w:ind w:left="1" w:hanging="3"/>
        <w:rPr>
          <w:b/>
          <w:sz w:val="28"/>
          <w:szCs w:val="28"/>
          <w:u w:val="single"/>
        </w:rPr>
      </w:pPr>
    </w:p>
    <w:p w14:paraId="2B1BDF32" w14:textId="59D3F6AF" w:rsidR="00336D64" w:rsidRDefault="00E96559">
      <w:pPr>
        <w:ind w:left="1" w:hanging="3"/>
        <w:rPr>
          <w:sz w:val="28"/>
          <w:szCs w:val="28"/>
          <w:u w:val="single"/>
        </w:rPr>
      </w:pPr>
      <w:r>
        <w:rPr>
          <w:b/>
          <w:sz w:val="28"/>
          <w:szCs w:val="28"/>
          <w:u w:val="single"/>
        </w:rPr>
        <w:t>Ser</w:t>
      </w:r>
      <w:r w:rsidR="00782143">
        <w:rPr>
          <w:b/>
          <w:sz w:val="28"/>
          <w:szCs w:val="28"/>
          <w:u w:val="single"/>
        </w:rPr>
        <w:t>vic</w:t>
      </w:r>
      <w:r>
        <w:rPr>
          <w:b/>
          <w:sz w:val="28"/>
          <w:szCs w:val="28"/>
          <w:u w:val="single"/>
        </w:rPr>
        <w:t xml:space="preserve">e </w:t>
      </w:r>
      <w:r w:rsidR="00BF2914">
        <w:rPr>
          <w:b/>
          <w:sz w:val="28"/>
          <w:szCs w:val="28"/>
          <w:u w:val="single"/>
        </w:rPr>
        <w:t>Fees</w:t>
      </w:r>
    </w:p>
    <w:p w14:paraId="674E5648" w14:textId="77777777" w:rsidR="00336D64" w:rsidRDefault="00336D64">
      <w:pPr>
        <w:rPr>
          <w:sz w:val="12"/>
          <w:szCs w:val="12"/>
        </w:rPr>
      </w:pPr>
    </w:p>
    <w:p w14:paraId="563E79D3" w14:textId="627CC0E3" w:rsidR="00336D64" w:rsidRPr="002241D1" w:rsidRDefault="00BF2914" w:rsidP="007250D0">
      <w:pPr>
        <w:ind w:hanging="2"/>
      </w:pPr>
      <w:r w:rsidRPr="002241D1">
        <w:t xml:space="preserve">All tuition payments </w:t>
      </w:r>
      <w:r w:rsidR="00061048" w:rsidRPr="002241D1">
        <w:t>that do not draft on the scheduled draft date wil</w:t>
      </w:r>
      <w:r w:rsidR="002F7BF6" w:rsidRPr="002241D1">
        <w:t>l</w:t>
      </w:r>
      <w:r w:rsidR="00FA6865" w:rsidRPr="002241D1">
        <w:t xml:space="preserve"> result in</w:t>
      </w:r>
      <w:r w:rsidR="002F7BF6" w:rsidRPr="002241D1">
        <w:t xml:space="preserve"> </w:t>
      </w:r>
      <w:r w:rsidR="002F7BF6" w:rsidRPr="002241D1">
        <w:rPr>
          <w:highlight w:val="yellow"/>
        </w:rPr>
        <w:t>a $5</w:t>
      </w:r>
      <w:r w:rsidR="00841995" w:rsidRPr="002241D1">
        <w:rPr>
          <w:highlight w:val="yellow"/>
        </w:rPr>
        <w:t>0</w:t>
      </w:r>
      <w:r w:rsidR="002F7BF6" w:rsidRPr="002241D1">
        <w:rPr>
          <w:highlight w:val="yellow"/>
        </w:rPr>
        <w:t xml:space="preserve">.00 </w:t>
      </w:r>
      <w:r w:rsidR="009D4AA8" w:rsidRPr="002241D1">
        <w:rPr>
          <w:highlight w:val="yellow"/>
        </w:rPr>
        <w:t>service</w:t>
      </w:r>
      <w:r w:rsidR="002F7BF6" w:rsidRPr="002241D1">
        <w:rPr>
          <w:highlight w:val="yellow"/>
        </w:rPr>
        <w:t xml:space="preserve"> </w:t>
      </w:r>
      <w:r w:rsidR="009D4AA8" w:rsidRPr="002241D1">
        <w:rPr>
          <w:highlight w:val="yellow"/>
        </w:rPr>
        <w:t>fee</w:t>
      </w:r>
      <w:r w:rsidR="009D4AA8" w:rsidRPr="002241D1">
        <w:t>.</w:t>
      </w:r>
      <w:r w:rsidRPr="002241D1">
        <w:t xml:space="preserve"> </w:t>
      </w:r>
      <w:r w:rsidR="009D4AA8" w:rsidRPr="002241D1">
        <w:t xml:space="preserve">  </w:t>
      </w:r>
      <w:r w:rsidR="007250D0" w:rsidRPr="002241D1">
        <w:t>CCS’s policy is that all tuition must be brought current no later than the 1</w:t>
      </w:r>
      <w:r w:rsidR="00FB2035" w:rsidRPr="002241D1">
        <w:t>0</w:t>
      </w:r>
      <w:r w:rsidR="007250D0" w:rsidRPr="002241D1">
        <w:rPr>
          <w:vertAlign w:val="superscript"/>
        </w:rPr>
        <w:t>th</w:t>
      </w:r>
      <w:r w:rsidR="007250D0" w:rsidRPr="002241D1">
        <w:t xml:space="preserve"> of the month </w:t>
      </w:r>
      <w:proofErr w:type="gramStart"/>
      <w:r w:rsidR="007250D0" w:rsidRPr="002241D1">
        <w:t>in order to</w:t>
      </w:r>
      <w:proofErr w:type="gramEnd"/>
      <w:r w:rsidR="007250D0" w:rsidRPr="002241D1">
        <w:t xml:space="preserve"> not have </w:t>
      </w:r>
      <w:r w:rsidR="008A76D5" w:rsidRPr="002241D1">
        <w:t>the student’s e</w:t>
      </w:r>
      <w:r w:rsidR="007250D0" w:rsidRPr="002241D1">
        <w:t>nrollment terminated.</w:t>
      </w:r>
      <w:r w:rsidR="0008317A" w:rsidRPr="002241D1">
        <w:t xml:space="preserve">  This may require a manual payment through the FACTS portal, since CCS’s termination date maybe before the rescheduled draft date.</w:t>
      </w:r>
    </w:p>
    <w:p w14:paraId="5E79F674" w14:textId="77777777" w:rsidR="0094307B" w:rsidRPr="002241D1" w:rsidRDefault="0094307B" w:rsidP="007250D0">
      <w:pPr>
        <w:ind w:hanging="2"/>
      </w:pPr>
    </w:p>
    <w:p w14:paraId="36442D5B" w14:textId="46481CAD" w:rsidR="0094307B" w:rsidRPr="002241D1" w:rsidRDefault="00BE3398" w:rsidP="007250D0">
      <w:pPr>
        <w:ind w:hanging="2"/>
      </w:pPr>
      <w:r w:rsidRPr="002241D1">
        <w:t xml:space="preserve">It is the responsibility of the </w:t>
      </w:r>
      <w:r w:rsidR="00FA2A70" w:rsidRPr="002241D1">
        <w:t xml:space="preserve">account holder to communicate with CCS any financial </w:t>
      </w:r>
      <w:r w:rsidR="00D93974" w:rsidRPr="002241D1">
        <w:t>issues that may arise.</w:t>
      </w:r>
    </w:p>
    <w:p w14:paraId="35D4719D" w14:textId="77777777" w:rsidR="00536CBD" w:rsidRPr="002241D1" w:rsidRDefault="00536CBD" w:rsidP="00536CBD">
      <w:pPr>
        <w:rPr>
          <w:sz w:val="12"/>
          <w:szCs w:val="12"/>
        </w:rPr>
      </w:pPr>
    </w:p>
    <w:p w14:paraId="32176555" w14:textId="19BD1E24" w:rsidR="00336D64" w:rsidRPr="00DC124D" w:rsidRDefault="00536CBD" w:rsidP="00DC124D">
      <w:pPr>
        <w:ind w:hanging="2"/>
      </w:pPr>
      <w:r w:rsidRPr="002241D1">
        <w:t>All other monies due to CCS are subject to a $15.00 late fee if not</w:t>
      </w:r>
      <w:r w:rsidR="008579E0" w:rsidRPr="002241D1">
        <w:t xml:space="preserve"> paid</w:t>
      </w:r>
      <w:r w:rsidRPr="002241D1">
        <w:t xml:space="preserve"> by the due date.</w:t>
      </w:r>
    </w:p>
    <w:p w14:paraId="421D7AC0" w14:textId="77777777" w:rsidR="00EC1057" w:rsidRDefault="00EC1057">
      <w:pPr>
        <w:pStyle w:val="Heading2"/>
        <w:ind w:left="1" w:hanging="3"/>
        <w:rPr>
          <w:sz w:val="28"/>
          <w:szCs w:val="28"/>
          <w:u w:val="single"/>
        </w:rPr>
      </w:pPr>
    </w:p>
    <w:p w14:paraId="2B0A3A82" w14:textId="02B703E8" w:rsidR="00336D64" w:rsidRDefault="00BF2914">
      <w:pPr>
        <w:pStyle w:val="Heading2"/>
        <w:ind w:left="1" w:hanging="3"/>
        <w:rPr>
          <w:sz w:val="28"/>
          <w:szCs w:val="28"/>
          <w:u w:val="single"/>
        </w:rPr>
      </w:pPr>
      <w:r>
        <w:rPr>
          <w:sz w:val="28"/>
          <w:szCs w:val="28"/>
          <w:u w:val="single"/>
        </w:rPr>
        <w:t>Electronic Payments</w:t>
      </w:r>
    </w:p>
    <w:p w14:paraId="4273620C" w14:textId="77777777" w:rsidR="00336D64" w:rsidRDefault="00336D64">
      <w:pPr>
        <w:rPr>
          <w:sz w:val="12"/>
          <w:szCs w:val="12"/>
        </w:rPr>
      </w:pPr>
    </w:p>
    <w:p w14:paraId="5F853183" w14:textId="3D96BBF2" w:rsidR="00336D64" w:rsidRDefault="00BF2914" w:rsidP="00493DD1">
      <w:pPr>
        <w:ind w:hanging="2"/>
        <w:rPr>
          <w:sz w:val="12"/>
          <w:szCs w:val="12"/>
        </w:rPr>
      </w:pPr>
      <w:r>
        <w:t xml:space="preserve">The CCS Business Office does not accept any type of </w:t>
      </w:r>
      <w:r w:rsidR="003504C9">
        <w:t>cash app</w:t>
      </w:r>
      <w:r>
        <w:t xml:space="preserve"> payments such as Venmo, PayPal, etc., nor can a CCS teacher accept </w:t>
      </w:r>
      <w:r w:rsidR="00201238">
        <w:t>a</w:t>
      </w:r>
      <w:r>
        <w:t xml:space="preserve"> </w:t>
      </w:r>
      <w:r w:rsidR="003504C9">
        <w:t xml:space="preserve">cash app </w:t>
      </w:r>
      <w:r>
        <w:t>payment from a parent for any school-related activity</w:t>
      </w:r>
      <w:r w:rsidR="00BE1064">
        <w:t>.</w:t>
      </w:r>
      <w:r>
        <w:t xml:space="preserve"> </w:t>
      </w:r>
    </w:p>
    <w:p w14:paraId="13C94F8D" w14:textId="77777777" w:rsidR="00336D64" w:rsidRDefault="00336D64" w:rsidP="00572F3B">
      <w:pPr>
        <w:pStyle w:val="Heading1"/>
        <w:tabs>
          <w:tab w:val="left" w:pos="5022"/>
        </w:tabs>
        <w:jc w:val="left"/>
        <w:rPr>
          <w:rFonts w:ascii="Times" w:eastAsia="Times" w:hAnsi="Times" w:cs="Times"/>
          <w:sz w:val="12"/>
          <w:szCs w:val="12"/>
          <w:u w:val="single"/>
        </w:rPr>
      </w:pPr>
      <w:bookmarkStart w:id="2" w:name="_heading=h.rcpqzhzhd8vi" w:colFirst="0" w:colLast="0"/>
      <w:bookmarkEnd w:id="2"/>
    </w:p>
    <w:p w14:paraId="6948AA0B" w14:textId="5E7BED43" w:rsidR="005B3A17" w:rsidRDefault="005B3A17" w:rsidP="00EC1057">
      <w:pPr>
        <w:pStyle w:val="Heading2"/>
        <w:rPr>
          <w:sz w:val="28"/>
          <w:szCs w:val="28"/>
          <w:u w:val="single"/>
        </w:rPr>
      </w:pPr>
      <w:bookmarkStart w:id="3" w:name="_heading=h.6nbrsn94hhot" w:colFirst="0" w:colLast="0"/>
      <w:bookmarkEnd w:id="3"/>
    </w:p>
    <w:p w14:paraId="75C11977" w14:textId="77777777" w:rsidR="00C036F6" w:rsidRDefault="00C036F6" w:rsidP="00C036F6"/>
    <w:p w14:paraId="094CE7C9" w14:textId="77777777" w:rsidR="00C036F6" w:rsidRDefault="00C036F6" w:rsidP="00C036F6"/>
    <w:p w14:paraId="73CF40C1" w14:textId="77777777" w:rsidR="00C036F6" w:rsidRDefault="00C036F6" w:rsidP="00C036F6">
      <w:pPr>
        <w:pStyle w:val="Heading1"/>
        <w:pBdr>
          <w:top w:val="single" w:sz="4" w:space="1" w:color="auto"/>
          <w:left w:val="single" w:sz="4" w:space="4" w:color="auto"/>
          <w:bottom w:val="single" w:sz="4" w:space="1" w:color="auto"/>
          <w:right w:val="single" w:sz="4" w:space="4" w:color="auto"/>
        </w:pBdr>
        <w:tabs>
          <w:tab w:val="left" w:pos="5022"/>
        </w:tabs>
        <w:ind w:left="3" w:hanging="5"/>
      </w:pPr>
      <w:r>
        <w:lastRenderedPageBreak/>
        <w:t>ADMINISTRATIVE POLICIES</w:t>
      </w:r>
    </w:p>
    <w:p w14:paraId="44C60047" w14:textId="77777777" w:rsidR="00C036F6" w:rsidRPr="00C036F6" w:rsidRDefault="00C036F6" w:rsidP="00C036F6"/>
    <w:p w14:paraId="2CFD8959" w14:textId="583E4E24" w:rsidR="00336D64" w:rsidRPr="00AB48DD" w:rsidRDefault="00692C5F">
      <w:pPr>
        <w:pStyle w:val="Heading2"/>
        <w:ind w:left="1" w:hanging="3"/>
        <w:rPr>
          <w:sz w:val="28"/>
          <w:szCs w:val="28"/>
          <w:u w:val="single"/>
        </w:rPr>
      </w:pPr>
      <w:r w:rsidRPr="00AB48DD">
        <w:rPr>
          <w:sz w:val="28"/>
          <w:szCs w:val="28"/>
          <w:u w:val="single"/>
        </w:rPr>
        <w:t>NSF policy</w:t>
      </w:r>
      <w:r w:rsidR="00BF2914" w:rsidRPr="00AB48DD">
        <w:rPr>
          <w:sz w:val="28"/>
          <w:szCs w:val="28"/>
          <w:u w:val="single"/>
        </w:rPr>
        <w:t xml:space="preserve"> </w:t>
      </w:r>
    </w:p>
    <w:p w14:paraId="158AECDB" w14:textId="77777777" w:rsidR="00336D64" w:rsidRDefault="00336D64">
      <w:pPr>
        <w:rPr>
          <w:sz w:val="12"/>
          <w:szCs w:val="12"/>
        </w:rPr>
      </w:pPr>
    </w:p>
    <w:p w14:paraId="00562C47" w14:textId="0CD4A940" w:rsidR="00BA7E3E" w:rsidRDefault="00201238" w:rsidP="00201238">
      <w:pPr>
        <w:ind w:left="-2"/>
        <w:rPr>
          <w:highlight w:val="yellow"/>
        </w:rPr>
      </w:pPr>
      <w:r w:rsidRPr="00F069D0">
        <w:rPr>
          <w:highlight w:val="yellow"/>
        </w:rPr>
        <w:t xml:space="preserve">A </w:t>
      </w:r>
      <w:r w:rsidR="00BF2914" w:rsidRPr="00F069D0">
        <w:rPr>
          <w:highlight w:val="yellow"/>
        </w:rPr>
        <w:t>$</w:t>
      </w:r>
      <w:r w:rsidRPr="00F069D0">
        <w:rPr>
          <w:highlight w:val="yellow"/>
        </w:rPr>
        <w:t>25</w:t>
      </w:r>
      <w:r w:rsidR="00BF2914" w:rsidRPr="00F069D0">
        <w:rPr>
          <w:highlight w:val="yellow"/>
        </w:rPr>
        <w:t xml:space="preserve">.00 charge will be assessed to the account of anyone issuing a </w:t>
      </w:r>
      <w:r w:rsidR="00035DFC" w:rsidRPr="00F069D0">
        <w:rPr>
          <w:highlight w:val="yellow"/>
        </w:rPr>
        <w:t>payment</w:t>
      </w:r>
      <w:r w:rsidR="00BF2914" w:rsidRPr="00F069D0">
        <w:rPr>
          <w:highlight w:val="yellow"/>
        </w:rPr>
        <w:t xml:space="preserve"> </w:t>
      </w:r>
      <w:r w:rsidR="00B7412A" w:rsidRPr="00F069D0">
        <w:rPr>
          <w:highlight w:val="yellow"/>
        </w:rPr>
        <w:t>that is decline</w:t>
      </w:r>
      <w:r w:rsidR="00300EA3" w:rsidRPr="00F069D0">
        <w:rPr>
          <w:highlight w:val="yellow"/>
        </w:rPr>
        <w:t>d</w:t>
      </w:r>
      <w:r w:rsidR="00B7412A" w:rsidRPr="00F069D0">
        <w:rPr>
          <w:highlight w:val="yellow"/>
        </w:rPr>
        <w:t xml:space="preserve"> for any reason </w:t>
      </w:r>
      <w:r w:rsidR="00BF2914" w:rsidRPr="00F069D0">
        <w:rPr>
          <w:highlight w:val="yellow"/>
        </w:rPr>
        <w:t>to the school</w:t>
      </w:r>
      <w:r w:rsidR="00035DFC" w:rsidRPr="00F069D0">
        <w:rPr>
          <w:highlight w:val="yellow"/>
        </w:rPr>
        <w:t xml:space="preserve"> or FACTS Family </w:t>
      </w:r>
      <w:r w:rsidR="00B61F79">
        <w:rPr>
          <w:highlight w:val="yellow"/>
        </w:rPr>
        <w:t>p</w:t>
      </w:r>
      <w:r w:rsidR="00035DFC" w:rsidRPr="00F069D0">
        <w:rPr>
          <w:highlight w:val="yellow"/>
        </w:rPr>
        <w:t>ortal</w:t>
      </w:r>
      <w:r w:rsidR="00BF2914" w:rsidRPr="00F069D0">
        <w:rPr>
          <w:highlight w:val="yellow"/>
        </w:rPr>
        <w:t xml:space="preserve">. </w:t>
      </w:r>
      <w:r w:rsidRPr="00F069D0">
        <w:rPr>
          <w:highlight w:val="yellow"/>
        </w:rPr>
        <w:t>If the school</w:t>
      </w:r>
      <w:r w:rsidR="00C533B2" w:rsidRPr="00F069D0">
        <w:rPr>
          <w:highlight w:val="yellow"/>
        </w:rPr>
        <w:t xml:space="preserve"> </w:t>
      </w:r>
      <w:r w:rsidR="00F70749" w:rsidRPr="00F069D0">
        <w:rPr>
          <w:highlight w:val="yellow"/>
        </w:rPr>
        <w:t>receives</w:t>
      </w:r>
      <w:r w:rsidRPr="00F069D0">
        <w:rPr>
          <w:highlight w:val="yellow"/>
        </w:rPr>
        <w:t xml:space="preserve"> a second </w:t>
      </w:r>
      <w:r w:rsidR="00045D58" w:rsidRPr="00F069D0">
        <w:rPr>
          <w:highlight w:val="yellow"/>
        </w:rPr>
        <w:t>declined payment for any reason</w:t>
      </w:r>
      <w:r w:rsidRPr="00F069D0">
        <w:rPr>
          <w:highlight w:val="yellow"/>
        </w:rPr>
        <w:t>, it will result in a $50 service fee. After the second</w:t>
      </w:r>
      <w:r w:rsidR="008F1297" w:rsidRPr="00F069D0">
        <w:rPr>
          <w:highlight w:val="yellow"/>
        </w:rPr>
        <w:t xml:space="preserve"> time your </w:t>
      </w:r>
      <w:r w:rsidR="00B7412A" w:rsidRPr="00F069D0">
        <w:rPr>
          <w:highlight w:val="yellow"/>
        </w:rPr>
        <w:t>draft is declined or returned</w:t>
      </w:r>
      <w:r w:rsidR="00BF2914" w:rsidRPr="00F069D0">
        <w:rPr>
          <w:highlight w:val="yellow"/>
        </w:rPr>
        <w:t xml:space="preserve">, </w:t>
      </w:r>
    </w:p>
    <w:p w14:paraId="0DAD5904" w14:textId="350C089A" w:rsidR="00336D64" w:rsidRDefault="00BF2914" w:rsidP="00201238">
      <w:pPr>
        <w:ind w:left="-2"/>
      </w:pPr>
      <w:r w:rsidRPr="00F069D0">
        <w:rPr>
          <w:highlight w:val="yellow"/>
        </w:rPr>
        <w:t xml:space="preserve">Courtney Christian School </w:t>
      </w:r>
      <w:r w:rsidR="0053262A" w:rsidRPr="00F069D0">
        <w:rPr>
          <w:highlight w:val="yellow"/>
        </w:rPr>
        <w:t>will require cash</w:t>
      </w:r>
      <w:r w:rsidR="000F3F36" w:rsidRPr="00F069D0">
        <w:rPr>
          <w:highlight w:val="yellow"/>
        </w:rPr>
        <w:t>-o</w:t>
      </w:r>
      <w:r w:rsidR="0053262A" w:rsidRPr="00F069D0">
        <w:rPr>
          <w:highlight w:val="yellow"/>
        </w:rPr>
        <w:t xml:space="preserve">nly payments </w:t>
      </w:r>
      <w:r w:rsidR="00440807" w:rsidRPr="00F069D0">
        <w:rPr>
          <w:highlight w:val="yellow"/>
        </w:rPr>
        <w:t>due on the first of the month</w:t>
      </w:r>
      <w:r w:rsidRPr="00F069D0">
        <w:rPr>
          <w:highlight w:val="yellow"/>
        </w:rPr>
        <w:t>.</w:t>
      </w:r>
      <w:r w:rsidR="0053262A" w:rsidRPr="00F069D0">
        <w:rPr>
          <w:highlight w:val="yellow"/>
        </w:rPr>
        <w:t xml:space="preserve"> If the cash payment </w:t>
      </w:r>
      <w:r w:rsidR="000F3F36" w:rsidRPr="00F069D0">
        <w:rPr>
          <w:highlight w:val="yellow"/>
        </w:rPr>
        <w:t xml:space="preserve">is not received </w:t>
      </w:r>
      <w:r w:rsidR="003A564C" w:rsidRPr="00F069D0">
        <w:rPr>
          <w:highlight w:val="yellow"/>
        </w:rPr>
        <w:t>by the first, the student(s) will not be allowed</w:t>
      </w:r>
      <w:r w:rsidR="00F069D0" w:rsidRPr="00F069D0">
        <w:rPr>
          <w:highlight w:val="yellow"/>
        </w:rPr>
        <w:t xml:space="preserve"> to return to school until the full-tuition cash payment is received</w:t>
      </w:r>
      <w:r w:rsidR="00F069D0" w:rsidRPr="00B34F0F">
        <w:rPr>
          <w:highlight w:val="yellow"/>
        </w:rPr>
        <w:t>.</w:t>
      </w:r>
      <w:r w:rsidR="005C50F7" w:rsidRPr="00B34F0F">
        <w:rPr>
          <w:highlight w:val="yellow"/>
        </w:rPr>
        <w:t xml:space="preserve"> A $25</w:t>
      </w:r>
      <w:r w:rsidR="00B34F0F" w:rsidRPr="00B34F0F">
        <w:rPr>
          <w:highlight w:val="yellow"/>
        </w:rPr>
        <w:t xml:space="preserve"> handling fee must be added to your cash payment each month.</w:t>
      </w:r>
    </w:p>
    <w:p w14:paraId="4E3C9E8E" w14:textId="77777777" w:rsidR="003504C9" w:rsidRDefault="003504C9">
      <w:pPr>
        <w:ind w:hanging="2"/>
      </w:pPr>
    </w:p>
    <w:p w14:paraId="1F5096B6" w14:textId="77777777" w:rsidR="008108BB" w:rsidRDefault="008108BB">
      <w:pPr>
        <w:ind w:left="1" w:hanging="3"/>
        <w:rPr>
          <w:b/>
          <w:bCs/>
          <w:sz w:val="28"/>
          <w:szCs w:val="28"/>
          <w:u w:val="single"/>
        </w:rPr>
      </w:pPr>
    </w:p>
    <w:p w14:paraId="069B9EF5" w14:textId="3B9A08CE" w:rsidR="003504C9" w:rsidRPr="00AB15AC" w:rsidRDefault="00692C5F">
      <w:pPr>
        <w:ind w:left="1" w:hanging="3"/>
        <w:rPr>
          <w:b/>
          <w:bCs/>
          <w:sz w:val="28"/>
          <w:szCs w:val="28"/>
          <w:u w:val="single"/>
        </w:rPr>
      </w:pPr>
      <w:r w:rsidRPr="00AB15AC">
        <w:rPr>
          <w:b/>
          <w:bCs/>
          <w:sz w:val="28"/>
          <w:szCs w:val="28"/>
          <w:u w:val="single"/>
        </w:rPr>
        <w:t>Disputed Transactions</w:t>
      </w:r>
    </w:p>
    <w:p w14:paraId="1B2DC9AA" w14:textId="77777777" w:rsidR="00FE4A85" w:rsidRPr="00AB15AC" w:rsidRDefault="00FE4A85">
      <w:pPr>
        <w:ind w:left="1" w:hanging="3"/>
        <w:rPr>
          <w:sz w:val="28"/>
          <w:szCs w:val="28"/>
        </w:rPr>
      </w:pPr>
    </w:p>
    <w:p w14:paraId="4751DF20" w14:textId="43ACE8C0" w:rsidR="00591AF9" w:rsidRDefault="00FE4A85">
      <w:pPr>
        <w:ind w:hanging="2"/>
      </w:pPr>
      <w:r w:rsidRPr="00AB15AC">
        <w:t>To avoid a service fee concerning any disputed transaction</w:t>
      </w:r>
      <w:r w:rsidR="00E61FBA" w:rsidRPr="00AB15AC">
        <w:t>,</w:t>
      </w:r>
      <w:r w:rsidRPr="00AB15AC">
        <w:t xml:space="preserve"> please contact the business office directly. </w:t>
      </w:r>
      <w:r w:rsidR="003504C9" w:rsidRPr="00AB15AC">
        <w:t>In the event of a transaction being disputed</w:t>
      </w:r>
      <w:r w:rsidR="00E61FBA" w:rsidRPr="00AB15AC">
        <w:t>,</w:t>
      </w:r>
      <w:r w:rsidR="003504C9" w:rsidRPr="00AB15AC">
        <w:t xml:space="preserve"> you may be subject </w:t>
      </w:r>
      <w:r w:rsidRPr="00AB15AC">
        <w:t>to a $25 service fee.</w:t>
      </w:r>
    </w:p>
    <w:p w14:paraId="11B9547C" w14:textId="77777777" w:rsidR="00803FB5" w:rsidRDefault="00803FB5">
      <w:pPr>
        <w:ind w:hanging="2"/>
      </w:pPr>
    </w:p>
    <w:p w14:paraId="0D366831" w14:textId="01576B3B" w:rsidR="00EB2311" w:rsidRPr="00591AF9" w:rsidRDefault="00EB2311">
      <w:pPr>
        <w:ind w:hanging="2"/>
        <w:rPr>
          <w:b/>
          <w:bCs/>
          <w:sz w:val="28"/>
          <w:szCs w:val="28"/>
          <w:u w:val="single"/>
        </w:rPr>
      </w:pPr>
      <w:r w:rsidRPr="00591AF9">
        <w:rPr>
          <w:b/>
          <w:bCs/>
          <w:sz w:val="28"/>
          <w:szCs w:val="28"/>
          <w:u w:val="single"/>
        </w:rPr>
        <w:t>Financial Policy for Graduating Students</w:t>
      </w:r>
    </w:p>
    <w:p w14:paraId="77A01A8D" w14:textId="77777777" w:rsidR="00EB2311" w:rsidRPr="00591AF9" w:rsidRDefault="00EB2311">
      <w:pPr>
        <w:ind w:hanging="2"/>
      </w:pPr>
    </w:p>
    <w:p w14:paraId="0EED7BBA" w14:textId="18D196FC" w:rsidR="00EB2311" w:rsidRDefault="00EB2311">
      <w:pPr>
        <w:ind w:hanging="2"/>
      </w:pPr>
      <w:r w:rsidRPr="00591AF9">
        <w:t xml:space="preserve">All accounts must be paid in full, and all items returned to the school no later than </w:t>
      </w:r>
      <w:r w:rsidR="003B3C22" w:rsidRPr="003F6C52">
        <w:rPr>
          <w:highlight w:val="yellow"/>
        </w:rPr>
        <w:t>five (5) days prior to</w:t>
      </w:r>
      <w:r w:rsidRPr="003F6C52">
        <w:rPr>
          <w:highlight w:val="yellow"/>
        </w:rPr>
        <w:t xml:space="preserve"> the students’ last day </w:t>
      </w:r>
      <w:r w:rsidR="003F6C52" w:rsidRPr="003F6C52">
        <w:rPr>
          <w:highlight w:val="yellow"/>
        </w:rPr>
        <w:t>of school</w:t>
      </w:r>
      <w:r w:rsidRPr="00591AF9">
        <w:t xml:space="preserve">. Students will not be allowed to participate in any graduation activities if they have an outstanding balance or item due to school. Tuition grace period times will not be applicable to students who are graduating </w:t>
      </w:r>
      <w:proofErr w:type="gramStart"/>
      <w:r w:rsidRPr="00591AF9">
        <w:t xml:space="preserve">due to the </w:t>
      </w:r>
      <w:r w:rsidR="008C7961" w:rsidRPr="00591AF9">
        <w:t>fact that</w:t>
      </w:r>
      <w:proofErr w:type="gramEnd"/>
      <w:r w:rsidR="008C7961" w:rsidRPr="00591AF9">
        <w:t xml:space="preserve"> the </w:t>
      </w:r>
      <w:r w:rsidRPr="00591AF9">
        <w:t xml:space="preserve">last day of school for </w:t>
      </w:r>
      <w:r w:rsidR="008C7961" w:rsidRPr="00591AF9">
        <w:t>graduat</w:t>
      </w:r>
      <w:r w:rsidR="008108BB">
        <w:t xml:space="preserve">ion </w:t>
      </w:r>
      <w:r w:rsidR="008C7961" w:rsidRPr="00591AF9">
        <w:t>may fall before the 10</w:t>
      </w:r>
      <w:r w:rsidR="008C7961" w:rsidRPr="00591AF9">
        <w:rPr>
          <w:vertAlign w:val="superscript"/>
        </w:rPr>
        <w:t>th</w:t>
      </w:r>
      <w:r w:rsidR="008C7961" w:rsidRPr="00591AF9">
        <w:t xml:space="preserve"> of the month.</w:t>
      </w:r>
    </w:p>
    <w:p w14:paraId="02C67897" w14:textId="77777777" w:rsidR="00803FB5" w:rsidRDefault="00803FB5">
      <w:pPr>
        <w:ind w:hanging="2"/>
      </w:pPr>
    </w:p>
    <w:p w14:paraId="7D602D1C" w14:textId="77777777" w:rsidR="002401FC" w:rsidRPr="00242E29" w:rsidRDefault="002401FC" w:rsidP="002401FC">
      <w:pPr>
        <w:widowControl w:val="0"/>
        <w:pBdr>
          <w:top w:val="nil"/>
          <w:left w:val="nil"/>
          <w:bottom w:val="nil"/>
          <w:right w:val="nil"/>
          <w:between w:val="nil"/>
        </w:pBdr>
        <w:spacing w:before="273" w:line="226" w:lineRule="auto"/>
        <w:ind w:left="127" w:right="771" w:hanging="5"/>
        <w:rPr>
          <w:color w:val="000000"/>
        </w:rPr>
      </w:pPr>
      <w:r w:rsidRPr="002516B6">
        <w:rPr>
          <w:color w:val="000000"/>
          <w:highlight w:val="yellow"/>
        </w:rPr>
        <w:t>A $250 senior graduation fee is due by February 1</w:t>
      </w:r>
      <w:r w:rsidRPr="002516B6">
        <w:rPr>
          <w:color w:val="000000"/>
          <w:highlight w:val="yellow"/>
          <w:vertAlign w:val="superscript"/>
        </w:rPr>
        <w:t>st</w:t>
      </w:r>
      <w:r w:rsidRPr="002516B6">
        <w:rPr>
          <w:color w:val="000000"/>
          <w:highlight w:val="yellow"/>
        </w:rPr>
        <w:t>; this covers cap &amp; gown, diploma, graduation ceremony, etc.</w:t>
      </w:r>
    </w:p>
    <w:p w14:paraId="67561A25" w14:textId="77777777" w:rsidR="002A5166" w:rsidRDefault="002A5166" w:rsidP="00293A66">
      <w:pPr>
        <w:pStyle w:val="Heading2"/>
        <w:rPr>
          <w:smallCaps/>
          <w:sz w:val="32"/>
          <w:szCs w:val="32"/>
          <w:u w:val="single"/>
        </w:rPr>
      </w:pPr>
      <w:bookmarkStart w:id="4" w:name="_heading=h.ww4q5pglj9yi" w:colFirst="0" w:colLast="0"/>
      <w:bookmarkStart w:id="5" w:name="_heading=h.y10to3r1sfm1" w:colFirst="0" w:colLast="0"/>
      <w:bookmarkStart w:id="6" w:name="_heading=h.xd3gll6pbel0" w:colFirst="0" w:colLast="0"/>
      <w:bookmarkEnd w:id="4"/>
      <w:bookmarkEnd w:id="5"/>
      <w:bookmarkEnd w:id="6"/>
    </w:p>
    <w:p w14:paraId="6D35EB95" w14:textId="77777777" w:rsidR="00336D64" w:rsidRPr="00E61FBA" w:rsidRDefault="00BF2914">
      <w:pPr>
        <w:pStyle w:val="Heading2"/>
        <w:ind w:left="1" w:hanging="3"/>
        <w:rPr>
          <w:sz w:val="32"/>
          <w:szCs w:val="32"/>
          <w:u w:val="single"/>
        </w:rPr>
      </w:pPr>
      <w:r w:rsidRPr="00E61FBA">
        <w:rPr>
          <w:smallCaps/>
          <w:sz w:val="32"/>
          <w:szCs w:val="32"/>
          <w:u w:val="single"/>
        </w:rPr>
        <w:t>CRISIS MANAGEMENT</w:t>
      </w:r>
    </w:p>
    <w:p w14:paraId="489BB3C8" w14:textId="77777777" w:rsidR="00336D64" w:rsidRDefault="00336D64">
      <w:pPr>
        <w:rPr>
          <w:sz w:val="12"/>
          <w:szCs w:val="12"/>
          <w:highlight w:val="yellow"/>
        </w:rPr>
      </w:pPr>
    </w:p>
    <w:p w14:paraId="184CD4DA" w14:textId="77777777" w:rsidR="00336D64" w:rsidRPr="009D78C1" w:rsidRDefault="00BF2914">
      <w:pPr>
        <w:ind w:hanging="2"/>
      </w:pPr>
      <w:r w:rsidRPr="009D78C1">
        <w:t xml:space="preserve">A full Crisis Management Plan governs the school’s emergency procedures, drills and checklists. Each room has a designated evacuation route and crisis checklist posted by the door. Fire drills, tornado drills, and active attack drills are practiced throughout the school year. </w:t>
      </w:r>
    </w:p>
    <w:p w14:paraId="568E76D3" w14:textId="77777777" w:rsidR="00336D64" w:rsidRPr="009D78C1" w:rsidRDefault="00336D64">
      <w:pPr>
        <w:ind w:right="1200"/>
        <w:rPr>
          <w:sz w:val="12"/>
          <w:szCs w:val="12"/>
        </w:rPr>
      </w:pPr>
    </w:p>
    <w:p w14:paraId="32716F5E" w14:textId="26913DA3" w:rsidR="00336D64" w:rsidRPr="009D78C1" w:rsidRDefault="00BF2914">
      <w:pPr>
        <w:ind w:hanging="2"/>
      </w:pPr>
      <w:r w:rsidRPr="009D78C1">
        <w:t xml:space="preserve">For the security of students, faculty, and staff, there is a coded </w:t>
      </w:r>
      <w:r w:rsidRPr="004D6D50">
        <w:t>keypad used to gain access to the Administration &amp; Elementary building</w:t>
      </w:r>
      <w:r w:rsidR="00372301">
        <w:t>s</w:t>
      </w:r>
      <w:r w:rsidR="002722CD" w:rsidRPr="004D6D50">
        <w:t xml:space="preserve"> as well as the </w:t>
      </w:r>
      <w:r w:rsidR="00925FAE">
        <w:t>High</w:t>
      </w:r>
      <w:r w:rsidR="002722CD" w:rsidRPr="004D6D50">
        <w:t xml:space="preserve"> School building</w:t>
      </w:r>
      <w:r w:rsidRPr="004D6D50">
        <w:t>.</w:t>
      </w:r>
      <w:r w:rsidRPr="009D78C1">
        <w:t xml:space="preserve"> All other gates/access points are kept locked during the school day.</w:t>
      </w:r>
    </w:p>
    <w:p w14:paraId="44CA4682" w14:textId="77777777" w:rsidR="00336D64" w:rsidRDefault="00336D64">
      <w:pPr>
        <w:rPr>
          <w:sz w:val="12"/>
          <w:szCs w:val="12"/>
        </w:rPr>
      </w:pPr>
    </w:p>
    <w:p w14:paraId="1EFFCF82" w14:textId="77777777" w:rsidR="00572F3B" w:rsidRDefault="00572F3B" w:rsidP="002A5166">
      <w:pPr>
        <w:pStyle w:val="Heading2"/>
        <w:rPr>
          <w:smallCaps/>
          <w:sz w:val="32"/>
          <w:szCs w:val="32"/>
          <w:u w:val="single"/>
        </w:rPr>
      </w:pPr>
    </w:p>
    <w:p w14:paraId="56C85F61" w14:textId="77777777" w:rsidR="00336D64" w:rsidRPr="00E61FBA" w:rsidRDefault="00BF2914">
      <w:pPr>
        <w:pStyle w:val="Heading2"/>
        <w:ind w:left="1" w:hanging="3"/>
        <w:rPr>
          <w:smallCaps/>
          <w:sz w:val="32"/>
          <w:szCs w:val="32"/>
          <w:u w:val="single"/>
        </w:rPr>
      </w:pPr>
      <w:r w:rsidRPr="00E61FBA">
        <w:rPr>
          <w:smallCaps/>
          <w:sz w:val="32"/>
          <w:szCs w:val="32"/>
          <w:u w:val="single"/>
        </w:rPr>
        <w:t>EMERGENCY SCHOOL CLOSING</w:t>
      </w:r>
    </w:p>
    <w:p w14:paraId="5FFFEC12" w14:textId="77777777" w:rsidR="00336D64" w:rsidRDefault="00336D64">
      <w:pPr>
        <w:rPr>
          <w:sz w:val="12"/>
          <w:szCs w:val="12"/>
        </w:rPr>
      </w:pPr>
    </w:p>
    <w:p w14:paraId="258A0DD5" w14:textId="4D0053D6" w:rsidR="00336D64" w:rsidRPr="003E1236" w:rsidRDefault="00BF2914" w:rsidP="003E1236">
      <w:pPr>
        <w:ind w:hanging="2"/>
      </w:pPr>
      <w:r w:rsidRPr="009D78C1">
        <w:t>School families will be notified of any emergency closing through a parent alert text message using the phone number listed in</w:t>
      </w:r>
      <w:r w:rsidR="000067BF">
        <w:t xml:space="preserve"> Facts</w:t>
      </w:r>
      <w:r w:rsidRPr="009D78C1">
        <w:t xml:space="preserve"> and through an email from Constant Contact using the email address listed in </w:t>
      </w:r>
      <w:r w:rsidR="000067BF">
        <w:t>Facts</w:t>
      </w:r>
      <w:r w:rsidRPr="009D78C1">
        <w:t>. The closure will also be posted on the school Facebook page.</w:t>
      </w:r>
    </w:p>
    <w:p w14:paraId="2A3A5AA1" w14:textId="77777777" w:rsidR="009E1ECF" w:rsidRDefault="009E1ECF" w:rsidP="009E1ECF">
      <w:pPr>
        <w:pStyle w:val="Heading1"/>
        <w:pBdr>
          <w:top w:val="single" w:sz="4" w:space="1" w:color="auto"/>
          <w:left w:val="single" w:sz="4" w:space="4" w:color="auto"/>
          <w:bottom w:val="single" w:sz="4" w:space="1" w:color="auto"/>
          <w:right w:val="single" w:sz="4" w:space="4" w:color="auto"/>
        </w:pBdr>
        <w:tabs>
          <w:tab w:val="left" w:pos="5022"/>
        </w:tabs>
        <w:ind w:left="3" w:hanging="5"/>
      </w:pPr>
      <w:r>
        <w:lastRenderedPageBreak/>
        <w:t>ADMINISTRATIVE POLICIES</w:t>
      </w:r>
    </w:p>
    <w:p w14:paraId="6DA4BA39" w14:textId="77777777" w:rsidR="00511F65" w:rsidRPr="003E1236" w:rsidRDefault="00511F65">
      <w:pPr>
        <w:pStyle w:val="Heading2"/>
        <w:ind w:left="1" w:hanging="3"/>
        <w:rPr>
          <w:smallCaps/>
          <w:sz w:val="10"/>
          <w:szCs w:val="10"/>
          <w:u w:val="single"/>
        </w:rPr>
      </w:pPr>
    </w:p>
    <w:p w14:paraId="3C416A4A" w14:textId="29278EF9" w:rsidR="00336D64" w:rsidRPr="00E61FBA" w:rsidRDefault="00BF2914">
      <w:pPr>
        <w:pStyle w:val="Heading2"/>
        <w:ind w:left="1" w:hanging="3"/>
        <w:rPr>
          <w:sz w:val="32"/>
          <w:szCs w:val="32"/>
          <w:u w:val="single"/>
        </w:rPr>
      </w:pPr>
      <w:r w:rsidRPr="00E61FBA">
        <w:rPr>
          <w:smallCaps/>
          <w:sz w:val="32"/>
          <w:szCs w:val="32"/>
          <w:u w:val="single"/>
        </w:rPr>
        <w:t>SCHOOL FIRST AID</w:t>
      </w:r>
    </w:p>
    <w:p w14:paraId="34975E6B" w14:textId="77777777" w:rsidR="00336D64" w:rsidRDefault="00336D64">
      <w:pPr>
        <w:rPr>
          <w:sz w:val="12"/>
          <w:szCs w:val="12"/>
        </w:rPr>
      </w:pPr>
    </w:p>
    <w:p w14:paraId="2E0DF7ED" w14:textId="77777777" w:rsidR="00336D64" w:rsidRDefault="00BF2914">
      <w:pPr>
        <w:ind w:hanging="2"/>
      </w:pPr>
      <w:r>
        <w:t xml:space="preserve">Minor first aid will be administered by the school staff personnel (cleaning cuts and scrapes and applying band-aids).  In the event of a serious injury, parents will be notified immediately, and, if necessary, an ambulance will be called. </w:t>
      </w:r>
    </w:p>
    <w:p w14:paraId="68ED1CC1" w14:textId="77777777" w:rsidR="00336D64" w:rsidRDefault="00336D64">
      <w:pPr>
        <w:rPr>
          <w:sz w:val="12"/>
          <w:szCs w:val="12"/>
        </w:rPr>
      </w:pPr>
    </w:p>
    <w:p w14:paraId="5C62928E" w14:textId="40799324" w:rsidR="00293A66" w:rsidRDefault="00BF2914" w:rsidP="006133D9">
      <w:pPr>
        <w:ind w:hanging="2"/>
      </w:pPr>
      <w:r>
        <w:t xml:space="preserve">If a student needs to take prescription medication during the school day, the parent must bring the medicine to the school office in the original prescription bottle with a doctor’s note; designated office staff will administer the medication according to the prescription. Classroom teachers cannot give medication, and the school cannot dispense any over-the-counter medications.  </w:t>
      </w:r>
    </w:p>
    <w:p w14:paraId="74353AD9" w14:textId="77777777" w:rsidR="00766C77" w:rsidRPr="003E1236" w:rsidRDefault="00766C77" w:rsidP="006133D9">
      <w:pPr>
        <w:ind w:hanging="2"/>
        <w:rPr>
          <w:sz w:val="10"/>
          <w:szCs w:val="10"/>
        </w:rPr>
      </w:pPr>
    </w:p>
    <w:p w14:paraId="144E32A2" w14:textId="5221AE33" w:rsidR="00336D64" w:rsidRPr="00E61FBA" w:rsidRDefault="00BF2914">
      <w:pPr>
        <w:pStyle w:val="Heading2"/>
        <w:ind w:left="1" w:hanging="3"/>
        <w:rPr>
          <w:sz w:val="32"/>
          <w:szCs w:val="32"/>
          <w:u w:val="single"/>
        </w:rPr>
      </w:pPr>
      <w:r w:rsidRPr="00E61FBA">
        <w:rPr>
          <w:smallCaps/>
          <w:sz w:val="32"/>
          <w:szCs w:val="32"/>
          <w:u w:val="single"/>
        </w:rPr>
        <w:t>CAR TAG POLICY</w:t>
      </w:r>
    </w:p>
    <w:p w14:paraId="16F92275" w14:textId="77777777" w:rsidR="00336D64" w:rsidRDefault="00336D64">
      <w:pPr>
        <w:pStyle w:val="Heading2"/>
        <w:rPr>
          <w:b w:val="0"/>
          <w:sz w:val="12"/>
          <w:szCs w:val="12"/>
        </w:rPr>
      </w:pPr>
      <w:bookmarkStart w:id="7" w:name="_heading=h.oohs1hijx405" w:colFirst="0" w:colLast="0"/>
      <w:bookmarkEnd w:id="7"/>
    </w:p>
    <w:p w14:paraId="6EAB9F6B" w14:textId="7C69698D" w:rsidR="00336D64" w:rsidRDefault="00BF2914">
      <w:pPr>
        <w:ind w:hanging="2"/>
      </w:pPr>
      <w:r w:rsidRPr="009D78C1">
        <w:t xml:space="preserve">Upon enrollment at CCS, each student </w:t>
      </w:r>
      <w:r w:rsidR="00753265">
        <w:t>in grades</w:t>
      </w:r>
      <w:r w:rsidR="00753265" w:rsidRPr="009D78C1">
        <w:t xml:space="preserve"> </w:t>
      </w:r>
      <w:r w:rsidR="00753265" w:rsidRPr="002401FC">
        <w:t>PreK – 7</w:t>
      </w:r>
      <w:r w:rsidR="00753265" w:rsidRPr="002401FC">
        <w:rPr>
          <w:vertAlign w:val="superscript"/>
        </w:rPr>
        <w:t>th</w:t>
      </w:r>
      <w:r w:rsidR="00753265" w:rsidRPr="002401FC">
        <w:t xml:space="preserve"> Grade </w:t>
      </w:r>
      <w:r w:rsidRPr="002401FC">
        <w:t>(or family if more than one student) is assigned a Car Tag</w:t>
      </w:r>
      <w:r w:rsidR="00385455" w:rsidRPr="002401FC">
        <w:t xml:space="preserve"> </w:t>
      </w:r>
      <w:r w:rsidRPr="002401FC">
        <w:t xml:space="preserve">Number specific to them. </w:t>
      </w:r>
      <w:r w:rsidR="00897AEB" w:rsidRPr="002401FC">
        <w:t xml:space="preserve">This Car Tag will be used throughout your child’s enrollment at Courtney Christian School regardless of the number of years he/she is a student. </w:t>
      </w:r>
      <w:r w:rsidRPr="002401FC">
        <w:t>The Car Tag Number and Family name is placed on the CCS Car Tag. Each family is given two car tags, and more can be purchased for an additional $5.00 per car tag.</w:t>
      </w:r>
      <w:r w:rsidR="008567CD" w:rsidRPr="002401FC">
        <w:t xml:space="preserve"> Parents picking up students in the high school 8</w:t>
      </w:r>
      <w:r w:rsidR="008567CD" w:rsidRPr="002401FC">
        <w:rPr>
          <w:vertAlign w:val="superscript"/>
        </w:rPr>
        <w:t>th</w:t>
      </w:r>
      <w:r w:rsidR="008567CD" w:rsidRPr="002401FC">
        <w:t xml:space="preserve"> – 1</w:t>
      </w:r>
      <w:r w:rsidR="002401FC">
        <w:t>2</w:t>
      </w:r>
      <w:r w:rsidR="008567CD" w:rsidRPr="002401FC">
        <w:rPr>
          <w:vertAlign w:val="superscript"/>
        </w:rPr>
        <w:t>th</w:t>
      </w:r>
      <w:r w:rsidR="008567CD" w:rsidRPr="002401FC">
        <w:t xml:space="preserve"> grades)</w:t>
      </w:r>
      <w:r w:rsidR="007A1045" w:rsidRPr="002401FC">
        <w:t xml:space="preserve"> are not required to have a car tag.</w:t>
      </w:r>
    </w:p>
    <w:p w14:paraId="65AEDE8F" w14:textId="77777777" w:rsidR="002A5166" w:rsidRPr="003E1236" w:rsidRDefault="002A5166">
      <w:pPr>
        <w:ind w:left="1" w:hanging="3"/>
        <w:rPr>
          <w:b/>
          <w:sz w:val="10"/>
          <w:szCs w:val="10"/>
          <w:u w:val="single"/>
        </w:rPr>
      </w:pPr>
    </w:p>
    <w:p w14:paraId="009CF79C" w14:textId="77777777" w:rsidR="00336D64" w:rsidRPr="00E61FBA" w:rsidRDefault="00E61FBA">
      <w:pPr>
        <w:ind w:left="1" w:hanging="3"/>
        <w:rPr>
          <w:sz w:val="32"/>
          <w:szCs w:val="32"/>
        </w:rPr>
      </w:pPr>
      <w:r>
        <w:rPr>
          <w:b/>
          <w:sz w:val="32"/>
          <w:szCs w:val="32"/>
          <w:u w:val="single"/>
        </w:rPr>
        <w:t>USES OF THE CAR TAG</w:t>
      </w:r>
      <w:r w:rsidR="00BF2914" w:rsidRPr="00E61FBA">
        <w:rPr>
          <w:b/>
          <w:sz w:val="32"/>
          <w:szCs w:val="32"/>
          <w:u w:val="single"/>
        </w:rPr>
        <w:t xml:space="preserve"> </w:t>
      </w:r>
    </w:p>
    <w:p w14:paraId="20D3BF1D" w14:textId="77777777" w:rsidR="00336D64" w:rsidRDefault="00336D64">
      <w:pPr>
        <w:rPr>
          <w:sz w:val="12"/>
          <w:szCs w:val="12"/>
        </w:rPr>
      </w:pPr>
    </w:p>
    <w:p w14:paraId="76579227" w14:textId="06119120" w:rsidR="00336D64" w:rsidRPr="009D78C1" w:rsidRDefault="00BF2914">
      <w:pPr>
        <w:numPr>
          <w:ilvl w:val="0"/>
          <w:numId w:val="13"/>
        </w:numPr>
        <w:ind w:left="0" w:hanging="2"/>
      </w:pPr>
      <w:r>
        <w:t xml:space="preserve">Your Car Tag must be hanging from the rearview mirror when picking </w:t>
      </w:r>
      <w:r w:rsidRPr="009D78C1">
        <w:t xml:space="preserve">up a student in afternoon dismissal. If you are in the carpool line without the Car Tag, you will be asked to park and wait in the foyer until the afternoon dismissal is over. Once dismissal is over, you will be required to sign out your student from the front office. You will be required to show identification when signing out the student. </w:t>
      </w:r>
    </w:p>
    <w:p w14:paraId="188EC69D" w14:textId="77777777" w:rsidR="00336D64" w:rsidRPr="009D78C1" w:rsidRDefault="00336D64">
      <w:pPr>
        <w:rPr>
          <w:sz w:val="12"/>
          <w:szCs w:val="12"/>
        </w:rPr>
      </w:pPr>
    </w:p>
    <w:p w14:paraId="38662810" w14:textId="7835C29E" w:rsidR="00336D64" w:rsidRPr="009D78C1" w:rsidRDefault="00BF2914">
      <w:pPr>
        <w:numPr>
          <w:ilvl w:val="0"/>
          <w:numId w:val="13"/>
        </w:numPr>
        <w:ind w:left="0" w:hanging="2"/>
      </w:pPr>
      <w:r w:rsidRPr="009D78C1">
        <w:t>Car Tags must be present when picking up students</w:t>
      </w:r>
      <w:r w:rsidR="00976721">
        <w:t xml:space="preserve"> </w:t>
      </w:r>
      <w:r w:rsidR="00976721" w:rsidRPr="009B28F5">
        <w:rPr>
          <w:highlight w:val="yellow"/>
        </w:rPr>
        <w:t>(PreK-7</w:t>
      </w:r>
      <w:r w:rsidR="00976721" w:rsidRPr="009B28F5">
        <w:rPr>
          <w:highlight w:val="yellow"/>
          <w:vertAlign w:val="superscript"/>
        </w:rPr>
        <w:t>th</w:t>
      </w:r>
      <w:r w:rsidR="00976721" w:rsidRPr="009B28F5">
        <w:rPr>
          <w:highlight w:val="yellow"/>
        </w:rPr>
        <w:t>)</w:t>
      </w:r>
      <w:r w:rsidRPr="009D78C1">
        <w:t xml:space="preserve"> from After-care and during regular school hours. In the absence of a car tag, you must be on the authorized student pick up list and have the proper identification.</w:t>
      </w:r>
    </w:p>
    <w:p w14:paraId="421BBC0A" w14:textId="77777777" w:rsidR="00336D64" w:rsidRPr="009D78C1" w:rsidRDefault="00336D64">
      <w:pPr>
        <w:rPr>
          <w:sz w:val="12"/>
          <w:szCs w:val="12"/>
        </w:rPr>
      </w:pPr>
    </w:p>
    <w:p w14:paraId="3D099763" w14:textId="77777777" w:rsidR="00336D64" w:rsidRPr="009D78C1" w:rsidRDefault="00BF2914">
      <w:pPr>
        <w:numPr>
          <w:ilvl w:val="0"/>
          <w:numId w:val="13"/>
        </w:numPr>
        <w:ind w:left="0" w:hanging="2"/>
      </w:pPr>
      <w:r w:rsidRPr="009D78C1">
        <w:t>If a Car Tag is lost or stolen, please report to Courtney Christian School administration immediately. If necessary, a new Car Tag number will be assigned.</w:t>
      </w:r>
    </w:p>
    <w:p w14:paraId="34017CF1" w14:textId="77777777" w:rsidR="00572F3B" w:rsidRDefault="00572F3B" w:rsidP="002A5166">
      <w:pPr>
        <w:pStyle w:val="Heading2"/>
        <w:rPr>
          <w:smallCaps/>
          <w:sz w:val="32"/>
          <w:szCs w:val="32"/>
          <w:u w:val="single"/>
        </w:rPr>
      </w:pPr>
      <w:bookmarkStart w:id="8" w:name="_heading=h.nun2yjiokczt" w:colFirst="0" w:colLast="0"/>
      <w:bookmarkEnd w:id="8"/>
    </w:p>
    <w:p w14:paraId="38230A6F" w14:textId="77777777" w:rsidR="00336D64" w:rsidRPr="00E61FBA" w:rsidRDefault="00BF2914">
      <w:pPr>
        <w:pStyle w:val="Heading2"/>
        <w:ind w:left="1" w:hanging="3"/>
        <w:rPr>
          <w:sz w:val="32"/>
          <w:szCs w:val="32"/>
          <w:u w:val="single"/>
        </w:rPr>
      </w:pPr>
      <w:r w:rsidRPr="00E61FBA">
        <w:rPr>
          <w:smallCaps/>
          <w:sz w:val="32"/>
          <w:szCs w:val="32"/>
          <w:u w:val="single"/>
        </w:rPr>
        <w:t xml:space="preserve">SCHOOL OFFICE </w:t>
      </w:r>
    </w:p>
    <w:p w14:paraId="335418D8" w14:textId="77777777" w:rsidR="00336D64" w:rsidRDefault="00336D64">
      <w:pPr>
        <w:pStyle w:val="Heading2"/>
        <w:rPr>
          <w:sz w:val="12"/>
          <w:szCs w:val="12"/>
          <w:u w:val="single"/>
        </w:rPr>
      </w:pPr>
      <w:bookmarkStart w:id="9" w:name="_heading=h.dhvnrz6r62m5" w:colFirst="0" w:colLast="0"/>
      <w:bookmarkEnd w:id="9"/>
    </w:p>
    <w:p w14:paraId="3C49EC1D" w14:textId="669FEAD8" w:rsidR="00336D64" w:rsidRDefault="00BF2914">
      <w:pPr>
        <w:ind w:hanging="2"/>
      </w:pPr>
      <w:r>
        <w:t xml:space="preserve">School office hours are 7:30 A.M. - 2:55 P.M., Monday – Friday. </w:t>
      </w:r>
      <w:r w:rsidR="006760B8">
        <w:t>O</w:t>
      </w:r>
      <w:r w:rsidR="004C1977">
        <w:t>ffice</w:t>
      </w:r>
      <w:r w:rsidR="006760B8">
        <w:t xml:space="preserve"> personnel</w:t>
      </w:r>
      <w:r>
        <w:t xml:space="preserve"> may be reached by during these hours by </w:t>
      </w:r>
      <w:r w:rsidR="00982F4B">
        <w:t>calling</w:t>
      </w:r>
      <w:r>
        <w:t xml:space="preserve"> (985) 393-0227. All mail should be addressed to: COURTNEY CHRISTIAN SCHOOL, 121 Robin Hood Dr., Hammond, LA. 70403.  When coming to school for any reason, please stop at the office and get a Visitor Pass. </w:t>
      </w:r>
      <w:r>
        <w:rPr>
          <w:u w:val="single"/>
        </w:rPr>
        <w:t>DO NOT GO DIRECTLY TO THE CLASSROOM</w:t>
      </w:r>
      <w:r>
        <w:t xml:space="preserve">. This is for your child’s protection and for a more orderly procedure. If at any time you have a change of address, phone number, etc., </w:t>
      </w:r>
      <w:r>
        <w:rPr>
          <w:u w:val="single"/>
        </w:rPr>
        <w:t>please</w:t>
      </w:r>
      <w:r>
        <w:t xml:space="preserve"> notify the school office.</w:t>
      </w:r>
    </w:p>
    <w:p w14:paraId="7AF3DF9C" w14:textId="77777777" w:rsidR="002E7028" w:rsidRDefault="002E7028">
      <w:pPr>
        <w:ind w:hanging="2"/>
      </w:pPr>
    </w:p>
    <w:p w14:paraId="3E950B7A" w14:textId="4CF2F01E" w:rsidR="002A5166" w:rsidRDefault="008600B1" w:rsidP="00AB6953">
      <w:pPr>
        <w:ind w:hanging="2"/>
      </w:pPr>
      <w:r w:rsidRPr="00EA22B1">
        <w:t>High</w:t>
      </w:r>
      <w:r w:rsidR="002E7028" w:rsidRPr="00EA22B1">
        <w:t xml:space="preserve"> School office hours are 7:30 A.M. - 2:55 P.M., Monday –</w:t>
      </w:r>
      <w:r w:rsidR="00EA22B1" w:rsidRPr="00EA22B1">
        <w:t xml:space="preserve"> </w:t>
      </w:r>
      <w:r w:rsidR="00765C10" w:rsidRPr="00EA22B1">
        <w:t xml:space="preserve">Friday. All </w:t>
      </w:r>
      <w:r w:rsidR="00CF7F27" w:rsidRPr="00EA22B1">
        <w:t>high</w:t>
      </w:r>
      <w:r w:rsidR="00765C10" w:rsidRPr="00EA22B1">
        <w:t xml:space="preserve"> school phone communication will be going to the main office at (985)393-0227.</w:t>
      </w:r>
    </w:p>
    <w:p w14:paraId="5385AB1D" w14:textId="77777777" w:rsidR="009E1ECF" w:rsidRDefault="009E1ECF" w:rsidP="009E1ECF">
      <w:pPr>
        <w:pStyle w:val="Heading1"/>
        <w:pBdr>
          <w:top w:val="single" w:sz="4" w:space="1" w:color="auto"/>
          <w:left w:val="single" w:sz="4" w:space="4" w:color="auto"/>
          <w:bottom w:val="single" w:sz="4" w:space="1" w:color="auto"/>
          <w:right w:val="single" w:sz="4" w:space="4" w:color="auto"/>
        </w:pBdr>
        <w:tabs>
          <w:tab w:val="left" w:pos="5022"/>
        </w:tabs>
        <w:ind w:left="3" w:hanging="5"/>
      </w:pPr>
      <w:r>
        <w:lastRenderedPageBreak/>
        <w:t>ADMINISTRATIVE POLICIES</w:t>
      </w:r>
    </w:p>
    <w:p w14:paraId="76E61924" w14:textId="77777777" w:rsidR="002A5166" w:rsidRDefault="002A5166" w:rsidP="00572F3B">
      <w:pPr>
        <w:ind w:hanging="2"/>
      </w:pPr>
    </w:p>
    <w:p w14:paraId="745F6167" w14:textId="45CA5488" w:rsidR="002A5166" w:rsidRDefault="00A20EB5" w:rsidP="00572F3B">
      <w:pPr>
        <w:ind w:hanging="2"/>
        <w:rPr>
          <w:b/>
          <w:bCs/>
          <w:color w:val="000000" w:themeColor="text1"/>
          <w:sz w:val="32"/>
          <w:szCs w:val="32"/>
          <w:u w:val="single"/>
        </w:rPr>
      </w:pPr>
      <w:r w:rsidRPr="008905EA">
        <w:rPr>
          <w:b/>
          <w:bCs/>
          <w:color w:val="000000" w:themeColor="text1"/>
          <w:sz w:val="32"/>
          <w:szCs w:val="32"/>
          <w:u w:val="single"/>
        </w:rPr>
        <w:t>SUBSTITUTES</w:t>
      </w:r>
      <w:r w:rsidR="008905EA" w:rsidRPr="008905EA">
        <w:rPr>
          <w:b/>
          <w:bCs/>
          <w:color w:val="000000" w:themeColor="text1"/>
          <w:sz w:val="32"/>
          <w:szCs w:val="32"/>
          <w:u w:val="single"/>
        </w:rPr>
        <w:t>, VOLUNTEERS, AND VISITORS</w:t>
      </w:r>
    </w:p>
    <w:p w14:paraId="10AC1B8D" w14:textId="77777777" w:rsidR="00D058FC" w:rsidRPr="00D058FC" w:rsidRDefault="00D058FC" w:rsidP="008D7E80">
      <w:pPr>
        <w:rPr>
          <w:color w:val="000000" w:themeColor="text1"/>
          <w:sz w:val="12"/>
          <w:szCs w:val="12"/>
        </w:rPr>
      </w:pPr>
    </w:p>
    <w:p w14:paraId="0EEBF66F" w14:textId="766EB895" w:rsidR="008D4D66" w:rsidRPr="00871F58" w:rsidRDefault="004819A7" w:rsidP="008D7E80">
      <w:pPr>
        <w:rPr>
          <w:color w:val="000000" w:themeColor="text1"/>
        </w:rPr>
      </w:pPr>
      <w:r>
        <w:rPr>
          <w:color w:val="000000" w:themeColor="text1"/>
        </w:rPr>
        <w:t>Family members who wish to substitute or volunteer at the school should contact the office to receive additional information</w:t>
      </w:r>
      <w:r w:rsidR="00761581">
        <w:rPr>
          <w:color w:val="000000" w:themeColor="text1"/>
        </w:rPr>
        <w:t>, fill out an application, and review the requirements and guidelines for serving in substitute or volunteer roles. If you have scheduled a visit to your child’s classr</w:t>
      </w:r>
      <w:r w:rsidR="005E1386">
        <w:rPr>
          <w:color w:val="000000" w:themeColor="text1"/>
        </w:rPr>
        <w:t xml:space="preserve">oom for any reason, you must sign in at the front office and receive a visitor tag before </w:t>
      </w:r>
      <w:r w:rsidR="008D7E80">
        <w:rPr>
          <w:color w:val="000000" w:themeColor="text1"/>
        </w:rPr>
        <w:t>entering the campus.</w:t>
      </w:r>
    </w:p>
    <w:p w14:paraId="4805721B" w14:textId="77777777" w:rsidR="008D4D66" w:rsidRPr="008905EA" w:rsidRDefault="008D4D66" w:rsidP="00572F3B">
      <w:pPr>
        <w:ind w:hanging="2"/>
        <w:rPr>
          <w:b/>
          <w:bCs/>
          <w:color w:val="000000" w:themeColor="text1"/>
          <w:sz w:val="32"/>
          <w:szCs w:val="32"/>
          <w:u w:val="single"/>
        </w:rPr>
      </w:pPr>
    </w:p>
    <w:p w14:paraId="189F8FB6" w14:textId="77777777" w:rsidR="008D4D66" w:rsidRDefault="008D4D66" w:rsidP="008D4D66">
      <w:pPr>
        <w:ind w:left="1" w:hanging="3"/>
        <w:rPr>
          <w:sz w:val="32"/>
          <w:szCs w:val="32"/>
          <w:u w:val="single"/>
        </w:rPr>
      </w:pPr>
      <w:r>
        <w:rPr>
          <w:b/>
          <w:sz w:val="32"/>
          <w:szCs w:val="32"/>
          <w:u w:val="single"/>
        </w:rPr>
        <w:t>STAFF EMAIL</w:t>
      </w:r>
    </w:p>
    <w:p w14:paraId="3C58F2BD" w14:textId="77777777" w:rsidR="008D4D66" w:rsidRDefault="008D4D66" w:rsidP="008D4D66">
      <w:pPr>
        <w:rPr>
          <w:sz w:val="12"/>
          <w:szCs w:val="12"/>
        </w:rPr>
      </w:pPr>
    </w:p>
    <w:p w14:paraId="4E208196" w14:textId="6182A7BD" w:rsidR="00293A66" w:rsidRDefault="008D4D66" w:rsidP="00B312EB">
      <w:pPr>
        <w:ind w:hanging="2"/>
      </w:pPr>
      <w:r>
        <w:t>Parents should email their child’s teacher first with any questions or concerns. Each teacher’s email is listed on the CCS webpage as well as on FACTS. Teachers will respond within 48 business hours</w:t>
      </w:r>
      <w:r w:rsidR="00B312EB">
        <w:t>.</w:t>
      </w:r>
    </w:p>
    <w:p w14:paraId="51BC9135" w14:textId="77777777" w:rsidR="009E1ECF" w:rsidRPr="00B312EB" w:rsidRDefault="009E1ECF" w:rsidP="00B312EB">
      <w:pPr>
        <w:ind w:hanging="2"/>
      </w:pPr>
    </w:p>
    <w:p w14:paraId="0CB872B1" w14:textId="29EB9785" w:rsidR="008B05E8" w:rsidRPr="00A25A51" w:rsidRDefault="008B05E8" w:rsidP="008B05E8">
      <w:pPr>
        <w:pStyle w:val="Heading2"/>
        <w:pBdr>
          <w:top w:val="single" w:sz="4" w:space="1" w:color="auto"/>
          <w:left w:val="single" w:sz="4" w:space="4" w:color="auto"/>
          <w:bottom w:val="single" w:sz="4" w:space="1" w:color="auto"/>
          <w:right w:val="single" w:sz="4" w:space="4" w:color="auto"/>
        </w:pBdr>
        <w:ind w:left="1" w:hanging="3"/>
        <w:jc w:val="center"/>
        <w:rPr>
          <w:sz w:val="48"/>
          <w:szCs w:val="48"/>
        </w:rPr>
      </w:pPr>
      <w:r w:rsidRPr="00A25A51">
        <w:rPr>
          <w:sz w:val="48"/>
          <w:szCs w:val="48"/>
        </w:rPr>
        <w:t>AFTERCARE PROGRAM</w:t>
      </w:r>
    </w:p>
    <w:p w14:paraId="1B14AF05" w14:textId="77777777" w:rsidR="008B05E8" w:rsidRDefault="008B05E8" w:rsidP="008B05E8">
      <w:pPr>
        <w:rPr>
          <w:sz w:val="12"/>
          <w:szCs w:val="12"/>
        </w:rPr>
      </w:pPr>
    </w:p>
    <w:p w14:paraId="4D87E043" w14:textId="77777777" w:rsidR="00293A66" w:rsidRPr="00D97A7D" w:rsidRDefault="00293A66" w:rsidP="008B05E8">
      <w:pPr>
        <w:ind w:hanging="2"/>
        <w:rPr>
          <w:sz w:val="10"/>
          <w:szCs w:val="10"/>
        </w:rPr>
      </w:pPr>
    </w:p>
    <w:p w14:paraId="038B0792" w14:textId="50184124" w:rsidR="008B05E8" w:rsidRDefault="008B05E8" w:rsidP="008B05E8">
      <w:pPr>
        <w:ind w:hanging="2"/>
      </w:pPr>
      <w:r>
        <w:t xml:space="preserve">The Aftercare program has been designed to serve the needs of our school’s working parents. It is our school’s policy that any student remaining on campus following afternoon dismissal must be supervised in an extracurricular activity or in Aftercare. </w:t>
      </w:r>
    </w:p>
    <w:p w14:paraId="07AE1AB9" w14:textId="77777777" w:rsidR="008B05E8" w:rsidRDefault="008B05E8" w:rsidP="008B05E8">
      <w:pPr>
        <w:rPr>
          <w:sz w:val="12"/>
          <w:szCs w:val="12"/>
        </w:rPr>
      </w:pPr>
    </w:p>
    <w:p w14:paraId="3D43E4E7" w14:textId="57A3D843" w:rsidR="008B05E8" w:rsidRDefault="008B05E8" w:rsidP="008B05E8">
      <w:pPr>
        <w:ind w:hanging="2"/>
      </w:pPr>
      <w:r>
        <w:t xml:space="preserve">The Aftercare program serves children in pre-kindergarten </w:t>
      </w:r>
      <w:r w:rsidRPr="00F40337">
        <w:t>through 1</w:t>
      </w:r>
      <w:r w:rsidR="00F40337" w:rsidRPr="00F40337">
        <w:t>2</w:t>
      </w:r>
      <w:r w:rsidRPr="00F40337">
        <w:rPr>
          <w:vertAlign w:val="superscript"/>
        </w:rPr>
        <w:t>th</w:t>
      </w:r>
      <w:r>
        <w:t xml:space="preserve"> grade and begins the first full week of classes in August.</w:t>
      </w:r>
    </w:p>
    <w:p w14:paraId="70B14682" w14:textId="77777777" w:rsidR="008B05E8" w:rsidRDefault="008B05E8" w:rsidP="008B05E8">
      <w:pPr>
        <w:rPr>
          <w:sz w:val="12"/>
          <w:szCs w:val="12"/>
        </w:rPr>
      </w:pPr>
    </w:p>
    <w:p w14:paraId="5BEAEC33" w14:textId="77777777" w:rsidR="008B05E8" w:rsidRPr="00896C08" w:rsidRDefault="008B05E8" w:rsidP="008B05E8">
      <w:pPr>
        <w:spacing w:after="201"/>
        <w:ind w:hanging="2"/>
      </w:pPr>
      <w:r>
        <w:t xml:space="preserve">The front gate is closed at 3:25 P.M. and Aftercare begins promptly </w:t>
      </w:r>
      <w:proofErr w:type="gramStart"/>
      <w:r>
        <w:t>at this time</w:t>
      </w:r>
      <w:proofErr w:type="gramEnd"/>
      <w:r>
        <w:t xml:space="preserve">. Any student who is not picked up when dismissal ends will automatically go into Aftercare. Once the process of checking students into Aftercare has begun, no student will be released from Aftercare until all students have been checked in.  </w:t>
      </w:r>
    </w:p>
    <w:p w14:paraId="2EDB5832" w14:textId="77777777" w:rsidR="008B05E8" w:rsidRPr="009F53C5" w:rsidRDefault="008B05E8" w:rsidP="008B05E8">
      <w:pPr>
        <w:ind w:left="1" w:hanging="3"/>
        <w:rPr>
          <w:sz w:val="32"/>
          <w:szCs w:val="32"/>
          <w:u w:val="single"/>
        </w:rPr>
      </w:pPr>
      <w:r>
        <w:rPr>
          <w:b/>
          <w:sz w:val="32"/>
          <w:szCs w:val="32"/>
          <w:u w:val="single"/>
        </w:rPr>
        <w:t>HOURS OF OPERATION</w:t>
      </w:r>
    </w:p>
    <w:p w14:paraId="2FD35241" w14:textId="77777777" w:rsidR="008B05E8" w:rsidRDefault="008B05E8" w:rsidP="008B05E8">
      <w:r>
        <w:t>The CCS After Care Program operates Monday - Friday from 3:25 – 5:30 PM when school is in session.  After Care is not provided on half days of school.</w:t>
      </w:r>
    </w:p>
    <w:p w14:paraId="06CE8362" w14:textId="77777777" w:rsidR="008B05E8" w:rsidRPr="00D97A7D" w:rsidRDefault="008B05E8" w:rsidP="008B05E8">
      <w:pPr>
        <w:rPr>
          <w:b/>
          <w:sz w:val="10"/>
          <w:szCs w:val="10"/>
          <w:u w:val="single"/>
        </w:rPr>
      </w:pPr>
    </w:p>
    <w:p w14:paraId="10824396" w14:textId="392F5110" w:rsidR="008B05E8" w:rsidRPr="009F53C5" w:rsidRDefault="008B05E8" w:rsidP="008B05E8">
      <w:pPr>
        <w:ind w:left="1" w:hanging="3"/>
        <w:rPr>
          <w:sz w:val="32"/>
          <w:szCs w:val="32"/>
          <w:u w:val="single"/>
        </w:rPr>
      </w:pPr>
      <w:r>
        <w:rPr>
          <w:b/>
          <w:sz w:val="32"/>
          <w:szCs w:val="32"/>
          <w:u w:val="single"/>
        </w:rPr>
        <w:t>INCLEMENT WEATHER POLICY</w:t>
      </w:r>
    </w:p>
    <w:p w14:paraId="7067991F" w14:textId="77777777" w:rsidR="008B05E8" w:rsidRDefault="008B05E8" w:rsidP="008B05E8">
      <w:pPr>
        <w:ind w:hanging="2"/>
      </w:pPr>
      <w:r>
        <w:t>The CCS After Care Program will follow the school’s closing policy for inclement weather.  Therefore, if CCS makes an early morning or mid-day closing, the After Care Program will be closed as well.</w:t>
      </w:r>
    </w:p>
    <w:p w14:paraId="516A2CFA" w14:textId="77777777" w:rsidR="008B05E8" w:rsidRDefault="008B05E8" w:rsidP="008B05E8">
      <w:pPr>
        <w:rPr>
          <w:sz w:val="12"/>
          <w:szCs w:val="12"/>
        </w:rPr>
      </w:pPr>
    </w:p>
    <w:p w14:paraId="714C5041" w14:textId="77777777" w:rsidR="008B05E8" w:rsidRPr="00D97A7D" w:rsidRDefault="008B05E8" w:rsidP="008B05E8">
      <w:pPr>
        <w:rPr>
          <w:b/>
          <w:sz w:val="10"/>
          <w:szCs w:val="10"/>
          <w:u w:val="single"/>
        </w:rPr>
      </w:pPr>
    </w:p>
    <w:p w14:paraId="17AFBADD" w14:textId="77777777" w:rsidR="008B05E8" w:rsidRPr="00EC254F" w:rsidRDefault="008B05E8" w:rsidP="008B05E8">
      <w:pPr>
        <w:rPr>
          <w:sz w:val="32"/>
          <w:szCs w:val="32"/>
          <w:u w:val="single"/>
        </w:rPr>
      </w:pPr>
      <w:r w:rsidRPr="00EC254F">
        <w:rPr>
          <w:b/>
          <w:sz w:val="32"/>
          <w:szCs w:val="32"/>
          <w:u w:val="single"/>
        </w:rPr>
        <w:t>ENROLLMENT</w:t>
      </w:r>
    </w:p>
    <w:p w14:paraId="4BA05D51" w14:textId="77777777" w:rsidR="008B05E8" w:rsidRDefault="008B05E8" w:rsidP="008B05E8">
      <w:pPr>
        <w:ind w:hanging="2"/>
      </w:pPr>
      <w:r>
        <w:t>The CCS After Care Program is for all enrolled students of CCS.  The rates for After Care are listed below.  This After Care Program is an Advanced Rate Program and parents are expected to always retain a credit balance to receive the lower rate.  After Care charges start when student is signed in to program for that day.</w:t>
      </w:r>
    </w:p>
    <w:p w14:paraId="6228CCA2" w14:textId="77777777" w:rsidR="008B05E8" w:rsidRDefault="008B05E8" w:rsidP="008B05E8">
      <w:pPr>
        <w:ind w:left="720"/>
      </w:pPr>
      <w:r>
        <w:rPr>
          <w:b/>
          <w:i/>
        </w:rPr>
        <w:t>ADVANCED RATE - $ 5.00 (3:25 PM – 4:30 PM)</w:t>
      </w:r>
    </w:p>
    <w:p w14:paraId="523F4562" w14:textId="77777777" w:rsidR="008B05E8" w:rsidRDefault="008B05E8" w:rsidP="008B05E8">
      <w:pPr>
        <w:ind w:hanging="2"/>
      </w:pPr>
      <w:r>
        <w:rPr>
          <w:b/>
          <w:i/>
        </w:rPr>
        <w:tab/>
      </w:r>
      <w:r>
        <w:rPr>
          <w:b/>
          <w:i/>
        </w:rPr>
        <w:tab/>
      </w:r>
      <w:r>
        <w:rPr>
          <w:b/>
          <w:i/>
        </w:rPr>
        <w:tab/>
      </w:r>
      <w:r>
        <w:rPr>
          <w:b/>
          <w:i/>
        </w:rPr>
        <w:tab/>
        <w:t xml:space="preserve">     </w:t>
      </w:r>
      <w:r>
        <w:rPr>
          <w:b/>
          <w:i/>
        </w:rPr>
        <w:tab/>
        <w:t xml:space="preserve"> $10.00 (3:25 PM – 5:30 PM)</w:t>
      </w:r>
    </w:p>
    <w:p w14:paraId="605594F8" w14:textId="77777777" w:rsidR="008B05E8" w:rsidRDefault="008B05E8" w:rsidP="008B05E8">
      <w:pPr>
        <w:rPr>
          <w:sz w:val="12"/>
          <w:szCs w:val="12"/>
          <w:highlight w:val="yellow"/>
        </w:rPr>
      </w:pPr>
    </w:p>
    <w:p w14:paraId="693901E9" w14:textId="4B0B3CE8" w:rsidR="000B003A" w:rsidRPr="000B003A" w:rsidRDefault="000B003A" w:rsidP="000B003A">
      <w:pPr>
        <w:pBdr>
          <w:top w:val="single" w:sz="4" w:space="1" w:color="auto"/>
          <w:left w:val="single" w:sz="4" w:space="4" w:color="auto"/>
          <w:bottom w:val="single" w:sz="4" w:space="1" w:color="auto"/>
          <w:right w:val="single" w:sz="4" w:space="4" w:color="auto"/>
        </w:pBdr>
        <w:ind w:hanging="2"/>
        <w:jc w:val="center"/>
        <w:rPr>
          <w:b/>
          <w:bCs/>
        </w:rPr>
      </w:pPr>
      <w:r w:rsidRPr="000B003A">
        <w:rPr>
          <w:b/>
          <w:bCs/>
          <w:sz w:val="48"/>
          <w:szCs w:val="48"/>
        </w:rPr>
        <w:lastRenderedPageBreak/>
        <w:t>AFTERCARE PROGRAM</w:t>
      </w:r>
    </w:p>
    <w:p w14:paraId="1B94702E" w14:textId="77777777" w:rsidR="000B003A" w:rsidRDefault="000B003A" w:rsidP="008B05E8">
      <w:pPr>
        <w:ind w:hanging="2"/>
      </w:pPr>
    </w:p>
    <w:p w14:paraId="4E40DC2A" w14:textId="1A1465DC" w:rsidR="008B05E8" w:rsidRDefault="008B05E8" w:rsidP="008B05E8">
      <w:pPr>
        <w:ind w:hanging="2"/>
      </w:pPr>
      <w:r>
        <w:t xml:space="preserve">We know not all families will be using our After Care Program on a regular basis and may not think they need to bank funds in the account.  We strongly encourage leaving at least one day’s rate in After Care for any unexpected emergencies.  </w:t>
      </w:r>
    </w:p>
    <w:p w14:paraId="294B0A94" w14:textId="77777777" w:rsidR="008B05E8" w:rsidRDefault="008B05E8" w:rsidP="008B05E8">
      <w:pPr>
        <w:ind w:hanging="2"/>
      </w:pPr>
      <w:r>
        <w:t>If you do not have a credit balance in your account, the emergency rate is listed below.</w:t>
      </w:r>
    </w:p>
    <w:p w14:paraId="3EE1A901" w14:textId="77777777" w:rsidR="008B05E8" w:rsidRPr="00E61FBA" w:rsidRDefault="008B05E8" w:rsidP="008B05E8">
      <w:pPr>
        <w:ind w:hanging="2"/>
        <w:rPr>
          <w:b/>
          <w:bCs/>
          <w:i/>
          <w:iCs/>
        </w:rPr>
      </w:pPr>
      <w:r>
        <w:rPr>
          <w:b/>
          <w:bCs/>
          <w:i/>
          <w:iCs/>
        </w:rPr>
        <w:t xml:space="preserve">          </w:t>
      </w:r>
      <w:r w:rsidRPr="00E61FBA">
        <w:rPr>
          <w:b/>
          <w:bCs/>
          <w:i/>
          <w:iCs/>
        </w:rPr>
        <w:t>EMERGENCY RATE - $10.00 for any time spent from 3:25 PM – 4:30 PM</w:t>
      </w:r>
    </w:p>
    <w:p w14:paraId="721D7203" w14:textId="77777777" w:rsidR="008B05E8" w:rsidRPr="00E61FBA" w:rsidRDefault="008B05E8" w:rsidP="008B05E8">
      <w:pPr>
        <w:ind w:hanging="2"/>
        <w:rPr>
          <w:b/>
          <w:bCs/>
          <w:i/>
          <w:iCs/>
        </w:rPr>
      </w:pPr>
      <w:r w:rsidRPr="00E61FBA">
        <w:rPr>
          <w:b/>
          <w:bCs/>
          <w:i/>
          <w:iCs/>
        </w:rPr>
        <w:tab/>
      </w:r>
      <w:r w:rsidRPr="00E61FBA">
        <w:rPr>
          <w:b/>
          <w:bCs/>
          <w:i/>
          <w:iCs/>
        </w:rPr>
        <w:tab/>
      </w:r>
      <w:r w:rsidRPr="00E61FBA">
        <w:rPr>
          <w:b/>
          <w:bCs/>
          <w:i/>
          <w:iCs/>
        </w:rPr>
        <w:tab/>
        <w:t xml:space="preserve">                        </w:t>
      </w:r>
      <w:r>
        <w:rPr>
          <w:b/>
          <w:bCs/>
          <w:i/>
          <w:iCs/>
        </w:rPr>
        <w:t xml:space="preserve"> </w:t>
      </w:r>
      <w:r w:rsidRPr="00E61FBA">
        <w:rPr>
          <w:b/>
          <w:bCs/>
          <w:i/>
          <w:iCs/>
        </w:rPr>
        <w:t>$15.00 for the day (3:25 PM – 5:30 PM)</w:t>
      </w:r>
    </w:p>
    <w:p w14:paraId="6EABD772" w14:textId="77777777" w:rsidR="008B05E8" w:rsidRPr="00805A83" w:rsidRDefault="008B05E8" w:rsidP="008B05E8">
      <w:pPr>
        <w:ind w:hanging="2"/>
        <w:rPr>
          <w:b/>
          <w:bCs/>
          <w:i/>
          <w:iCs/>
          <w:sz w:val="20"/>
          <w:szCs w:val="20"/>
        </w:rPr>
      </w:pPr>
    </w:p>
    <w:p w14:paraId="51752214" w14:textId="77777777" w:rsidR="008B05E8" w:rsidRDefault="008B05E8" w:rsidP="008B05E8">
      <w:pPr>
        <w:ind w:hanging="2"/>
      </w:pPr>
      <w:r w:rsidRPr="00E61FBA">
        <w:t>If payment is not made at pick-up and you do not have a credit balance in the F</w:t>
      </w:r>
      <w:r>
        <w:t xml:space="preserve">ACTS Family portal </w:t>
      </w:r>
    </w:p>
    <w:p w14:paraId="15A9483D" w14:textId="77777777" w:rsidR="008B05E8" w:rsidRPr="004A17D7" w:rsidRDefault="008B05E8" w:rsidP="008B05E8">
      <w:pPr>
        <w:ind w:hanging="2"/>
      </w:pPr>
      <w:r w:rsidRPr="00E61FBA">
        <w:t xml:space="preserve">to cover the balance, </w:t>
      </w:r>
      <w:r>
        <w:t xml:space="preserve">you will be </w:t>
      </w:r>
      <w:r w:rsidRPr="00E61FBA">
        <w:t xml:space="preserve">charged </w:t>
      </w:r>
      <w:r>
        <w:t>a</w:t>
      </w:r>
      <w:r w:rsidRPr="00E61FBA">
        <w:t xml:space="preserve"> $15.00 late fee.</w:t>
      </w:r>
      <w:r>
        <w:t xml:space="preserve"> </w:t>
      </w:r>
      <w:r w:rsidRPr="004D6D50">
        <w:rPr>
          <w:u w:val="single"/>
        </w:rPr>
        <w:t xml:space="preserve">Any accounts with an outstanding balance for more than 5 days, will result in your child not being able to attend </w:t>
      </w:r>
      <w:r>
        <w:rPr>
          <w:u w:val="single"/>
        </w:rPr>
        <w:t>A</w:t>
      </w:r>
      <w:r w:rsidRPr="004D6D50">
        <w:rPr>
          <w:u w:val="single"/>
        </w:rPr>
        <w:t>fter</w:t>
      </w:r>
      <w:r>
        <w:rPr>
          <w:u w:val="single"/>
        </w:rPr>
        <w:t xml:space="preserve"> C</w:t>
      </w:r>
      <w:r w:rsidRPr="004D6D50">
        <w:rPr>
          <w:u w:val="single"/>
        </w:rPr>
        <w:t>are until balance is paid</w:t>
      </w:r>
      <w:r w:rsidRPr="004D6D50">
        <w:t>.</w:t>
      </w:r>
    </w:p>
    <w:p w14:paraId="1A450003" w14:textId="77777777" w:rsidR="008B05E8" w:rsidRPr="00E61FBA" w:rsidRDefault="008B05E8" w:rsidP="008B05E8">
      <w:pPr>
        <w:ind w:hanging="2"/>
      </w:pPr>
    </w:p>
    <w:p w14:paraId="1EE8BC63" w14:textId="5E5D5ED3" w:rsidR="6B3D3CDC" w:rsidRDefault="6B3D3CDC" w:rsidP="6B3D3CDC">
      <w:pPr>
        <w:ind w:hanging="2"/>
        <w:rPr>
          <w:b/>
          <w:bCs/>
          <w:sz w:val="32"/>
          <w:szCs w:val="32"/>
          <w:u w:val="single"/>
        </w:rPr>
      </w:pPr>
    </w:p>
    <w:p w14:paraId="6FCA4FF2" w14:textId="77777777" w:rsidR="00BA0957" w:rsidRPr="00E61FBA" w:rsidRDefault="00BA0957" w:rsidP="00BA0957">
      <w:pPr>
        <w:ind w:hanging="2"/>
        <w:rPr>
          <w:b/>
          <w:bCs/>
          <w:sz w:val="32"/>
          <w:szCs w:val="32"/>
          <w:u w:val="single"/>
        </w:rPr>
      </w:pPr>
      <w:r w:rsidRPr="00E61FBA">
        <w:rPr>
          <w:b/>
          <w:bCs/>
          <w:sz w:val="32"/>
          <w:szCs w:val="32"/>
          <w:u w:val="single"/>
        </w:rPr>
        <w:t>CHECK IN-OUT</w:t>
      </w:r>
    </w:p>
    <w:p w14:paraId="3F69DA32" w14:textId="50EA8A95" w:rsidR="00BA0957" w:rsidRPr="00E61FBA" w:rsidRDefault="00BA0957" w:rsidP="00BA0957">
      <w:pPr>
        <w:ind w:hanging="2"/>
      </w:pPr>
      <w:r w:rsidRPr="00F40337">
        <w:t>All children will be accounted for at the start of the After Care Program at 3:25 PM.  Parents are required to sign out each child at the time of pick up.  A CCS official car tag must be presented at time of pick up for your child (PreK-7</w:t>
      </w:r>
      <w:r w:rsidRPr="00F40337">
        <w:rPr>
          <w:vertAlign w:val="superscript"/>
        </w:rPr>
        <w:t>th</w:t>
      </w:r>
      <w:r w:rsidRPr="00F40337">
        <w:t xml:space="preserve"> Grades) to be released. Parents of students in grades 8-1</w:t>
      </w:r>
      <w:r w:rsidR="00F40337" w:rsidRPr="00F40337">
        <w:t>2</w:t>
      </w:r>
      <w:r w:rsidRPr="00F40337">
        <w:t xml:space="preserve"> must show identification at the time of pick up.</w:t>
      </w:r>
      <w:r>
        <w:t xml:space="preserve"> </w:t>
      </w:r>
    </w:p>
    <w:p w14:paraId="2E99C17A" w14:textId="61F43416" w:rsidR="00696116" w:rsidRDefault="00696116" w:rsidP="6B3D3CDC">
      <w:pPr>
        <w:ind w:hanging="2"/>
      </w:pPr>
    </w:p>
    <w:p w14:paraId="0AB1EF82" w14:textId="1D53B028" w:rsidR="00BA0957" w:rsidRPr="00E61FBA" w:rsidRDefault="00BA0957" w:rsidP="00BA0957">
      <w:pPr>
        <w:ind w:hanging="2"/>
        <w:rPr>
          <w:b/>
          <w:bCs/>
          <w:sz w:val="32"/>
          <w:szCs w:val="32"/>
          <w:u w:val="single"/>
        </w:rPr>
      </w:pPr>
      <w:r w:rsidRPr="00E61FBA">
        <w:rPr>
          <w:b/>
          <w:bCs/>
          <w:sz w:val="32"/>
          <w:szCs w:val="32"/>
          <w:u w:val="single"/>
        </w:rPr>
        <w:t>LATE PICKUP</w:t>
      </w:r>
    </w:p>
    <w:p w14:paraId="0D6DDD22" w14:textId="77777777" w:rsidR="00696116" w:rsidRDefault="00696116" w:rsidP="00BA0957">
      <w:pPr>
        <w:ind w:hanging="2"/>
      </w:pPr>
    </w:p>
    <w:p w14:paraId="673DFACF" w14:textId="4462629C" w:rsidR="00BA0957" w:rsidRPr="00E61FBA" w:rsidRDefault="00BA0957" w:rsidP="00BA0957">
      <w:pPr>
        <w:ind w:hanging="2"/>
      </w:pPr>
      <w:r w:rsidRPr="00E61FBA">
        <w:t xml:space="preserve">Any child not picked up by 5:30 PM will be charged $3.00 per minute until time of pick up.  Any child who stays late a </w:t>
      </w:r>
      <w:r w:rsidRPr="00E61FBA">
        <w:rPr>
          <w:i/>
          <w:iCs/>
        </w:rPr>
        <w:t>third</w:t>
      </w:r>
      <w:r w:rsidRPr="00E61FBA">
        <w:t xml:space="preserve"> time will be charged $6.00 per minute until time of pick up.  Any child who stays late a </w:t>
      </w:r>
      <w:r w:rsidRPr="00E61FBA">
        <w:rPr>
          <w:i/>
          <w:iCs/>
        </w:rPr>
        <w:t>fourth</w:t>
      </w:r>
      <w:r w:rsidRPr="00E61FBA">
        <w:t xml:space="preserve"> time will be charged $6.00 per minute and will no longer be able to stay in our After Care Program.</w:t>
      </w:r>
    </w:p>
    <w:p w14:paraId="4FCBB3F6" w14:textId="77777777" w:rsidR="00BA0957" w:rsidRPr="00E61FBA" w:rsidRDefault="00BA0957" w:rsidP="00BA0957">
      <w:pPr>
        <w:ind w:hanging="2"/>
      </w:pPr>
    </w:p>
    <w:p w14:paraId="54C3B943" w14:textId="77777777" w:rsidR="00BA0957" w:rsidRPr="00E61FBA" w:rsidRDefault="00BA0957">
      <w:pPr>
        <w:pStyle w:val="ListParagraph"/>
        <w:numPr>
          <w:ilvl w:val="0"/>
          <w:numId w:val="19"/>
        </w:numPr>
        <w:ind w:left="0" w:hanging="2"/>
        <w:contextualSpacing/>
        <w:rPr>
          <w:rFonts w:ascii="Times New Roman" w:hAnsi="Times New Roman" w:cs="Times New Roman"/>
          <w:b w:val="0"/>
          <w:bCs w:val="0"/>
        </w:rPr>
      </w:pPr>
      <w:r w:rsidRPr="00E61FBA">
        <w:rPr>
          <w:rFonts w:ascii="Times New Roman" w:hAnsi="Times New Roman" w:cs="Times New Roman"/>
          <w:b w:val="0"/>
          <w:bCs w:val="0"/>
        </w:rPr>
        <w:t xml:space="preserve"> Student After Care balance will roll over monthly but will not carry over into the following </w:t>
      </w:r>
      <w:r>
        <w:rPr>
          <w:rFonts w:ascii="Times New Roman" w:hAnsi="Times New Roman" w:cs="Times New Roman"/>
          <w:b w:val="0"/>
          <w:bCs w:val="0"/>
        </w:rPr>
        <w:t xml:space="preserve">    </w:t>
      </w:r>
      <w:r w:rsidRPr="00E61FBA">
        <w:rPr>
          <w:rFonts w:ascii="Times New Roman" w:hAnsi="Times New Roman" w:cs="Times New Roman"/>
          <w:b w:val="0"/>
          <w:bCs w:val="0"/>
        </w:rPr>
        <w:t>school year.</w:t>
      </w:r>
    </w:p>
    <w:p w14:paraId="73A71175" w14:textId="77777777" w:rsidR="00BA0957" w:rsidRPr="00E61FBA" w:rsidRDefault="00BA0957">
      <w:pPr>
        <w:pStyle w:val="ListParagraph"/>
        <w:numPr>
          <w:ilvl w:val="0"/>
          <w:numId w:val="19"/>
        </w:numPr>
        <w:ind w:left="0" w:hanging="2"/>
        <w:contextualSpacing/>
        <w:rPr>
          <w:rFonts w:ascii="Times New Roman" w:hAnsi="Times New Roman" w:cs="Times New Roman"/>
          <w:b w:val="0"/>
          <w:bCs w:val="0"/>
        </w:rPr>
      </w:pPr>
      <w:r w:rsidRPr="00E61FBA">
        <w:rPr>
          <w:rFonts w:ascii="Times New Roman" w:hAnsi="Times New Roman" w:cs="Times New Roman"/>
          <w:b w:val="0"/>
          <w:bCs w:val="0"/>
        </w:rPr>
        <w:t>No refunds will be given.</w:t>
      </w:r>
    </w:p>
    <w:p w14:paraId="6B55B8B3" w14:textId="77777777" w:rsidR="00BA0957" w:rsidRPr="00E61FBA" w:rsidRDefault="00BA0957">
      <w:pPr>
        <w:pStyle w:val="ListParagraph"/>
        <w:numPr>
          <w:ilvl w:val="0"/>
          <w:numId w:val="19"/>
        </w:numPr>
        <w:ind w:left="0" w:hanging="2"/>
        <w:contextualSpacing/>
        <w:rPr>
          <w:rFonts w:ascii="Times New Roman" w:hAnsi="Times New Roman" w:cs="Times New Roman"/>
          <w:b w:val="0"/>
          <w:bCs w:val="0"/>
        </w:rPr>
      </w:pPr>
      <w:r w:rsidRPr="00E61FBA">
        <w:rPr>
          <w:rFonts w:ascii="Times New Roman" w:hAnsi="Times New Roman" w:cs="Times New Roman"/>
          <w:b w:val="0"/>
          <w:bCs w:val="0"/>
        </w:rPr>
        <w:t>After Care is an extension of CCS and all policies and rules apply.</w:t>
      </w:r>
    </w:p>
    <w:p w14:paraId="4F5B0A66" w14:textId="6B2A9726" w:rsidR="6B3D3CDC" w:rsidRDefault="6B3D3CDC" w:rsidP="6B3D3CDC">
      <w:pPr>
        <w:ind w:hanging="2"/>
      </w:pPr>
    </w:p>
    <w:p w14:paraId="0D91EB34" w14:textId="67F792A3" w:rsidR="6B3D3CDC" w:rsidRDefault="000B003A" w:rsidP="000A3D92">
      <w:r>
        <w:br w:type="page"/>
      </w:r>
    </w:p>
    <w:tbl>
      <w:tblPr>
        <w:tblStyle w:val="a5"/>
        <w:tblW w:w="9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40"/>
      </w:tblGrid>
      <w:tr w:rsidR="00336D64" w14:paraId="115AE52C" w14:textId="77777777">
        <w:tc>
          <w:tcPr>
            <w:tcW w:w="9540" w:type="dxa"/>
          </w:tcPr>
          <w:p w14:paraId="01861EDE" w14:textId="77777777" w:rsidR="00336D64" w:rsidRDefault="00BF2914">
            <w:pPr>
              <w:pStyle w:val="Heading1"/>
              <w:ind w:left="3" w:hanging="5"/>
            </w:pPr>
            <w:r>
              <w:lastRenderedPageBreak/>
              <w:t>SPIRITUAL PROGRAM</w:t>
            </w:r>
          </w:p>
        </w:tc>
      </w:tr>
    </w:tbl>
    <w:p w14:paraId="67167724" w14:textId="77777777" w:rsidR="00336D64" w:rsidRDefault="00336D64">
      <w:pPr>
        <w:pStyle w:val="Heading2"/>
        <w:rPr>
          <w:sz w:val="12"/>
          <w:szCs w:val="12"/>
          <w:u w:val="single"/>
        </w:rPr>
      </w:pPr>
    </w:p>
    <w:p w14:paraId="5B7F5C02" w14:textId="77777777" w:rsidR="000A3D92" w:rsidRDefault="000A3D92">
      <w:pPr>
        <w:pStyle w:val="Heading2"/>
        <w:ind w:left="1" w:hanging="3"/>
        <w:rPr>
          <w:sz w:val="32"/>
          <w:szCs w:val="32"/>
          <w:u w:val="single"/>
        </w:rPr>
      </w:pPr>
    </w:p>
    <w:p w14:paraId="63E58139" w14:textId="1FC173AC" w:rsidR="00336D64" w:rsidRPr="00E61FBA" w:rsidRDefault="00BF2914">
      <w:pPr>
        <w:pStyle w:val="Heading2"/>
        <w:ind w:left="1" w:hanging="3"/>
        <w:rPr>
          <w:sz w:val="32"/>
          <w:szCs w:val="32"/>
          <w:u w:val="single"/>
        </w:rPr>
      </w:pPr>
      <w:r w:rsidRPr="00E61FBA">
        <w:rPr>
          <w:sz w:val="32"/>
          <w:szCs w:val="32"/>
          <w:u w:val="single"/>
        </w:rPr>
        <w:t>INTEGRATED APPROACH</w:t>
      </w:r>
    </w:p>
    <w:p w14:paraId="769B4178" w14:textId="77777777" w:rsidR="00336D64" w:rsidRDefault="00336D64">
      <w:pPr>
        <w:rPr>
          <w:sz w:val="12"/>
          <w:szCs w:val="12"/>
        </w:rPr>
      </w:pPr>
    </w:p>
    <w:p w14:paraId="3D2B89A9" w14:textId="77777777" w:rsidR="00336D64" w:rsidRDefault="00BF2914">
      <w:pPr>
        <w:ind w:right="-720" w:hanging="2"/>
      </w:pPr>
      <w:r>
        <w:t>The spiritual program of Courtney Christian School is not separated from the other programs and activities but is integrated into everything we do.  Our desire is to honor Jesus Christ in all that we do by affirming Scripture, by exalting His name, and by exhorting students toward Godliness in living.  The development of a Biblical worldview, moral integrity and spiritual discernment is one of the primary goals of our school.</w:t>
      </w:r>
    </w:p>
    <w:p w14:paraId="4A4CF5FB" w14:textId="77777777" w:rsidR="00336D64" w:rsidRDefault="00336D64">
      <w:pPr>
        <w:pStyle w:val="Heading2"/>
        <w:rPr>
          <w:sz w:val="12"/>
          <w:szCs w:val="12"/>
          <w:u w:val="single"/>
        </w:rPr>
      </w:pPr>
    </w:p>
    <w:p w14:paraId="05857302" w14:textId="77777777" w:rsidR="00336D64" w:rsidRPr="00E61FBA" w:rsidRDefault="00BF2914">
      <w:pPr>
        <w:pStyle w:val="Heading2"/>
        <w:ind w:left="1" w:hanging="3"/>
        <w:rPr>
          <w:sz w:val="32"/>
          <w:szCs w:val="32"/>
          <w:u w:val="single"/>
        </w:rPr>
      </w:pPr>
      <w:r w:rsidRPr="00E61FBA">
        <w:rPr>
          <w:sz w:val="32"/>
          <w:szCs w:val="32"/>
          <w:u w:val="single"/>
        </w:rPr>
        <w:t>BIBLE CLASSES</w:t>
      </w:r>
    </w:p>
    <w:p w14:paraId="6B99B884" w14:textId="77777777" w:rsidR="00336D64" w:rsidRDefault="00336D64">
      <w:pPr>
        <w:rPr>
          <w:sz w:val="12"/>
          <w:szCs w:val="12"/>
          <w:u w:val="single"/>
        </w:rPr>
      </w:pPr>
    </w:p>
    <w:p w14:paraId="034880EA" w14:textId="4AE89670" w:rsidR="000067BF" w:rsidRPr="00F40337" w:rsidRDefault="00BF2914">
      <w:pPr>
        <w:ind w:right="-720" w:hanging="2"/>
      </w:pPr>
      <w:r>
        <w:t xml:space="preserve">Students are privileged to be instructed in the Holy Scriptures.  </w:t>
      </w:r>
      <w:r w:rsidRPr="00F40337">
        <w:t>We set aside the first part of the day for Bible instruction</w:t>
      </w:r>
      <w:r w:rsidR="002E7028" w:rsidRPr="00F40337">
        <w:t xml:space="preserve"> up to the 8</w:t>
      </w:r>
      <w:r w:rsidR="002E7028" w:rsidRPr="00F40337">
        <w:rPr>
          <w:vertAlign w:val="superscript"/>
        </w:rPr>
        <w:t>th</w:t>
      </w:r>
      <w:r w:rsidR="002E7028" w:rsidRPr="00F40337">
        <w:t xml:space="preserve"> grade. </w:t>
      </w:r>
      <w:r w:rsidR="00765C10" w:rsidRPr="00F40337">
        <w:t>Nineth</w:t>
      </w:r>
      <w:r w:rsidR="002E7028" w:rsidRPr="00F40337">
        <w:t xml:space="preserve"> </w:t>
      </w:r>
      <w:r w:rsidR="000C3197" w:rsidRPr="00F40337">
        <w:t>through</w:t>
      </w:r>
      <w:r w:rsidR="002E7028" w:rsidRPr="00F40337">
        <w:t xml:space="preserve"> </w:t>
      </w:r>
      <w:r w:rsidR="000C3197" w:rsidRPr="00F40337">
        <w:t>eleven</w:t>
      </w:r>
      <w:r w:rsidR="00765C10" w:rsidRPr="00F40337">
        <w:t>th</w:t>
      </w:r>
      <w:r w:rsidR="002E7028" w:rsidRPr="00F40337">
        <w:t xml:space="preserve"> grade will take Bible as a </w:t>
      </w:r>
      <w:r w:rsidR="000067BF" w:rsidRPr="00F40337">
        <w:t xml:space="preserve">High School course. </w:t>
      </w:r>
      <w:r w:rsidRPr="00F40337">
        <w:t>We do not teach doctrine. The Bible is the basis for all spiritual instruction. Students pledge the Bible</w:t>
      </w:r>
      <w:r w:rsidR="000067BF" w:rsidRPr="00F40337">
        <w:t xml:space="preserve">, Christian Flag and American Flag </w:t>
      </w:r>
      <w:r w:rsidR="00221322" w:rsidRPr="00F40337">
        <w:t>every day</w:t>
      </w:r>
      <w:r w:rsidR="000067BF" w:rsidRPr="00F40337">
        <w:t xml:space="preserve">. </w:t>
      </w:r>
    </w:p>
    <w:p w14:paraId="0F864623" w14:textId="77777777" w:rsidR="00336D64" w:rsidRPr="009D78C1" w:rsidRDefault="00BF2914">
      <w:pPr>
        <w:ind w:right="-720" w:hanging="2"/>
      </w:pPr>
      <w:r w:rsidRPr="00F40337">
        <w:t>.</w:t>
      </w:r>
    </w:p>
    <w:p w14:paraId="2D3D57E1" w14:textId="77777777" w:rsidR="00336D64" w:rsidRPr="009D78C1" w:rsidRDefault="00336D64">
      <w:pPr>
        <w:pStyle w:val="Heading2"/>
        <w:rPr>
          <w:sz w:val="12"/>
          <w:szCs w:val="12"/>
          <w:u w:val="single"/>
        </w:rPr>
      </w:pPr>
    </w:p>
    <w:p w14:paraId="25610ED5" w14:textId="77777777" w:rsidR="00336D64" w:rsidRPr="00E61FBA" w:rsidRDefault="00BF2914">
      <w:pPr>
        <w:pStyle w:val="Heading2"/>
        <w:ind w:left="1" w:hanging="3"/>
        <w:rPr>
          <w:sz w:val="32"/>
          <w:szCs w:val="32"/>
          <w:u w:val="single"/>
        </w:rPr>
      </w:pPr>
      <w:bookmarkStart w:id="10" w:name="_heading=h.pvtxds9qrhxn" w:colFirst="0" w:colLast="0"/>
      <w:bookmarkEnd w:id="10"/>
      <w:r w:rsidRPr="00E61FBA">
        <w:rPr>
          <w:sz w:val="32"/>
          <w:szCs w:val="32"/>
          <w:u w:val="single"/>
        </w:rPr>
        <w:t>CHAPEL SERVICES</w:t>
      </w:r>
    </w:p>
    <w:p w14:paraId="1782CEC8" w14:textId="77777777" w:rsidR="00336D64" w:rsidRDefault="00336D64">
      <w:pPr>
        <w:rPr>
          <w:sz w:val="12"/>
          <w:szCs w:val="12"/>
          <w:u w:val="single"/>
        </w:rPr>
      </w:pPr>
    </w:p>
    <w:p w14:paraId="10439A7D" w14:textId="30EBF9B9" w:rsidR="00336D64" w:rsidRDefault="00BF2914" w:rsidP="009F1934">
      <w:pPr>
        <w:ind w:hanging="2"/>
      </w:pPr>
      <w:r>
        <w:t xml:space="preserve">Chapel is part of CCS’s total philosophy and </w:t>
      </w:r>
      <w:r w:rsidR="009F1934">
        <w:t xml:space="preserve">curriculum which will consist of </w:t>
      </w:r>
      <w:r w:rsidR="002C6EC9">
        <w:t xml:space="preserve">Biblical teachings and topics </w:t>
      </w:r>
      <w:r w:rsidR="009F1934">
        <w:t>from our Core Values</w:t>
      </w:r>
      <w:r w:rsidR="002C6EC9">
        <w:t>.</w:t>
      </w:r>
      <w:r>
        <w:t xml:space="preserve"> Chapel is held </w:t>
      </w:r>
      <w:r w:rsidR="00221322">
        <w:t xml:space="preserve">monthly for students in first through </w:t>
      </w:r>
      <w:r w:rsidR="0023366D">
        <w:t>seven</w:t>
      </w:r>
      <w:r w:rsidR="00221322">
        <w:t>th grade</w:t>
      </w:r>
      <w:r w:rsidR="00040847">
        <w:t>s</w:t>
      </w:r>
      <w:r w:rsidR="00221322">
        <w:t xml:space="preserve"> and every Wednesday for </w:t>
      </w:r>
      <w:r w:rsidR="001D7FF0">
        <w:t>High</w:t>
      </w:r>
      <w:r w:rsidR="00221322">
        <w:t xml:space="preserve"> School </w:t>
      </w:r>
      <w:r w:rsidR="009F1934">
        <w:t>student</w:t>
      </w:r>
      <w:r w:rsidR="001D7FF0">
        <w:t>s</w:t>
      </w:r>
      <w:r w:rsidR="00221322">
        <w:t xml:space="preserve">. Chapel </w:t>
      </w:r>
      <w:r>
        <w:t xml:space="preserve">is an opportunity for all students and faculty members to experience worship, praise, and </w:t>
      </w:r>
      <w:r w:rsidR="002C6EC9">
        <w:t xml:space="preserve">hear the </w:t>
      </w:r>
      <w:r w:rsidR="00040847">
        <w:t>W</w:t>
      </w:r>
      <w:r w:rsidR="002C6EC9">
        <w:t>ord of God</w:t>
      </w:r>
      <w:r w:rsidR="009F1934">
        <w:t>,</w:t>
      </w:r>
      <w:r>
        <w:t xml:space="preserve"> </w:t>
      </w:r>
      <w:r w:rsidR="009F1934">
        <w:t xml:space="preserve">and our </w:t>
      </w:r>
      <w:r>
        <w:t>speakers are typically Pastoral staff from area churches, missionaries, and other speakers</w:t>
      </w:r>
      <w:r w:rsidR="384B04A3">
        <w:t>.</w:t>
      </w:r>
    </w:p>
    <w:p w14:paraId="6F112829" w14:textId="77777777" w:rsidR="00336D64" w:rsidRDefault="00336D64">
      <w:pPr>
        <w:ind w:hanging="2"/>
      </w:pPr>
    </w:p>
    <w:p w14:paraId="003EA562" w14:textId="77777777" w:rsidR="00336D64" w:rsidRDefault="00336D64">
      <w:pPr>
        <w:ind w:hanging="2"/>
      </w:pPr>
    </w:p>
    <w:p w14:paraId="0EE4DABC" w14:textId="77777777" w:rsidR="007C2E8E" w:rsidRDefault="007C2E8E">
      <w:r>
        <w:rPr>
          <w:b/>
        </w:rPr>
        <w:br w:type="page"/>
      </w:r>
    </w:p>
    <w:tbl>
      <w:tblPr>
        <w:tblStyle w:val="a6"/>
        <w:tblW w:w="955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58"/>
      </w:tblGrid>
      <w:tr w:rsidR="00336D64" w14:paraId="11284FC5" w14:textId="77777777">
        <w:tc>
          <w:tcPr>
            <w:tcW w:w="9558" w:type="dxa"/>
          </w:tcPr>
          <w:p w14:paraId="7E5B5712" w14:textId="2B0F8EC5" w:rsidR="00336D64" w:rsidRDefault="00AF7DEC">
            <w:pPr>
              <w:pStyle w:val="Heading1"/>
              <w:ind w:left="3" w:hanging="5"/>
            </w:pPr>
            <w:r>
              <w:lastRenderedPageBreak/>
              <w:t>EDUCATIONAL</w:t>
            </w:r>
            <w:r w:rsidR="00BF2914">
              <w:t xml:space="preserve"> PROGRAM</w:t>
            </w:r>
          </w:p>
        </w:tc>
      </w:tr>
    </w:tbl>
    <w:p w14:paraId="5288EE97" w14:textId="77777777" w:rsidR="00336D64" w:rsidRDefault="00336D64">
      <w:pPr>
        <w:rPr>
          <w:sz w:val="12"/>
          <w:szCs w:val="12"/>
          <w:u w:val="single"/>
        </w:rPr>
      </w:pPr>
    </w:p>
    <w:p w14:paraId="34323847" w14:textId="77777777" w:rsidR="00130ADB" w:rsidRDefault="00130ADB">
      <w:pPr>
        <w:ind w:left="1" w:hanging="3"/>
        <w:rPr>
          <w:b/>
          <w:sz w:val="32"/>
          <w:szCs w:val="32"/>
          <w:u w:val="single"/>
        </w:rPr>
      </w:pPr>
    </w:p>
    <w:p w14:paraId="6A35EF45" w14:textId="3202E5AF" w:rsidR="00336D64" w:rsidRPr="00E61FBA" w:rsidRDefault="00BF2914">
      <w:pPr>
        <w:ind w:left="1" w:hanging="3"/>
        <w:rPr>
          <w:sz w:val="32"/>
          <w:szCs w:val="32"/>
          <w:u w:val="single"/>
        </w:rPr>
      </w:pPr>
      <w:r w:rsidRPr="00E61FBA">
        <w:rPr>
          <w:b/>
          <w:sz w:val="32"/>
          <w:szCs w:val="32"/>
          <w:u w:val="single"/>
        </w:rPr>
        <w:t>RESTORING AMERICA’S HERITAGE</w:t>
      </w:r>
    </w:p>
    <w:p w14:paraId="322910CB" w14:textId="77777777" w:rsidR="00336D64" w:rsidRDefault="00336D64">
      <w:pPr>
        <w:rPr>
          <w:sz w:val="12"/>
          <w:szCs w:val="12"/>
        </w:rPr>
      </w:pPr>
    </w:p>
    <w:p w14:paraId="6C7616B5" w14:textId="77777777" w:rsidR="009F1934" w:rsidRPr="00CB70A8" w:rsidRDefault="009F1934" w:rsidP="009F1934">
      <w:pPr>
        <w:ind w:hanging="2"/>
      </w:pPr>
      <w:r w:rsidRPr="00CB70A8">
        <w:t>We at CCS are committed to “telling the story</w:t>
      </w:r>
      <w:proofErr w:type="gramStart"/>
      <w:r w:rsidRPr="00CB70A8">
        <w:t>” of</w:t>
      </w:r>
      <w:proofErr w:type="gramEnd"/>
      <w:r w:rsidRPr="00CB70A8">
        <w:t xml:space="preserve"> our rich Christian heritage so that our children will know the truth about the Godly principles upon which America was founded.</w:t>
      </w:r>
    </w:p>
    <w:p w14:paraId="09520B3A" w14:textId="77777777" w:rsidR="00336D64" w:rsidRPr="00CB70A8" w:rsidRDefault="009F1934" w:rsidP="009F1934">
      <w:r w:rsidRPr="00CB70A8">
        <w:t xml:space="preserve">CCS believes that </w:t>
      </w:r>
      <w:r w:rsidR="00BF2914" w:rsidRPr="00CB70A8">
        <w:t xml:space="preserve">God’s </w:t>
      </w:r>
      <w:r w:rsidRPr="00CB70A8">
        <w:t>H</w:t>
      </w:r>
      <w:r w:rsidR="00BF2914" w:rsidRPr="00CB70A8">
        <w:t>and preserv</w:t>
      </w:r>
      <w:r w:rsidRPr="00CB70A8">
        <w:t xml:space="preserve">ed the founding of </w:t>
      </w:r>
      <w:r w:rsidR="00BF2914" w:rsidRPr="00CB70A8">
        <w:t>our continent and prepa</w:t>
      </w:r>
      <w:r w:rsidRPr="00CB70A8">
        <w:t xml:space="preserve">red a </w:t>
      </w:r>
      <w:r w:rsidR="00BF2914" w:rsidRPr="00CB70A8">
        <w:t>people to extend Biblical principles of government into civil government.</w:t>
      </w:r>
    </w:p>
    <w:p w14:paraId="2B857215" w14:textId="77777777" w:rsidR="00336D64" w:rsidRPr="009D78C1" w:rsidRDefault="00BF2914" w:rsidP="009F1934">
      <w:pPr>
        <w:ind w:hanging="2"/>
      </w:pPr>
      <w:r w:rsidRPr="00CB70A8">
        <w:t xml:space="preserve">As a </w:t>
      </w:r>
      <w:r w:rsidR="00115F60" w:rsidRPr="00CB70A8">
        <w:t>people</w:t>
      </w:r>
      <w:r w:rsidRPr="00CB70A8">
        <w:t xml:space="preserve">, we </w:t>
      </w:r>
      <w:r w:rsidR="009F1934" w:rsidRPr="00CB70A8">
        <w:t>must not forget</w:t>
      </w:r>
      <w:r w:rsidRPr="00CB70A8">
        <w:t xml:space="preserve"> the source of blessing that established this great nation. </w:t>
      </w:r>
      <w:r w:rsidR="00115F60" w:rsidRPr="00CB70A8">
        <w:t xml:space="preserve">Our society has </w:t>
      </w:r>
      <w:r w:rsidRPr="00CB70A8">
        <w:t>allowed the rewriting of history books</w:t>
      </w:r>
      <w:r w:rsidR="00765C10" w:rsidRPr="00CB70A8">
        <w:t xml:space="preserve"> </w:t>
      </w:r>
      <w:r w:rsidRPr="00CB70A8">
        <w:t>which destroyed the character of the founding fathers and established a socialistic philosophy of government. This period of decline has transpired over several generations until today</w:t>
      </w:r>
      <w:r w:rsidR="00765C10" w:rsidRPr="00CB70A8">
        <w:t xml:space="preserve"> </w:t>
      </w:r>
      <w:r w:rsidRPr="00CB70A8">
        <w:t>we find our nation ignorant of God’s Providential Hand in America.</w:t>
      </w:r>
      <w:r w:rsidR="009F1934" w:rsidRPr="00CB70A8">
        <w:t xml:space="preserve"> As an act of patri</w:t>
      </w:r>
      <w:r w:rsidR="002C6EC9" w:rsidRPr="00CB70A8">
        <w:t>oti</w:t>
      </w:r>
      <w:r w:rsidR="009F1934" w:rsidRPr="00CB70A8">
        <w:t>sm</w:t>
      </w:r>
      <w:r w:rsidR="002C6EC9" w:rsidRPr="00CB70A8">
        <w:t>,</w:t>
      </w:r>
      <w:r w:rsidR="009F1934" w:rsidRPr="00CB70A8">
        <w:t xml:space="preserve"> s</w:t>
      </w:r>
      <w:r w:rsidRPr="00CB70A8">
        <w:t>tudents pledge the</w:t>
      </w:r>
      <w:r w:rsidR="009F1934" w:rsidRPr="00CB70A8">
        <w:t xml:space="preserve"> </w:t>
      </w:r>
      <w:r w:rsidRPr="00CB70A8">
        <w:t>American</w:t>
      </w:r>
      <w:r w:rsidR="009F1934" w:rsidRPr="00CB70A8">
        <w:t xml:space="preserve"> flag, </w:t>
      </w:r>
      <w:r w:rsidRPr="00CB70A8">
        <w:t>Christian flag</w:t>
      </w:r>
      <w:r w:rsidR="009F1934" w:rsidRPr="00CB70A8">
        <w:t>, and Bible</w:t>
      </w:r>
      <w:r w:rsidRPr="00CB70A8">
        <w:t xml:space="preserve"> each morning.</w:t>
      </w:r>
    </w:p>
    <w:p w14:paraId="39766A71" w14:textId="77777777" w:rsidR="00336D64" w:rsidRDefault="00336D64" w:rsidP="00572F3B">
      <w:bookmarkStart w:id="11" w:name="_heading=h.ef2hoyt4q0td" w:colFirst="0" w:colLast="0"/>
      <w:bookmarkEnd w:id="11"/>
    </w:p>
    <w:p w14:paraId="0EDE5096" w14:textId="77777777" w:rsidR="00336D64" w:rsidRDefault="00BF2914">
      <w:pPr>
        <w:ind w:hanging="2"/>
        <w:rPr>
          <w:rFonts w:ascii="Quintessential" w:eastAsia="Quintessential" w:hAnsi="Quintessential" w:cs="Quintessential"/>
          <w:sz w:val="20"/>
          <w:szCs w:val="20"/>
        </w:rPr>
      </w:pPr>
      <w:r>
        <w:rPr>
          <w:rFonts w:ascii="Quintessential" w:eastAsia="Quintessential" w:hAnsi="Quintessential" w:cs="Quintessential"/>
          <w:b/>
          <w:sz w:val="20"/>
          <w:szCs w:val="20"/>
        </w:rPr>
        <w:t>“Every child in America should be acquainted with his own country. He should read books that furnish him with ideas that will be useful to him in life and practice. As soon as he opens his lips, he should rehearse the history of his own country.”</w:t>
      </w:r>
    </w:p>
    <w:p w14:paraId="01C654AD" w14:textId="77777777" w:rsidR="00336D64" w:rsidRDefault="00BF2914">
      <w:pPr>
        <w:ind w:hanging="2"/>
        <w:rPr>
          <w:rFonts w:ascii="Quintessential" w:eastAsia="Quintessential" w:hAnsi="Quintessential" w:cs="Quintessential"/>
          <w:sz w:val="20"/>
          <w:szCs w:val="20"/>
        </w:rPr>
      </w:pPr>
      <w:r>
        <w:rPr>
          <w:rFonts w:ascii="Script MT Bold" w:eastAsia="Script MT Bold" w:hAnsi="Script MT Bold" w:cs="Script MT Bold"/>
          <w:i/>
        </w:rPr>
        <w:t>Noah Webster</w:t>
      </w:r>
    </w:p>
    <w:p w14:paraId="30AB1D95" w14:textId="77777777" w:rsidR="00336D64" w:rsidRDefault="00336D64">
      <w:pPr>
        <w:ind w:hanging="2"/>
        <w:rPr>
          <w:rFonts w:ascii="Script MT Bold" w:eastAsia="Script MT Bold" w:hAnsi="Script MT Bold" w:cs="Script MT Bold"/>
          <w:sz w:val="16"/>
          <w:szCs w:val="16"/>
        </w:rPr>
      </w:pPr>
    </w:p>
    <w:p w14:paraId="2F9AA178" w14:textId="77777777" w:rsidR="00336D64" w:rsidRDefault="00BF2914">
      <w:pPr>
        <w:ind w:hanging="2"/>
        <w:rPr>
          <w:rFonts w:ascii="Quintessential" w:eastAsia="Quintessential" w:hAnsi="Quintessential" w:cs="Quintessential"/>
          <w:sz w:val="20"/>
          <w:szCs w:val="20"/>
        </w:rPr>
      </w:pPr>
      <w:r>
        <w:rPr>
          <w:rFonts w:ascii="Quintessential" w:eastAsia="Quintessential" w:hAnsi="Quintessential" w:cs="Quintessential"/>
          <w:b/>
          <w:sz w:val="20"/>
          <w:szCs w:val="20"/>
        </w:rPr>
        <w:t xml:space="preserve">“The philosophy of the classroom in one generation is the philosophy of government in the next.” </w:t>
      </w:r>
    </w:p>
    <w:p w14:paraId="5A3135E2" w14:textId="2B4ED3EE" w:rsidR="00336D64" w:rsidRDefault="00BF2914" w:rsidP="00DC124D">
      <w:pPr>
        <w:ind w:hanging="2"/>
        <w:rPr>
          <w:rFonts w:ascii="Script MT Bold" w:eastAsia="Script MT Bold" w:hAnsi="Script MT Bold" w:cs="Script MT Bold"/>
          <w:i/>
        </w:rPr>
      </w:pPr>
      <w:r>
        <w:rPr>
          <w:rFonts w:ascii="Script MT Bold" w:eastAsia="Script MT Bold" w:hAnsi="Script MT Bold" w:cs="Script MT Bold"/>
          <w:i/>
        </w:rPr>
        <w:t xml:space="preserve"> Abraham Lincoln</w:t>
      </w:r>
    </w:p>
    <w:p w14:paraId="09534C1E" w14:textId="77777777" w:rsidR="00B543DE" w:rsidRDefault="00B543DE" w:rsidP="00DC124D">
      <w:pPr>
        <w:ind w:hanging="2"/>
        <w:rPr>
          <w:rFonts w:ascii="Script MT Bold" w:eastAsia="Script MT Bold" w:hAnsi="Script MT Bold" w:cs="Script MT Bold"/>
          <w:i/>
        </w:rPr>
      </w:pPr>
    </w:p>
    <w:p w14:paraId="5902248B" w14:textId="6B7FEA72" w:rsidR="00B543DE" w:rsidRDefault="00B543DE" w:rsidP="00422F54">
      <w:pPr>
        <w:jc w:val="both"/>
        <w:rPr>
          <w:b/>
          <w:sz w:val="28"/>
          <w:szCs w:val="28"/>
          <w:u w:val="single"/>
        </w:rPr>
      </w:pPr>
    </w:p>
    <w:p w14:paraId="4240C316" w14:textId="14B6679B" w:rsidR="00B543DE" w:rsidRPr="00EB3560" w:rsidRDefault="00B543DE" w:rsidP="00B543DE">
      <w:pPr>
        <w:ind w:hanging="2"/>
        <w:jc w:val="both"/>
        <w:rPr>
          <w:b/>
          <w:bCs/>
        </w:rPr>
      </w:pPr>
      <w:r w:rsidRPr="00EB3560">
        <w:rPr>
          <w:b/>
          <w:bCs/>
        </w:rPr>
        <w:t>Students in Grades One through</w:t>
      </w:r>
      <w:r w:rsidR="00D12E6A" w:rsidRPr="00EB3560">
        <w:rPr>
          <w:b/>
          <w:bCs/>
        </w:rPr>
        <w:t xml:space="preserve"> Eleven</w:t>
      </w:r>
      <w:r w:rsidRPr="00EB3560">
        <w:rPr>
          <w:b/>
          <w:bCs/>
        </w:rPr>
        <w:t xml:space="preserve"> are involved in the study of classical literature.</w:t>
      </w:r>
      <w:r w:rsidR="00D12E6A" w:rsidRPr="00EB3560">
        <w:rPr>
          <w:b/>
          <w:bCs/>
        </w:rPr>
        <w:t xml:space="preserve"> </w:t>
      </w:r>
      <w:r w:rsidR="00731B97" w:rsidRPr="00EB3560">
        <w:rPr>
          <w:b/>
          <w:bCs/>
        </w:rPr>
        <w:t>Novels are chosen based on the timeline of American History.</w:t>
      </w:r>
    </w:p>
    <w:p w14:paraId="4988ED9F" w14:textId="77777777" w:rsidR="00B543DE" w:rsidRDefault="00B543DE" w:rsidP="00B543DE">
      <w:pPr>
        <w:jc w:val="both"/>
        <w:rPr>
          <w:sz w:val="10"/>
          <w:szCs w:val="10"/>
        </w:rPr>
      </w:pPr>
    </w:p>
    <w:p w14:paraId="2510C34E" w14:textId="77777777" w:rsidR="00B543DE" w:rsidRDefault="00B543DE">
      <w:pPr>
        <w:numPr>
          <w:ilvl w:val="0"/>
          <w:numId w:val="18"/>
        </w:numPr>
        <w:ind w:left="0" w:hanging="2"/>
        <w:jc w:val="both"/>
      </w:pPr>
      <w:r>
        <w:t>1</w:t>
      </w:r>
      <w:r>
        <w:rPr>
          <w:vertAlign w:val="superscript"/>
        </w:rPr>
        <w:t>st</w:t>
      </w:r>
      <w:r>
        <w:t xml:space="preserve"> Grade – </w:t>
      </w:r>
      <w:r>
        <w:rPr>
          <w:i/>
        </w:rPr>
        <w:t>The Courage of Sarah Noble</w:t>
      </w:r>
      <w:r>
        <w:t xml:space="preserve"> </w:t>
      </w:r>
    </w:p>
    <w:p w14:paraId="0F215950" w14:textId="77777777" w:rsidR="00B543DE" w:rsidRDefault="00B543DE">
      <w:pPr>
        <w:numPr>
          <w:ilvl w:val="0"/>
          <w:numId w:val="18"/>
        </w:numPr>
        <w:ind w:left="0" w:hanging="2"/>
        <w:jc w:val="both"/>
      </w:pPr>
      <w:r>
        <w:t>2</w:t>
      </w:r>
      <w:r>
        <w:rPr>
          <w:vertAlign w:val="superscript"/>
        </w:rPr>
        <w:t>nd</w:t>
      </w:r>
      <w:r>
        <w:t xml:space="preserve"> Grade – </w:t>
      </w:r>
      <w:r>
        <w:rPr>
          <w:i/>
        </w:rPr>
        <w:t>Little House in the Big Woods</w:t>
      </w:r>
    </w:p>
    <w:p w14:paraId="0D6BFA9A" w14:textId="77777777" w:rsidR="00B543DE" w:rsidRDefault="00B543DE">
      <w:pPr>
        <w:numPr>
          <w:ilvl w:val="0"/>
          <w:numId w:val="18"/>
        </w:numPr>
        <w:ind w:left="0" w:hanging="2"/>
        <w:jc w:val="both"/>
      </w:pPr>
      <w:r>
        <w:t>3</w:t>
      </w:r>
      <w:r>
        <w:rPr>
          <w:vertAlign w:val="superscript"/>
        </w:rPr>
        <w:t>rd</w:t>
      </w:r>
      <w:r>
        <w:t xml:space="preserve"> Grade – </w:t>
      </w:r>
      <w:r>
        <w:rPr>
          <w:i/>
        </w:rPr>
        <w:t>Abigail Adams, First Lady of Faith and Courage</w:t>
      </w:r>
    </w:p>
    <w:p w14:paraId="0279A3B1" w14:textId="77777777" w:rsidR="00B543DE" w:rsidRDefault="00B543DE">
      <w:pPr>
        <w:numPr>
          <w:ilvl w:val="0"/>
          <w:numId w:val="18"/>
        </w:numPr>
        <w:ind w:left="0" w:hanging="2"/>
        <w:jc w:val="both"/>
      </w:pPr>
      <w:r>
        <w:t>4</w:t>
      </w:r>
      <w:r>
        <w:rPr>
          <w:vertAlign w:val="superscript"/>
        </w:rPr>
        <w:t>th</w:t>
      </w:r>
      <w:r>
        <w:t xml:space="preserve"> Grade – </w:t>
      </w:r>
      <w:r>
        <w:rPr>
          <w:i/>
        </w:rPr>
        <w:t>Noah Webster: Father of the Dictionary</w:t>
      </w:r>
    </w:p>
    <w:p w14:paraId="0F896431" w14:textId="77777777" w:rsidR="00B543DE" w:rsidRDefault="00B543DE">
      <w:pPr>
        <w:numPr>
          <w:ilvl w:val="0"/>
          <w:numId w:val="18"/>
        </w:numPr>
        <w:ind w:left="0" w:hanging="2"/>
        <w:jc w:val="both"/>
      </w:pPr>
      <w:r>
        <w:t>5</w:t>
      </w:r>
      <w:r>
        <w:rPr>
          <w:vertAlign w:val="superscript"/>
        </w:rPr>
        <w:t>th</w:t>
      </w:r>
      <w:r>
        <w:t xml:space="preserve"> Grade – </w:t>
      </w:r>
      <w:r>
        <w:rPr>
          <w:i/>
        </w:rPr>
        <w:t>Carry On, Mr. Bowditch</w:t>
      </w:r>
    </w:p>
    <w:p w14:paraId="24D569B2" w14:textId="77777777" w:rsidR="00B543DE" w:rsidRDefault="00B543DE">
      <w:pPr>
        <w:numPr>
          <w:ilvl w:val="0"/>
          <w:numId w:val="18"/>
        </w:numPr>
        <w:ind w:left="0" w:hanging="2"/>
        <w:jc w:val="both"/>
      </w:pPr>
      <w:r>
        <w:t>6</w:t>
      </w:r>
      <w:r>
        <w:rPr>
          <w:vertAlign w:val="superscript"/>
        </w:rPr>
        <w:t>th</w:t>
      </w:r>
      <w:r>
        <w:t xml:space="preserve"> Grade – </w:t>
      </w:r>
      <w:r>
        <w:rPr>
          <w:i/>
        </w:rPr>
        <w:t>Where the Red Fern Grows</w:t>
      </w:r>
    </w:p>
    <w:p w14:paraId="2A449D7E" w14:textId="77777777" w:rsidR="00B543DE" w:rsidRDefault="00B543DE">
      <w:pPr>
        <w:numPr>
          <w:ilvl w:val="0"/>
          <w:numId w:val="18"/>
        </w:numPr>
        <w:ind w:left="0" w:hanging="2"/>
        <w:jc w:val="both"/>
      </w:pPr>
      <w:r>
        <w:t>7</w:t>
      </w:r>
      <w:r>
        <w:rPr>
          <w:vertAlign w:val="superscript"/>
        </w:rPr>
        <w:t>th</w:t>
      </w:r>
      <w:r>
        <w:t xml:space="preserve"> Grade – </w:t>
      </w:r>
      <w:r>
        <w:rPr>
          <w:i/>
        </w:rPr>
        <w:t>Johnny Tremain</w:t>
      </w:r>
    </w:p>
    <w:p w14:paraId="255ABDB9" w14:textId="77777777" w:rsidR="00B543DE" w:rsidRPr="00FC248F" w:rsidRDefault="00B543DE">
      <w:pPr>
        <w:numPr>
          <w:ilvl w:val="0"/>
          <w:numId w:val="18"/>
        </w:numPr>
        <w:ind w:left="0" w:hanging="2"/>
        <w:jc w:val="both"/>
      </w:pPr>
      <w:r>
        <w:t>8</w:t>
      </w:r>
      <w:r>
        <w:rPr>
          <w:vertAlign w:val="superscript"/>
        </w:rPr>
        <w:t>th</w:t>
      </w:r>
      <w:r>
        <w:t xml:space="preserve"> Grade – </w:t>
      </w:r>
      <w:r>
        <w:rPr>
          <w:i/>
        </w:rPr>
        <w:t>Roll of Thunder, Hear My Cry</w:t>
      </w:r>
    </w:p>
    <w:p w14:paraId="252D189B" w14:textId="77777777" w:rsidR="00B543DE" w:rsidRPr="000B1339" w:rsidRDefault="00B543DE">
      <w:pPr>
        <w:numPr>
          <w:ilvl w:val="0"/>
          <w:numId w:val="18"/>
        </w:numPr>
        <w:ind w:left="0" w:hanging="2"/>
        <w:jc w:val="both"/>
      </w:pPr>
      <w:r w:rsidRPr="000B1339">
        <w:rPr>
          <w:i/>
        </w:rPr>
        <w:t>9</w:t>
      </w:r>
      <w:r w:rsidRPr="000B1339">
        <w:rPr>
          <w:i/>
          <w:vertAlign w:val="superscript"/>
        </w:rPr>
        <w:t>th</w:t>
      </w:r>
      <w:r w:rsidRPr="000B1339">
        <w:rPr>
          <w:i/>
        </w:rPr>
        <w:t xml:space="preserve"> Grade – To Kill a Mockingbird</w:t>
      </w:r>
    </w:p>
    <w:p w14:paraId="4E15C734" w14:textId="77777777" w:rsidR="00B543DE" w:rsidRPr="000B1339" w:rsidRDefault="00B543DE">
      <w:pPr>
        <w:numPr>
          <w:ilvl w:val="0"/>
          <w:numId w:val="18"/>
        </w:numPr>
        <w:ind w:left="0" w:hanging="2"/>
        <w:jc w:val="both"/>
      </w:pPr>
      <w:r w:rsidRPr="000B1339">
        <w:rPr>
          <w:i/>
        </w:rPr>
        <w:t>10</w:t>
      </w:r>
      <w:r w:rsidRPr="000B1339">
        <w:rPr>
          <w:i/>
          <w:vertAlign w:val="superscript"/>
        </w:rPr>
        <w:t>th</w:t>
      </w:r>
      <w:r w:rsidRPr="000B1339">
        <w:rPr>
          <w:i/>
        </w:rPr>
        <w:t xml:space="preserve"> Grade – The Hiding Place</w:t>
      </w:r>
    </w:p>
    <w:p w14:paraId="3487E803" w14:textId="77777777" w:rsidR="00B543DE" w:rsidRPr="00B331D5" w:rsidRDefault="00B543DE">
      <w:pPr>
        <w:numPr>
          <w:ilvl w:val="0"/>
          <w:numId w:val="18"/>
        </w:numPr>
        <w:ind w:left="0" w:hanging="2"/>
        <w:jc w:val="both"/>
      </w:pPr>
      <w:r w:rsidRPr="000B1339">
        <w:rPr>
          <w:i/>
        </w:rPr>
        <w:t>11</w:t>
      </w:r>
      <w:r w:rsidRPr="000B1339">
        <w:rPr>
          <w:i/>
          <w:vertAlign w:val="superscript"/>
        </w:rPr>
        <w:t>th</w:t>
      </w:r>
      <w:r w:rsidRPr="000B1339">
        <w:rPr>
          <w:i/>
        </w:rPr>
        <w:t xml:space="preserve"> Grade – The Scarlet Letter </w:t>
      </w:r>
    </w:p>
    <w:p w14:paraId="1418188A" w14:textId="30CCCED9" w:rsidR="00B331D5" w:rsidRPr="000B1339" w:rsidRDefault="00B331D5">
      <w:pPr>
        <w:numPr>
          <w:ilvl w:val="0"/>
          <w:numId w:val="18"/>
        </w:numPr>
        <w:ind w:left="0" w:hanging="2"/>
        <w:jc w:val="both"/>
      </w:pPr>
      <w:r>
        <w:rPr>
          <w:i/>
        </w:rPr>
        <w:t>12</w:t>
      </w:r>
      <w:r w:rsidRPr="00B331D5">
        <w:rPr>
          <w:i/>
          <w:vertAlign w:val="superscript"/>
        </w:rPr>
        <w:t>th</w:t>
      </w:r>
      <w:r>
        <w:rPr>
          <w:i/>
        </w:rPr>
        <w:t xml:space="preserve"> Grade </w:t>
      </w:r>
      <w:r w:rsidR="00FD7D73">
        <w:rPr>
          <w:i/>
        </w:rPr>
        <w:t>–</w:t>
      </w:r>
      <w:r>
        <w:rPr>
          <w:i/>
        </w:rPr>
        <w:t xml:space="preserve"> </w:t>
      </w:r>
      <w:r w:rsidR="00FD7D73">
        <w:rPr>
          <w:i/>
        </w:rPr>
        <w:t>Pilgrim’s Progress</w:t>
      </w:r>
    </w:p>
    <w:p w14:paraId="5CDC97ED" w14:textId="77777777" w:rsidR="00B543DE" w:rsidRDefault="00B543DE" w:rsidP="00B543DE">
      <w:pPr>
        <w:jc w:val="both"/>
        <w:rPr>
          <w:sz w:val="10"/>
          <w:szCs w:val="10"/>
        </w:rPr>
      </w:pPr>
    </w:p>
    <w:p w14:paraId="092DC038" w14:textId="77777777" w:rsidR="00710BEE" w:rsidRDefault="00710BEE" w:rsidP="00B543DE">
      <w:pPr>
        <w:ind w:hanging="2"/>
        <w:jc w:val="both"/>
      </w:pPr>
    </w:p>
    <w:p w14:paraId="15BD3AF6" w14:textId="6504EE10" w:rsidR="00B543DE" w:rsidRDefault="00B543DE" w:rsidP="00B543DE">
      <w:pPr>
        <w:ind w:hanging="2"/>
        <w:jc w:val="both"/>
      </w:pPr>
      <w:r>
        <w:t>Every other year, 7</w:t>
      </w:r>
      <w:r>
        <w:rPr>
          <w:vertAlign w:val="superscript"/>
        </w:rPr>
        <w:t>th</w:t>
      </w:r>
      <w:r>
        <w:t xml:space="preserve"> and 8</w:t>
      </w:r>
      <w:r>
        <w:rPr>
          <w:vertAlign w:val="superscript"/>
        </w:rPr>
        <w:t>th</w:t>
      </w:r>
      <w:r>
        <w:t xml:space="preserve"> grade students are taught a unit about the Biblical evidence in our nation’s capital, culminating in a class trip to Washington D.C.</w:t>
      </w:r>
    </w:p>
    <w:p w14:paraId="6E357C17" w14:textId="77777777" w:rsidR="00B543DE" w:rsidRDefault="00B543DE" w:rsidP="00DC124D">
      <w:pPr>
        <w:ind w:hanging="2"/>
        <w:rPr>
          <w:rFonts w:ascii="Script MT Bold" w:eastAsia="Script MT Bold" w:hAnsi="Script MT Bold" w:cs="Script MT Bold"/>
          <w:i/>
        </w:rPr>
      </w:pPr>
    </w:p>
    <w:p w14:paraId="5E743283" w14:textId="13606852" w:rsidR="002A5166" w:rsidRDefault="002A5166" w:rsidP="6B3D3CDC">
      <w:pPr>
        <w:pStyle w:val="Heading2"/>
        <w:rPr>
          <w:sz w:val="32"/>
          <w:szCs w:val="32"/>
          <w:u w:val="single"/>
        </w:rPr>
      </w:pPr>
    </w:p>
    <w:p w14:paraId="2648AACE" w14:textId="77777777" w:rsidR="005C1A69" w:rsidRDefault="005C1A69" w:rsidP="005C1A69"/>
    <w:p w14:paraId="58200DCA" w14:textId="77777777" w:rsidR="005C1A69" w:rsidRPr="005C1A69" w:rsidRDefault="005C1A69" w:rsidP="005C1A69"/>
    <w:p w14:paraId="7850B6A3" w14:textId="77777777" w:rsidR="00D1514B" w:rsidRDefault="00D1514B" w:rsidP="00D1514B">
      <w:pPr>
        <w:pStyle w:val="Heading1"/>
        <w:pBdr>
          <w:top w:val="single" w:sz="4" w:space="1" w:color="auto"/>
          <w:left w:val="single" w:sz="4" w:space="4" w:color="auto"/>
          <w:bottom w:val="single" w:sz="4" w:space="1" w:color="auto"/>
          <w:right w:val="single" w:sz="4" w:space="4" w:color="auto"/>
        </w:pBdr>
        <w:ind w:left="3" w:hanging="5"/>
      </w:pPr>
      <w:r>
        <w:lastRenderedPageBreak/>
        <w:t>EDUCATIONAL PROGRAM</w:t>
      </w:r>
    </w:p>
    <w:p w14:paraId="4F579E68" w14:textId="34B600A3" w:rsidR="00BD001A" w:rsidRDefault="00BD001A" w:rsidP="00BD001A">
      <w:pPr>
        <w:widowControl w:val="0"/>
        <w:pBdr>
          <w:top w:val="nil"/>
          <w:left w:val="nil"/>
          <w:bottom w:val="nil"/>
          <w:right w:val="nil"/>
          <w:between w:val="nil"/>
        </w:pBdr>
        <w:spacing w:before="409"/>
        <w:ind w:left="122"/>
        <w:rPr>
          <w:b/>
          <w:bCs/>
          <w:color w:val="000000"/>
          <w:sz w:val="32"/>
          <w:szCs w:val="32"/>
          <w:u w:val="single"/>
        </w:rPr>
      </w:pPr>
      <w:r>
        <w:rPr>
          <w:b/>
          <w:bCs/>
          <w:color w:val="000000"/>
          <w:sz w:val="32"/>
          <w:szCs w:val="32"/>
          <w:u w:val="single"/>
        </w:rPr>
        <w:t>SUMMER LEARNING</w:t>
      </w:r>
    </w:p>
    <w:p w14:paraId="6F64EBB9" w14:textId="77777777" w:rsidR="00BD001A" w:rsidRDefault="00BD001A" w:rsidP="00BD001A">
      <w:pPr>
        <w:rPr>
          <w:rFonts w:ascii="Georgia" w:hAnsi="Georgia"/>
          <w:color w:val="000000"/>
        </w:rPr>
      </w:pPr>
    </w:p>
    <w:p w14:paraId="0DB40049" w14:textId="77777777" w:rsidR="00BD001A" w:rsidRPr="0002209B" w:rsidRDefault="00BD001A" w:rsidP="00BD001A">
      <w:pPr>
        <w:spacing w:before="120"/>
        <w:ind w:left="144" w:right="720"/>
        <w:rPr>
          <w:rFonts w:ascii="Georgia" w:hAnsi="Georgia"/>
          <w:color w:val="000000"/>
          <w:highlight w:val="yellow"/>
        </w:rPr>
      </w:pPr>
      <w:r w:rsidRPr="0002209B">
        <w:rPr>
          <w:rFonts w:ascii="Georgia" w:hAnsi="Georgia"/>
          <w:color w:val="000000"/>
          <w:highlight w:val="yellow"/>
        </w:rPr>
        <w:t xml:space="preserve">CCS believes that students should continue learning throughout the summer </w:t>
      </w:r>
      <w:proofErr w:type="gramStart"/>
      <w:r w:rsidRPr="0002209B">
        <w:rPr>
          <w:rFonts w:ascii="Georgia" w:hAnsi="Georgia"/>
          <w:color w:val="000000"/>
          <w:highlight w:val="yellow"/>
        </w:rPr>
        <w:t>in order to</w:t>
      </w:r>
      <w:proofErr w:type="gramEnd"/>
      <w:r w:rsidRPr="0002209B">
        <w:rPr>
          <w:rFonts w:ascii="Georgia" w:hAnsi="Georgia"/>
          <w:color w:val="000000"/>
          <w:highlight w:val="yellow"/>
        </w:rPr>
        <w:t xml:space="preserve"> maintain and strengthen their academic skills. Therefore, all students will be assigned Summer Learning Activities based on their grade level.</w:t>
      </w:r>
    </w:p>
    <w:p w14:paraId="4D7BAF89" w14:textId="77777777" w:rsidR="00BD001A" w:rsidRPr="0002209B" w:rsidRDefault="00BD001A" w:rsidP="00BD001A">
      <w:pPr>
        <w:spacing w:before="240"/>
        <w:ind w:left="144" w:right="576"/>
        <w:rPr>
          <w:rFonts w:ascii="Georgia" w:hAnsi="Georgia"/>
          <w:color w:val="000000"/>
          <w:highlight w:val="yellow"/>
        </w:rPr>
      </w:pPr>
      <w:r w:rsidRPr="0002209B">
        <w:rPr>
          <w:rFonts w:ascii="Georgia" w:hAnsi="Georgia"/>
          <w:color w:val="000000"/>
          <w:highlight w:val="yellow"/>
        </w:rPr>
        <w:t>Students who attended CCS during the previous school year but do not complete registration for the upcoming school year by the designated registration deadline will still be required to complete the assigned Summer Learning Activities. Upon enrollment, these students will be given a completion deadline established by the principal.</w:t>
      </w:r>
    </w:p>
    <w:p w14:paraId="1D09EB65" w14:textId="77777777" w:rsidR="00BD001A" w:rsidRPr="0002209B" w:rsidRDefault="00BD001A" w:rsidP="00BD001A">
      <w:pPr>
        <w:spacing w:before="240"/>
        <w:ind w:left="144" w:right="576"/>
        <w:rPr>
          <w:rFonts w:ascii="Georgia" w:hAnsi="Georgia"/>
          <w:color w:val="000000"/>
          <w:highlight w:val="yellow"/>
        </w:rPr>
      </w:pPr>
    </w:p>
    <w:p w14:paraId="20984641" w14:textId="77777777" w:rsidR="00BD001A" w:rsidRDefault="00BD001A" w:rsidP="00BD001A">
      <w:pPr>
        <w:ind w:left="144" w:right="576"/>
        <w:rPr>
          <w:rFonts w:ascii="Georgia" w:hAnsi="Georgia"/>
          <w:color w:val="000000"/>
        </w:rPr>
      </w:pPr>
      <w:r w:rsidRPr="0002209B">
        <w:rPr>
          <w:rFonts w:ascii="Georgia" w:hAnsi="Georgia"/>
          <w:color w:val="000000"/>
          <w:highlight w:val="yellow"/>
        </w:rPr>
        <w:t>Students who fail to complete the required Summer Learning Activities by the assigned deadline will receive a grade based on the portion of the assignments completed within the timeframe established by the principal.</w:t>
      </w:r>
    </w:p>
    <w:p w14:paraId="5BE084E8" w14:textId="77777777" w:rsidR="00BD001A" w:rsidRDefault="00BD001A">
      <w:pPr>
        <w:pStyle w:val="Heading2"/>
        <w:ind w:left="1" w:hanging="3"/>
        <w:rPr>
          <w:sz w:val="32"/>
          <w:szCs w:val="32"/>
          <w:u w:val="single"/>
        </w:rPr>
      </w:pPr>
    </w:p>
    <w:p w14:paraId="2AC2BCBC" w14:textId="7EC1622E" w:rsidR="00336D64" w:rsidRPr="00E61FBA" w:rsidRDefault="00BF2914">
      <w:pPr>
        <w:pStyle w:val="Heading2"/>
        <w:ind w:left="1" w:hanging="3"/>
        <w:rPr>
          <w:sz w:val="32"/>
          <w:szCs w:val="32"/>
          <w:u w:val="single"/>
        </w:rPr>
      </w:pPr>
      <w:r w:rsidRPr="00E61FBA">
        <w:rPr>
          <w:sz w:val="32"/>
          <w:szCs w:val="32"/>
          <w:u w:val="single"/>
        </w:rPr>
        <w:t>ACHIEVEMENT</w:t>
      </w:r>
    </w:p>
    <w:p w14:paraId="0BCF366A" w14:textId="77777777" w:rsidR="00336D64" w:rsidRDefault="00336D64">
      <w:pPr>
        <w:rPr>
          <w:sz w:val="12"/>
          <w:szCs w:val="12"/>
          <w:u w:val="single"/>
        </w:rPr>
      </w:pPr>
    </w:p>
    <w:p w14:paraId="27674A3D" w14:textId="77777777" w:rsidR="00336D64" w:rsidRDefault="00BF2914">
      <w:pPr>
        <w:ind w:hanging="2"/>
      </w:pPr>
      <w:r>
        <w:t xml:space="preserve">At CCS, our goal is to train our students to be academic scholars as well as leaders. </w:t>
      </w:r>
      <w:proofErr w:type="gramStart"/>
      <w:r>
        <w:t>In order for</w:t>
      </w:r>
      <w:proofErr w:type="gramEnd"/>
      <w:r>
        <w:t xml:space="preserve"> a student to receive the maximum benefit from his educational program, he should plan to be attentive, alert, and responsive in the classroom.  He should also plan to study outside of class.  No teacher, regardless of his capabilities, can adequately teach a student who is unwilling to learn.  Judas’ rejection of Christ and His teachings is an example of how a student can fail even under a perfect teacher.  The student has a responsibility to God, his parents, his teachers, and himself to be the best student he can be.</w:t>
      </w:r>
    </w:p>
    <w:p w14:paraId="4097D5CF" w14:textId="77777777" w:rsidR="00336D64" w:rsidRDefault="00336D64">
      <w:pPr>
        <w:rPr>
          <w:sz w:val="12"/>
          <w:szCs w:val="12"/>
        </w:rPr>
      </w:pPr>
    </w:p>
    <w:p w14:paraId="1BF24343" w14:textId="77777777" w:rsidR="00336D64" w:rsidRDefault="00BF2914">
      <w:pPr>
        <w:ind w:hanging="2"/>
      </w:pPr>
      <w:r>
        <w:t>Regular and punctual attendance is vital to the success of any student.  School experiences, classroom discussion, group instruction, or class work is often difficult to recover once missed.  Consistent, timely attendance encourages good attitudes toward one’s work and responsibilities and eliminates any loss of instruction time. We have provided all the tools and knowledge of necessary skills for a student to achieve his potential. Success breeds success.</w:t>
      </w:r>
    </w:p>
    <w:p w14:paraId="380B2BBF" w14:textId="77777777" w:rsidR="00336D64" w:rsidRDefault="00336D64">
      <w:pPr>
        <w:pStyle w:val="Heading2"/>
        <w:rPr>
          <w:sz w:val="12"/>
          <w:szCs w:val="12"/>
          <w:u w:val="single"/>
        </w:rPr>
      </w:pPr>
    </w:p>
    <w:p w14:paraId="1F9A0007" w14:textId="77777777" w:rsidR="00572F3B" w:rsidRPr="00572F3B" w:rsidRDefault="00572F3B" w:rsidP="002A5166"/>
    <w:p w14:paraId="71FFC483" w14:textId="77777777" w:rsidR="00336D64" w:rsidRPr="00E61FBA" w:rsidRDefault="00BF2914" w:rsidP="00572F3B">
      <w:pPr>
        <w:pStyle w:val="Heading2"/>
        <w:rPr>
          <w:sz w:val="32"/>
          <w:szCs w:val="32"/>
          <w:u w:val="single"/>
        </w:rPr>
      </w:pPr>
      <w:r w:rsidRPr="00E61FBA">
        <w:rPr>
          <w:sz w:val="32"/>
          <w:szCs w:val="32"/>
          <w:u w:val="single"/>
        </w:rPr>
        <w:t>ASSIGNMENTS</w:t>
      </w:r>
    </w:p>
    <w:p w14:paraId="7C22C9BA" w14:textId="77777777" w:rsidR="00336D64" w:rsidRDefault="00336D64">
      <w:pPr>
        <w:rPr>
          <w:sz w:val="12"/>
          <w:szCs w:val="12"/>
        </w:rPr>
      </w:pPr>
    </w:p>
    <w:p w14:paraId="5DA1D33D" w14:textId="30210831" w:rsidR="00336D64" w:rsidRDefault="00BF2914">
      <w:pPr>
        <w:ind w:hanging="2"/>
      </w:pPr>
      <w:r>
        <w:t xml:space="preserve">All course work </w:t>
      </w:r>
      <w:r w:rsidR="00AD032D">
        <w:t>(Grades K-1</w:t>
      </w:r>
      <w:r w:rsidR="00BD001A">
        <w:t>2</w:t>
      </w:r>
      <w:r w:rsidR="00AD032D">
        <w:t xml:space="preserve">) </w:t>
      </w:r>
      <w:r>
        <w:t xml:space="preserve">must be completed with passing grades </w:t>
      </w:r>
      <w:proofErr w:type="gramStart"/>
      <w:r>
        <w:t>in order for</w:t>
      </w:r>
      <w:proofErr w:type="gramEnd"/>
      <w:r>
        <w:t xml:space="preserve"> a student to receive credit for the course.  In the case of extended illness or emergency, a student failing to complete the work will receive an “I” in F</w:t>
      </w:r>
      <w:r w:rsidR="003540E9">
        <w:t>ACTS</w:t>
      </w:r>
      <w:r>
        <w:t xml:space="preserve">; however, all “I’s” are averaged as “0’s” </w:t>
      </w:r>
      <w:r w:rsidR="002447F0">
        <w:t>I</w:t>
      </w:r>
      <w:r>
        <w:t xml:space="preserve">n </w:t>
      </w:r>
      <w:r w:rsidR="00115F60">
        <w:t>F</w:t>
      </w:r>
      <w:r w:rsidR="003540E9">
        <w:t>ACTS</w:t>
      </w:r>
      <w:r>
        <w:t xml:space="preserve">. As work is made up, the “I’s” will be replaced with the assignment grade, which will be reflected in the average on </w:t>
      </w:r>
      <w:r w:rsidR="00115F60">
        <w:t>Facts</w:t>
      </w:r>
      <w:r>
        <w:t xml:space="preserve">. The school staff will work closely with the parents and the student </w:t>
      </w:r>
      <w:r w:rsidR="00115F60">
        <w:t>in setting</w:t>
      </w:r>
      <w:r>
        <w:t xml:space="preserve"> a plan that will allow the work to be completed in a timely and satisfactory manner.  If work is not completed in the agreed time, the “I” will be changed to a “0”.</w:t>
      </w:r>
    </w:p>
    <w:p w14:paraId="2431AFF1" w14:textId="77777777" w:rsidR="00336D64" w:rsidRDefault="00336D64">
      <w:pPr>
        <w:rPr>
          <w:sz w:val="10"/>
          <w:szCs w:val="10"/>
        </w:rPr>
      </w:pPr>
    </w:p>
    <w:p w14:paraId="5BB5B702" w14:textId="77777777" w:rsidR="00D1514B" w:rsidRDefault="00D1514B" w:rsidP="00D1514B">
      <w:pPr>
        <w:pStyle w:val="Heading1"/>
        <w:pBdr>
          <w:top w:val="single" w:sz="4" w:space="1" w:color="auto"/>
          <w:left w:val="single" w:sz="4" w:space="4" w:color="auto"/>
          <w:bottom w:val="single" w:sz="4" w:space="1" w:color="auto"/>
          <w:right w:val="single" w:sz="4" w:space="4" w:color="auto"/>
        </w:pBdr>
        <w:ind w:left="3" w:hanging="5"/>
      </w:pPr>
      <w:r>
        <w:lastRenderedPageBreak/>
        <w:t>EDUCATIONAL PROGRAM</w:t>
      </w:r>
    </w:p>
    <w:p w14:paraId="3C992F3B" w14:textId="77777777" w:rsidR="00D1514B" w:rsidRDefault="00D1514B">
      <w:pPr>
        <w:ind w:hanging="2"/>
      </w:pPr>
    </w:p>
    <w:p w14:paraId="21376FCB" w14:textId="62C50D39" w:rsidR="00336D64" w:rsidRDefault="00BF2914">
      <w:pPr>
        <w:ind w:hanging="2"/>
      </w:pPr>
      <w:r>
        <w:t>Students should do their assignments with the proper preparation and guidelines in mind.  Assignments done incorrectly may be required to be done over.  This will not be considered late.</w:t>
      </w:r>
    </w:p>
    <w:p w14:paraId="66C87DE9" w14:textId="77777777" w:rsidR="00336D64" w:rsidRDefault="00336D64">
      <w:pPr>
        <w:rPr>
          <w:sz w:val="10"/>
          <w:szCs w:val="10"/>
        </w:rPr>
      </w:pPr>
    </w:p>
    <w:p w14:paraId="0DF9D793" w14:textId="77777777" w:rsidR="00336D64" w:rsidRDefault="00336D64">
      <w:pPr>
        <w:rPr>
          <w:sz w:val="10"/>
          <w:szCs w:val="10"/>
        </w:rPr>
      </w:pPr>
    </w:p>
    <w:p w14:paraId="44CFDE58" w14:textId="77777777" w:rsidR="00336D64" w:rsidRDefault="00BF2914">
      <w:pPr>
        <w:ind w:hanging="2"/>
      </w:pPr>
      <w:r>
        <w:t>When an assignment is missed due to an absence, the student and the teacher will work out a plan for make-up work.</w:t>
      </w:r>
    </w:p>
    <w:p w14:paraId="56ABE458" w14:textId="6526E840" w:rsidR="6B3D3CDC" w:rsidRDefault="6B3D3CDC" w:rsidP="6B3D3CDC">
      <w:pPr>
        <w:rPr>
          <w:b/>
          <w:bCs/>
          <w:sz w:val="32"/>
          <w:szCs w:val="32"/>
          <w:u w:val="single"/>
        </w:rPr>
      </w:pPr>
    </w:p>
    <w:p w14:paraId="50F7BBF1" w14:textId="413BE8C3" w:rsidR="00336D64" w:rsidRDefault="00BF2914" w:rsidP="6B3D3CDC">
      <w:pPr>
        <w:rPr>
          <w:sz w:val="32"/>
          <w:szCs w:val="32"/>
          <w:u w:val="single"/>
        </w:rPr>
      </w:pPr>
      <w:bookmarkStart w:id="12" w:name="_heading=h.30j0zll"/>
      <w:bookmarkStart w:id="13" w:name="_heading=h.k6os4dpi6peh"/>
      <w:bookmarkEnd w:id="12"/>
      <w:bookmarkEnd w:id="13"/>
      <w:r w:rsidRPr="6B3D3CDC">
        <w:rPr>
          <w:b/>
          <w:bCs/>
          <w:sz w:val="32"/>
          <w:szCs w:val="32"/>
          <w:u w:val="single"/>
        </w:rPr>
        <w:t>CHRISTIAN CHARACTER ASSESSM</w:t>
      </w:r>
      <w:r w:rsidR="006C0E16" w:rsidRPr="6B3D3CDC">
        <w:rPr>
          <w:b/>
          <w:bCs/>
          <w:sz w:val="32"/>
          <w:szCs w:val="32"/>
          <w:u w:val="single"/>
        </w:rPr>
        <w:t>ENT</w:t>
      </w:r>
    </w:p>
    <w:p w14:paraId="4AF1F6F3" w14:textId="77777777" w:rsidR="00336D64" w:rsidRDefault="00336D64">
      <w:pPr>
        <w:rPr>
          <w:sz w:val="12"/>
          <w:szCs w:val="12"/>
        </w:rPr>
      </w:pPr>
    </w:p>
    <w:p w14:paraId="3F9B9F6B" w14:textId="77777777" w:rsidR="00336D64" w:rsidRDefault="00BF2914">
      <w:pPr>
        <w:ind w:hanging="2"/>
      </w:pPr>
      <w:r>
        <w:t>Christian character will be assessed in the following areas:</w:t>
      </w:r>
    </w:p>
    <w:p w14:paraId="503FAF3A" w14:textId="77777777" w:rsidR="00336D64" w:rsidRDefault="00BF2914">
      <w:pPr>
        <w:ind w:hanging="2"/>
      </w:pPr>
      <w:r>
        <w:rPr>
          <w:i/>
          <w:u w:val="single"/>
        </w:rPr>
        <w:t xml:space="preserve">Self- Government </w:t>
      </w:r>
      <w:r>
        <w:rPr>
          <w:i/>
        </w:rPr>
        <w:t xml:space="preserve">- </w:t>
      </w:r>
      <w:r>
        <w:t>The willingness to submit one’s life to the Lord, then allowing oneself to be governed by God’s Word; the student’s ability to govern himself in all areas of his life.</w:t>
      </w:r>
    </w:p>
    <w:p w14:paraId="3632185E" w14:textId="77777777" w:rsidR="00336D64" w:rsidRDefault="00336D64">
      <w:pPr>
        <w:rPr>
          <w:sz w:val="12"/>
          <w:szCs w:val="12"/>
        </w:rPr>
      </w:pPr>
    </w:p>
    <w:p w14:paraId="3ADD8EE3" w14:textId="77777777" w:rsidR="00336D64" w:rsidRDefault="00BF2914">
      <w:pPr>
        <w:ind w:hanging="2"/>
      </w:pPr>
      <w:r>
        <w:rPr>
          <w:i/>
          <w:u w:val="single"/>
        </w:rPr>
        <w:t xml:space="preserve">Liberty of Conscience </w:t>
      </w:r>
      <w:r>
        <w:rPr>
          <w:i/>
        </w:rPr>
        <w:t xml:space="preserve">- </w:t>
      </w:r>
      <w:r>
        <w:t>Maintaining a blameless conscience before God and man, and having both the responsibility and opportunity to do what is right and just regardless of others’ behavior; if our conscience is governed by God’s law, then we obey our conscience in all things – convictions, opinions, thoughts, etc.</w:t>
      </w:r>
    </w:p>
    <w:p w14:paraId="60BF71E8" w14:textId="77777777" w:rsidR="00336D64" w:rsidRDefault="00336D64">
      <w:pPr>
        <w:rPr>
          <w:sz w:val="12"/>
          <w:szCs w:val="12"/>
        </w:rPr>
      </w:pPr>
    </w:p>
    <w:p w14:paraId="2B81AA26" w14:textId="77777777" w:rsidR="00336D64" w:rsidRDefault="00BF2914">
      <w:pPr>
        <w:ind w:hanging="2"/>
      </w:pPr>
      <w:r>
        <w:rPr>
          <w:i/>
          <w:u w:val="single"/>
        </w:rPr>
        <w:t>Industry</w:t>
      </w:r>
      <w:r>
        <w:rPr>
          <w:i/>
        </w:rPr>
        <w:t xml:space="preserve"> - </w:t>
      </w:r>
      <w:r>
        <w:t>The student’s incentive to achieve to the best of his ability.</w:t>
      </w:r>
    </w:p>
    <w:p w14:paraId="2869379E" w14:textId="77777777" w:rsidR="00336D64" w:rsidRDefault="00336D64">
      <w:pPr>
        <w:rPr>
          <w:sz w:val="12"/>
          <w:szCs w:val="12"/>
        </w:rPr>
      </w:pPr>
    </w:p>
    <w:p w14:paraId="67876AA2" w14:textId="77777777" w:rsidR="00336D64" w:rsidRDefault="00BF2914">
      <w:pPr>
        <w:ind w:hanging="2"/>
      </w:pPr>
      <w:r>
        <w:rPr>
          <w:i/>
          <w:u w:val="single"/>
        </w:rPr>
        <w:t>Dominion</w:t>
      </w:r>
      <w:r>
        <w:rPr>
          <w:i/>
        </w:rPr>
        <w:t xml:space="preserve"> -</w:t>
      </w:r>
      <w:r>
        <w:t xml:space="preserve"> The student’s ability to care for his property, the property of </w:t>
      </w:r>
    </w:p>
    <w:p w14:paraId="5112B892" w14:textId="77777777" w:rsidR="00336D64" w:rsidRDefault="00BF2914">
      <w:pPr>
        <w:ind w:hanging="2"/>
      </w:pPr>
      <w:r>
        <w:t>others, and the school property.</w:t>
      </w:r>
    </w:p>
    <w:p w14:paraId="4272E3FA" w14:textId="77777777" w:rsidR="006E210A" w:rsidRDefault="006E210A">
      <w:pPr>
        <w:ind w:hanging="2"/>
      </w:pPr>
    </w:p>
    <w:p w14:paraId="563F8C35" w14:textId="77777777" w:rsidR="00572F3B" w:rsidRDefault="00572F3B" w:rsidP="00AC5C4D">
      <w:pPr>
        <w:jc w:val="center"/>
        <w:rPr>
          <w:b/>
          <w:sz w:val="32"/>
          <w:szCs w:val="32"/>
          <w:u w:val="single"/>
        </w:rPr>
      </w:pPr>
    </w:p>
    <w:p w14:paraId="5EF2BEEB" w14:textId="77777777" w:rsidR="00336D64" w:rsidRDefault="00BF2914">
      <w:pPr>
        <w:ind w:left="1" w:hanging="3"/>
        <w:rPr>
          <w:sz w:val="32"/>
          <w:szCs w:val="32"/>
          <w:u w:val="single"/>
        </w:rPr>
      </w:pPr>
      <w:r>
        <w:rPr>
          <w:b/>
          <w:sz w:val="32"/>
          <w:szCs w:val="32"/>
          <w:u w:val="single"/>
        </w:rPr>
        <w:t>REPORTING PROGRESS</w:t>
      </w:r>
    </w:p>
    <w:p w14:paraId="21932C44" w14:textId="77777777" w:rsidR="00336D64" w:rsidRDefault="00336D64">
      <w:pPr>
        <w:rPr>
          <w:sz w:val="12"/>
          <w:szCs w:val="12"/>
        </w:rPr>
      </w:pPr>
    </w:p>
    <w:p w14:paraId="00E02A94" w14:textId="30BB6DE7" w:rsidR="004F5BE3" w:rsidRPr="00D07C5D" w:rsidRDefault="00BF2914" w:rsidP="00D07C5D">
      <w:pPr>
        <w:ind w:hanging="2"/>
      </w:pPr>
      <w:r>
        <w:t xml:space="preserve">Test papers will be sent home weekly in </w:t>
      </w:r>
      <w:r w:rsidRPr="00F675DD">
        <w:rPr>
          <w:highlight w:val="yellow"/>
        </w:rPr>
        <w:t>1</w:t>
      </w:r>
      <w:r w:rsidRPr="00F675DD">
        <w:rPr>
          <w:highlight w:val="yellow"/>
          <w:vertAlign w:val="superscript"/>
        </w:rPr>
        <w:t>st</w:t>
      </w:r>
      <w:r w:rsidRPr="00F675DD">
        <w:rPr>
          <w:highlight w:val="yellow"/>
        </w:rPr>
        <w:t xml:space="preserve"> – </w:t>
      </w:r>
      <w:r w:rsidR="00FA3D73" w:rsidRPr="00F675DD">
        <w:rPr>
          <w:highlight w:val="yellow"/>
        </w:rPr>
        <w:t>7</w:t>
      </w:r>
      <w:r w:rsidRPr="00F675DD">
        <w:rPr>
          <w:highlight w:val="yellow"/>
          <w:vertAlign w:val="superscript"/>
        </w:rPr>
        <w:t>th</w:t>
      </w:r>
      <w:r w:rsidRPr="00F675DD">
        <w:rPr>
          <w:highlight w:val="yellow"/>
        </w:rPr>
        <w:t xml:space="preserve"> grades</w:t>
      </w:r>
      <w:r>
        <w:t xml:space="preserve"> for parents to review, sign, and return to the teacher the next school day. All graded assignments and test grades in K5 – </w:t>
      </w:r>
      <w:r w:rsidR="00BA63FC">
        <w:t>1</w:t>
      </w:r>
      <w:r w:rsidR="00675D55">
        <w:t>2</w:t>
      </w:r>
      <w:r w:rsidRPr="001278E1">
        <w:rPr>
          <w:vertAlign w:val="superscript"/>
        </w:rPr>
        <w:t>th</w:t>
      </w:r>
      <w:r>
        <w:t xml:space="preserve"> will be visible on the student’s F</w:t>
      </w:r>
      <w:r w:rsidR="00494EF0">
        <w:t>ACTS</w:t>
      </w:r>
      <w:r>
        <w:t xml:space="preserve"> site. At any time, parents can view their child’s current grades in all subjects on </w:t>
      </w:r>
      <w:r w:rsidRPr="009D78C1">
        <w:t xml:space="preserve">the </w:t>
      </w:r>
      <w:r w:rsidRPr="009D78C1">
        <w:rPr>
          <w:rFonts w:ascii="Arial" w:eastAsia="Arial" w:hAnsi="Arial" w:cs="Arial"/>
          <w:b/>
        </w:rPr>
        <w:t>Parent Log-in</w:t>
      </w:r>
      <w:r w:rsidRPr="009D78C1">
        <w:t xml:space="preserve"> on F</w:t>
      </w:r>
      <w:r w:rsidR="00C06B64">
        <w:t>ACTS</w:t>
      </w:r>
      <w:r w:rsidRPr="009D78C1">
        <w:t>. If at any time there is a concern or issue about a student’s grade, please contact the teacher first.</w:t>
      </w:r>
      <w:r>
        <w:t xml:space="preserve">  Interim Reports </w:t>
      </w:r>
      <w:r w:rsidR="00BA63FC">
        <w:t>1</w:t>
      </w:r>
      <w:r w:rsidR="00BA63FC" w:rsidRPr="00BA63FC">
        <w:rPr>
          <w:vertAlign w:val="superscript"/>
        </w:rPr>
        <w:t>st</w:t>
      </w:r>
      <w:r w:rsidR="00BA63FC">
        <w:t xml:space="preserve"> – 8</w:t>
      </w:r>
      <w:r w:rsidR="00BA63FC" w:rsidRPr="00BA63FC">
        <w:rPr>
          <w:vertAlign w:val="superscript"/>
        </w:rPr>
        <w:t>th</w:t>
      </w:r>
      <w:r w:rsidR="00BA63FC">
        <w:t xml:space="preserve"> </w:t>
      </w:r>
      <w:r>
        <w:t>will be published on F</w:t>
      </w:r>
      <w:r w:rsidR="0047416B">
        <w:t>ACTS</w:t>
      </w:r>
      <w:r>
        <w:t xml:space="preserve"> in the fifth week, and report cards will be issued at the completion of each nine weeks.</w:t>
      </w:r>
      <w:r w:rsidR="00BA63FC">
        <w:t xml:space="preserve"> </w:t>
      </w:r>
      <w:r w:rsidR="005A4042">
        <w:t>(See HIGH SCHOOL SPECIFIC INFORMATION</w:t>
      </w:r>
      <w:r w:rsidR="005943A0">
        <w:t xml:space="preserve"> for </w:t>
      </w:r>
      <w:r w:rsidR="00BD66F0">
        <w:t>Reporting Progress.)</w:t>
      </w:r>
    </w:p>
    <w:p w14:paraId="49352795" w14:textId="77777777" w:rsidR="00A760E3" w:rsidRPr="004F5BE3" w:rsidRDefault="00A760E3" w:rsidP="00C06B64">
      <w:pPr>
        <w:rPr>
          <w:rFonts w:ascii="Times" w:hAnsi="Times"/>
          <w:color w:val="333333"/>
          <w:sz w:val="28"/>
          <w:szCs w:val="28"/>
          <w:highlight w:val="yellow"/>
        </w:rPr>
      </w:pPr>
    </w:p>
    <w:p w14:paraId="583FFA68" w14:textId="4E8DB96E" w:rsidR="00572F3B" w:rsidRPr="00572F3B" w:rsidRDefault="00A760E3" w:rsidP="00012709">
      <w:pPr>
        <w:shd w:val="clear" w:color="auto" w:fill="FFFFFF"/>
        <w:spacing w:after="280"/>
        <w:ind w:hanging="2"/>
      </w:pPr>
      <w:r w:rsidRPr="004F5BE3">
        <w:t xml:space="preserve">Students who have all A’s and B’s (no grade below a B) on the report card will be on the Honor Roll. Students who receive modified instruction with assessments not on grade level and not all grade-level objectives met will be on the Principal’s List. </w:t>
      </w:r>
    </w:p>
    <w:p w14:paraId="297643DF" w14:textId="77777777" w:rsidR="00336D64" w:rsidRDefault="00BF2914" w:rsidP="00572F3B">
      <w:pPr>
        <w:pStyle w:val="Heading2"/>
        <w:rPr>
          <w:sz w:val="32"/>
          <w:szCs w:val="32"/>
          <w:u w:val="single"/>
        </w:rPr>
      </w:pPr>
      <w:r>
        <w:rPr>
          <w:sz w:val="32"/>
          <w:szCs w:val="32"/>
          <w:u w:val="single"/>
        </w:rPr>
        <w:t>PROMOTION</w:t>
      </w:r>
    </w:p>
    <w:p w14:paraId="39167E8E" w14:textId="77777777" w:rsidR="00336D64" w:rsidRDefault="00336D64">
      <w:pPr>
        <w:rPr>
          <w:sz w:val="12"/>
          <w:szCs w:val="12"/>
        </w:rPr>
      </w:pPr>
    </w:p>
    <w:p w14:paraId="2F01DE6F" w14:textId="00E39FF8" w:rsidR="00336D64" w:rsidRDefault="00BF2914" w:rsidP="00415A3A">
      <w:pPr>
        <w:ind w:hanging="2"/>
      </w:pPr>
      <w:r>
        <w:t>Promotion reflects academics and attendance. In the Elementary</w:t>
      </w:r>
      <w:r w:rsidR="00A760E3">
        <w:t>,</w:t>
      </w:r>
      <w:r>
        <w:t xml:space="preserve"> Middle </w:t>
      </w:r>
      <w:r w:rsidR="00A760E3">
        <w:t xml:space="preserve">and High </w:t>
      </w:r>
      <w:r>
        <w:t xml:space="preserve">school, promotion is evaluated by the teachers(s) involved according to grades earned. </w:t>
      </w:r>
      <w:r w:rsidR="00CC36C0">
        <w:t xml:space="preserve">See </w:t>
      </w:r>
      <w:r w:rsidR="004A33D8">
        <w:t xml:space="preserve">Grade Level Specific Information for more detailed </w:t>
      </w:r>
      <w:r w:rsidR="00013897">
        <w:t xml:space="preserve">promotional </w:t>
      </w:r>
      <w:r w:rsidR="004A33D8">
        <w:t>policies.</w:t>
      </w:r>
    </w:p>
    <w:p w14:paraId="223124D4" w14:textId="77777777" w:rsidR="00012709" w:rsidRDefault="00012709" w:rsidP="00415A3A">
      <w:pPr>
        <w:ind w:hanging="2"/>
      </w:pPr>
    </w:p>
    <w:p w14:paraId="78683C3F" w14:textId="0B063AD0" w:rsidR="00012709" w:rsidRPr="00C476DF" w:rsidRDefault="00012709" w:rsidP="00C476DF">
      <w:pPr>
        <w:ind w:hanging="2"/>
      </w:pPr>
      <w:r w:rsidRPr="009D78C1">
        <w:t>Courtney Christian School honors previous school’s records regarding retention or expulsion of transfer students.</w:t>
      </w:r>
    </w:p>
    <w:p w14:paraId="380C86C4" w14:textId="77777777" w:rsidR="00012709" w:rsidRDefault="00012709" w:rsidP="00012709">
      <w:pPr>
        <w:pStyle w:val="Heading1"/>
        <w:pBdr>
          <w:top w:val="single" w:sz="4" w:space="1" w:color="auto"/>
          <w:left w:val="single" w:sz="4" w:space="4" w:color="auto"/>
          <w:bottom w:val="single" w:sz="4" w:space="1" w:color="auto"/>
          <w:right w:val="single" w:sz="4" w:space="4" w:color="auto"/>
        </w:pBdr>
        <w:ind w:left="3" w:hanging="5"/>
      </w:pPr>
      <w:r>
        <w:lastRenderedPageBreak/>
        <w:t>EDUCATIONAL PROGRAM</w:t>
      </w:r>
    </w:p>
    <w:p w14:paraId="51DC33CC" w14:textId="77777777" w:rsidR="00012709" w:rsidRDefault="00012709" w:rsidP="00012709">
      <w:pPr>
        <w:rPr>
          <w:sz w:val="12"/>
          <w:szCs w:val="12"/>
        </w:rPr>
      </w:pPr>
    </w:p>
    <w:p w14:paraId="76653C45" w14:textId="77777777" w:rsidR="00012709" w:rsidRPr="00012709" w:rsidRDefault="00012709" w:rsidP="00012709">
      <w:pPr>
        <w:ind w:hanging="2"/>
        <w:rPr>
          <w:sz w:val="10"/>
          <w:szCs w:val="10"/>
        </w:rPr>
      </w:pPr>
    </w:p>
    <w:p w14:paraId="07BBFD24" w14:textId="539AD835" w:rsidR="00012709" w:rsidRPr="009D78C1" w:rsidRDefault="00012709" w:rsidP="00012709">
      <w:pPr>
        <w:ind w:hanging="2"/>
      </w:pPr>
      <w:r w:rsidRPr="00200A8A">
        <w:rPr>
          <w:highlight w:val="yellow"/>
        </w:rPr>
        <w:t>At CCS, each class builds academic skills necessary to prepare students for the next grade level. Therefore, regardless of past retentions at CCS or elsewhere (</w:t>
      </w:r>
      <w:proofErr w:type="gramStart"/>
      <w:r w:rsidRPr="00200A8A">
        <w:rPr>
          <w:highlight w:val="yellow"/>
        </w:rPr>
        <w:t>as a result of</w:t>
      </w:r>
      <w:proofErr w:type="gramEnd"/>
      <w:r w:rsidRPr="00200A8A">
        <w:rPr>
          <w:highlight w:val="yellow"/>
        </w:rPr>
        <w:t xml:space="preserve"> grades or parent choice), once students are placed in a grade, they are not allowed to skip academic grades in the future.</w:t>
      </w:r>
    </w:p>
    <w:p w14:paraId="11C7A5A3" w14:textId="77777777" w:rsidR="00F675DD" w:rsidRPr="00C476DF" w:rsidRDefault="00F675DD" w:rsidP="00A54F1B">
      <w:pPr>
        <w:textAlignment w:val="baseline"/>
        <w:rPr>
          <w:rFonts w:ascii="Aptos" w:hAnsi="Aptos"/>
          <w:color w:val="000000"/>
          <w:sz w:val="16"/>
          <w:szCs w:val="16"/>
        </w:rPr>
      </w:pPr>
      <w:bookmarkStart w:id="14" w:name="_heading=h.v54n6xsltril" w:colFirst="0" w:colLast="0"/>
      <w:bookmarkEnd w:id="14"/>
    </w:p>
    <w:p w14:paraId="3DE5F634" w14:textId="740C09C9" w:rsidR="00A54F1B" w:rsidRPr="00C476DF" w:rsidRDefault="00A54F1B" w:rsidP="00C476DF">
      <w:pPr>
        <w:pStyle w:val="NormalWeb"/>
        <w:spacing w:before="0" w:beforeAutospacing="0" w:after="0" w:afterAutospacing="0"/>
        <w:rPr>
          <w:rFonts w:ascii="Times" w:hAnsi="Times"/>
          <w:b/>
          <w:bCs/>
          <w:i/>
          <w:iCs/>
          <w:color w:val="000000"/>
        </w:rPr>
      </w:pPr>
      <w:r w:rsidRPr="00521559">
        <w:rPr>
          <w:rFonts w:ascii="Times" w:hAnsi="Times"/>
          <w:b/>
          <w:bCs/>
          <w:i/>
          <w:iCs/>
          <w:color w:val="000000"/>
          <w:shd w:val="clear" w:color="auto" w:fill="FFFFFF"/>
        </w:rPr>
        <w:t xml:space="preserve">Students in Kindergarten - </w:t>
      </w:r>
      <w:r w:rsidR="001A578E" w:rsidRPr="00521559">
        <w:rPr>
          <w:rFonts w:ascii="Times" w:hAnsi="Times"/>
          <w:b/>
          <w:bCs/>
          <w:i/>
          <w:iCs/>
          <w:color w:val="000000"/>
          <w:shd w:val="clear" w:color="auto" w:fill="FFFFFF"/>
        </w:rPr>
        <w:t>1</w:t>
      </w:r>
      <w:r w:rsidR="008274CE">
        <w:rPr>
          <w:rFonts w:ascii="Times" w:hAnsi="Times"/>
          <w:b/>
          <w:bCs/>
          <w:i/>
          <w:iCs/>
          <w:color w:val="000000"/>
          <w:shd w:val="clear" w:color="auto" w:fill="FFFFFF"/>
        </w:rPr>
        <w:t>2</w:t>
      </w:r>
      <w:r w:rsidRPr="00521559">
        <w:rPr>
          <w:rFonts w:ascii="Times" w:hAnsi="Times"/>
          <w:b/>
          <w:bCs/>
          <w:i/>
          <w:iCs/>
          <w:color w:val="000000"/>
          <w:shd w:val="clear" w:color="auto" w:fill="FFFFFF"/>
          <w:vertAlign w:val="superscript"/>
        </w:rPr>
        <w:t>th</w:t>
      </w:r>
      <w:r w:rsidRPr="00521559">
        <w:rPr>
          <w:rFonts w:ascii="Times" w:hAnsi="Times"/>
          <w:b/>
          <w:bCs/>
          <w:i/>
          <w:iCs/>
          <w:color w:val="000000"/>
          <w:shd w:val="clear" w:color="auto" w:fill="FFFFFF"/>
        </w:rPr>
        <w:t xml:space="preserve"> </w:t>
      </w:r>
      <w:proofErr w:type="gramStart"/>
      <w:r w:rsidRPr="00521559">
        <w:rPr>
          <w:rFonts w:ascii="Times" w:hAnsi="Times"/>
          <w:b/>
          <w:bCs/>
          <w:i/>
          <w:iCs/>
          <w:color w:val="000000"/>
          <w:shd w:val="clear" w:color="auto" w:fill="FFFFFF"/>
        </w:rPr>
        <w:t>in excess of</w:t>
      </w:r>
      <w:proofErr w:type="gramEnd"/>
      <w:r w:rsidRPr="00521559">
        <w:rPr>
          <w:rFonts w:ascii="Times" w:hAnsi="Times"/>
          <w:b/>
          <w:bCs/>
          <w:i/>
          <w:iCs/>
          <w:color w:val="000000"/>
          <w:shd w:val="clear" w:color="auto" w:fill="FFFFFF"/>
        </w:rPr>
        <w:t xml:space="preserve"> ten (10) unexcused absences will be retained pending 30 hours of summer tutoring</w:t>
      </w:r>
      <w:r w:rsidR="00AC11F0" w:rsidRPr="00521559">
        <w:rPr>
          <w:rFonts w:ascii="Times" w:hAnsi="Times"/>
          <w:b/>
          <w:bCs/>
          <w:i/>
          <w:iCs/>
          <w:color w:val="000000"/>
          <w:shd w:val="clear" w:color="auto" w:fill="FFFFFF"/>
        </w:rPr>
        <w:t xml:space="preserve"> in either Math or ELA</w:t>
      </w:r>
      <w:r w:rsidRPr="00521559">
        <w:rPr>
          <w:rFonts w:ascii="Times" w:hAnsi="Times"/>
          <w:b/>
          <w:bCs/>
          <w:i/>
          <w:iCs/>
          <w:color w:val="000000"/>
          <w:shd w:val="clear" w:color="auto" w:fill="FFFFFF"/>
        </w:rPr>
        <w:t>. Summer tutoring must be facilitated by a Courtney Christian School teacher, a learning center (for example: Sylvan) or prior approval given by June 1</w:t>
      </w:r>
      <w:r w:rsidR="00F17AF4" w:rsidRPr="00521559">
        <w:rPr>
          <w:rFonts w:ascii="Times" w:hAnsi="Times"/>
          <w:b/>
          <w:bCs/>
          <w:i/>
          <w:iCs/>
          <w:color w:val="000000"/>
          <w:shd w:val="clear" w:color="auto" w:fill="FFFFFF"/>
        </w:rPr>
        <w:t>5,</w:t>
      </w:r>
      <w:r w:rsidRPr="00521559">
        <w:rPr>
          <w:rFonts w:ascii="Times" w:hAnsi="Times"/>
          <w:b/>
          <w:bCs/>
          <w:i/>
          <w:iCs/>
          <w:color w:val="000000"/>
          <w:shd w:val="clear" w:color="auto" w:fill="FFFFFF"/>
        </w:rPr>
        <w:t xml:space="preserve"> </w:t>
      </w:r>
      <w:r w:rsidR="00F17AF4" w:rsidRPr="00521559">
        <w:rPr>
          <w:rFonts w:ascii="Times" w:hAnsi="Times"/>
          <w:b/>
          <w:bCs/>
          <w:i/>
          <w:iCs/>
          <w:color w:val="000000"/>
          <w:shd w:val="clear" w:color="auto" w:fill="FFFFFF"/>
        </w:rPr>
        <w:t>by</w:t>
      </w:r>
      <w:r w:rsidRPr="00521559">
        <w:rPr>
          <w:rFonts w:ascii="Times" w:hAnsi="Times"/>
          <w:b/>
          <w:bCs/>
          <w:i/>
          <w:iCs/>
          <w:color w:val="000000"/>
          <w:shd w:val="clear" w:color="auto" w:fill="FFFFFF"/>
        </w:rPr>
        <w:t xml:space="preserve"> a certified teacher who is not a relative.</w:t>
      </w:r>
      <w:r w:rsidR="00C961CE" w:rsidRPr="00521559">
        <w:rPr>
          <w:rFonts w:ascii="Times" w:hAnsi="Times"/>
          <w:b/>
          <w:bCs/>
          <w:i/>
          <w:iCs/>
          <w:color w:val="000000"/>
          <w:shd w:val="clear" w:color="auto" w:fill="FFFFFF"/>
        </w:rPr>
        <w:t xml:space="preserve"> After one year of outside tutoring</w:t>
      </w:r>
      <w:r w:rsidR="000E1FBB" w:rsidRPr="00521559">
        <w:rPr>
          <w:rFonts w:ascii="Times" w:hAnsi="Times"/>
          <w:b/>
          <w:bCs/>
          <w:i/>
          <w:iCs/>
          <w:color w:val="000000"/>
          <w:shd w:val="clear" w:color="auto" w:fill="FFFFFF"/>
        </w:rPr>
        <w:t xml:space="preserve">, </w:t>
      </w:r>
      <w:r w:rsidR="00694062" w:rsidRPr="00521559">
        <w:rPr>
          <w:rFonts w:ascii="Times" w:hAnsi="Times"/>
          <w:b/>
          <w:bCs/>
          <w:i/>
          <w:iCs/>
          <w:color w:val="000000"/>
          <w:shd w:val="clear" w:color="auto" w:fill="FFFFFF"/>
        </w:rPr>
        <w:t>summer tutoring MUST be facilitated by a CCS Staff tutor.</w:t>
      </w:r>
      <w:r w:rsidR="00C87863" w:rsidRPr="00521559">
        <w:rPr>
          <w:rFonts w:ascii="Times" w:hAnsi="Times"/>
          <w:b/>
          <w:bCs/>
          <w:i/>
          <w:iCs/>
          <w:color w:val="000000"/>
          <w:shd w:val="clear" w:color="auto" w:fill="FFFFFF"/>
        </w:rPr>
        <w:t xml:space="preserve"> </w:t>
      </w:r>
      <w:r w:rsidR="008C242C" w:rsidRPr="00521559">
        <w:rPr>
          <w:rFonts w:ascii="Times" w:hAnsi="Times"/>
          <w:b/>
          <w:bCs/>
          <w:i/>
          <w:iCs/>
          <w:color w:val="000000"/>
          <w:shd w:val="clear" w:color="auto" w:fill="FFFFFF"/>
        </w:rPr>
        <w:t>If prior approval has not been received by June 15</w:t>
      </w:r>
      <w:r w:rsidR="0041144B" w:rsidRPr="00521559">
        <w:rPr>
          <w:rFonts w:ascii="Times" w:hAnsi="Times"/>
          <w:b/>
          <w:bCs/>
          <w:i/>
          <w:iCs/>
          <w:color w:val="000000"/>
          <w:shd w:val="clear" w:color="auto" w:fill="FFFFFF"/>
          <w:vertAlign w:val="superscript"/>
        </w:rPr>
        <w:t>th</w:t>
      </w:r>
      <w:r w:rsidR="0041144B" w:rsidRPr="00521559">
        <w:rPr>
          <w:rFonts w:ascii="Times" w:hAnsi="Times"/>
          <w:b/>
          <w:bCs/>
          <w:i/>
          <w:iCs/>
          <w:color w:val="000000"/>
          <w:shd w:val="clear" w:color="auto" w:fill="FFFFFF"/>
        </w:rPr>
        <w:t>, your student</w:t>
      </w:r>
      <w:r w:rsidR="00D30A44" w:rsidRPr="00521559">
        <w:rPr>
          <w:rFonts w:ascii="Times" w:hAnsi="Times"/>
          <w:b/>
          <w:bCs/>
          <w:i/>
          <w:iCs/>
          <w:color w:val="000000"/>
          <w:shd w:val="clear" w:color="auto" w:fill="FFFFFF"/>
        </w:rPr>
        <w:t>(s) will be placed with a CCS Staff tutor</w:t>
      </w:r>
      <w:r w:rsidR="00145C94" w:rsidRPr="00521559">
        <w:rPr>
          <w:rFonts w:ascii="Times" w:hAnsi="Times"/>
          <w:b/>
          <w:bCs/>
          <w:i/>
          <w:iCs/>
          <w:color w:val="000000"/>
          <w:shd w:val="clear" w:color="auto" w:fill="FFFFFF"/>
        </w:rPr>
        <w:t xml:space="preserve"> on a specified schedule</w:t>
      </w:r>
      <w:r w:rsidR="00D30A44" w:rsidRPr="00521559">
        <w:rPr>
          <w:rFonts w:ascii="Times" w:hAnsi="Times"/>
          <w:b/>
          <w:bCs/>
          <w:i/>
          <w:iCs/>
          <w:color w:val="000000"/>
          <w:shd w:val="clear" w:color="auto" w:fill="FFFFFF"/>
        </w:rPr>
        <w:t xml:space="preserve"> at </w:t>
      </w:r>
      <w:r w:rsidR="0077076D" w:rsidRPr="00521559">
        <w:rPr>
          <w:rFonts w:ascii="Times" w:hAnsi="Times"/>
          <w:b/>
          <w:bCs/>
          <w:i/>
          <w:iCs/>
          <w:color w:val="000000"/>
          <w:shd w:val="clear" w:color="auto" w:fill="FFFFFF"/>
        </w:rPr>
        <w:t>a</w:t>
      </w:r>
      <w:r w:rsidR="00D30A44" w:rsidRPr="00521559">
        <w:rPr>
          <w:rFonts w:ascii="Times" w:hAnsi="Times"/>
          <w:b/>
          <w:bCs/>
          <w:i/>
          <w:iCs/>
          <w:color w:val="000000"/>
          <w:shd w:val="clear" w:color="auto" w:fill="FFFFFF"/>
        </w:rPr>
        <w:t xml:space="preserve"> </w:t>
      </w:r>
      <w:r w:rsidR="0077076D" w:rsidRPr="00521559">
        <w:rPr>
          <w:rFonts w:ascii="Times" w:hAnsi="Times"/>
          <w:b/>
          <w:bCs/>
          <w:i/>
          <w:iCs/>
          <w:color w:val="000000"/>
          <w:shd w:val="clear" w:color="auto" w:fill="FFFFFF"/>
        </w:rPr>
        <w:t>specified rate</w:t>
      </w:r>
      <w:r w:rsidR="001E1A25" w:rsidRPr="00521559">
        <w:rPr>
          <w:rFonts w:ascii="Times" w:hAnsi="Times"/>
          <w:b/>
          <w:bCs/>
          <w:i/>
          <w:iCs/>
          <w:color w:val="000000"/>
          <w:shd w:val="clear" w:color="auto" w:fill="FFFFFF"/>
        </w:rPr>
        <w:t xml:space="preserve">. If the student(s) fails to </w:t>
      </w:r>
      <w:r w:rsidR="00F32F8A" w:rsidRPr="00521559">
        <w:rPr>
          <w:rFonts w:ascii="Times" w:hAnsi="Times"/>
          <w:b/>
          <w:bCs/>
          <w:i/>
          <w:iCs/>
          <w:color w:val="000000"/>
          <w:shd w:val="clear" w:color="auto" w:fill="FFFFFF"/>
        </w:rPr>
        <w:t>show up for scheduled tutoring</w:t>
      </w:r>
      <w:r w:rsidR="00DE0250" w:rsidRPr="00521559">
        <w:rPr>
          <w:rFonts w:ascii="Times" w:hAnsi="Times"/>
          <w:b/>
          <w:bCs/>
          <w:i/>
          <w:iCs/>
          <w:color w:val="000000"/>
          <w:shd w:val="clear" w:color="auto" w:fill="FFFFFF"/>
        </w:rPr>
        <w:t>, the student will be unenrolled for the upcoming school year.</w:t>
      </w:r>
      <w:r w:rsidR="0041144B" w:rsidRPr="00521559">
        <w:rPr>
          <w:rFonts w:ascii="Times" w:hAnsi="Times"/>
          <w:b/>
          <w:bCs/>
          <w:i/>
          <w:iCs/>
          <w:color w:val="000000"/>
          <w:shd w:val="clear" w:color="auto" w:fill="FFFFFF"/>
        </w:rPr>
        <w:t xml:space="preserve"> </w:t>
      </w:r>
      <w:r w:rsidRPr="00521559">
        <w:rPr>
          <w:rFonts w:ascii="Times" w:hAnsi="Times"/>
          <w:b/>
          <w:bCs/>
          <w:i/>
          <w:iCs/>
          <w:color w:val="000000"/>
          <w:shd w:val="clear" w:color="auto" w:fill="FFFFFF"/>
        </w:rPr>
        <w:t xml:space="preserve"> Before August 1, a letter and log must be turned in to the school verifying the completed tutoring hours. </w:t>
      </w:r>
    </w:p>
    <w:p w14:paraId="3A230C65" w14:textId="77777777" w:rsidR="00A54F1B" w:rsidRPr="009D78C1" w:rsidRDefault="00A54F1B" w:rsidP="00A54F1B">
      <w:pPr>
        <w:rPr>
          <w:sz w:val="12"/>
          <w:szCs w:val="12"/>
        </w:rPr>
      </w:pPr>
    </w:p>
    <w:p w14:paraId="2A4B5920" w14:textId="5D872B02" w:rsidR="0059236E" w:rsidRDefault="0059236E" w:rsidP="00A54F1B">
      <w:pPr>
        <w:ind w:hanging="2"/>
        <w:rPr>
          <w:highlight w:val="yellow"/>
        </w:rPr>
      </w:pPr>
      <w:r w:rsidRPr="0059236E">
        <w:rPr>
          <w:highlight w:val="yellow"/>
        </w:rPr>
        <w:t>High school students earning Carnegie Units who have more than 10 unexcused absences risk failing the class in which the excessive absences occur.</w:t>
      </w:r>
    </w:p>
    <w:p w14:paraId="63DCADD3" w14:textId="77777777" w:rsidR="00876263" w:rsidRPr="00C476DF" w:rsidRDefault="00876263" w:rsidP="00A54F1B">
      <w:pPr>
        <w:ind w:hanging="2"/>
        <w:rPr>
          <w:sz w:val="10"/>
          <w:szCs w:val="10"/>
          <w:highlight w:val="yellow"/>
        </w:rPr>
      </w:pPr>
    </w:p>
    <w:p w14:paraId="16561C99" w14:textId="0CE0589D" w:rsidR="00A54F1B" w:rsidRPr="00C476DF" w:rsidRDefault="00A54F1B" w:rsidP="00C476DF">
      <w:pPr>
        <w:ind w:hanging="2"/>
      </w:pPr>
      <w:r w:rsidRPr="00876263">
        <w:t>Courtney Christian School honors previous school’s records regarding retention or expulsion of transfer students.</w:t>
      </w:r>
    </w:p>
    <w:p w14:paraId="0093CB6A" w14:textId="77777777" w:rsidR="00A54F1B" w:rsidRDefault="00A54F1B" w:rsidP="00A54F1B">
      <w:pPr>
        <w:rPr>
          <w:sz w:val="12"/>
          <w:szCs w:val="12"/>
        </w:rPr>
      </w:pPr>
    </w:p>
    <w:p w14:paraId="6F30C7F6" w14:textId="02F5CE7E" w:rsidR="005C1A69" w:rsidRPr="00214EE9" w:rsidRDefault="00A54F1B" w:rsidP="00214EE9">
      <w:pPr>
        <w:ind w:hanging="2"/>
      </w:pPr>
      <w:r w:rsidRPr="009D78C1">
        <w:t>At CCS, each class builds academic skills necessary to prepare students for the next grade level. Therefore, regardless of past retentions at CCS or elsewhere (</w:t>
      </w:r>
      <w:proofErr w:type="gramStart"/>
      <w:r w:rsidRPr="009D78C1">
        <w:t>as a result of</w:t>
      </w:r>
      <w:proofErr w:type="gramEnd"/>
      <w:r w:rsidRPr="009D78C1">
        <w:t xml:space="preserve"> grades or parent choice), once students are placed in a grade, they are not allowed to skip academic grades in the future.</w:t>
      </w:r>
    </w:p>
    <w:p w14:paraId="2A681041" w14:textId="77777777" w:rsidR="005C1A69" w:rsidRPr="00C476DF" w:rsidRDefault="005C1A69" w:rsidP="00131A00">
      <w:pPr>
        <w:ind w:left="1" w:hanging="3"/>
        <w:rPr>
          <w:b/>
          <w:sz w:val="16"/>
          <w:szCs w:val="16"/>
          <w:u w:val="single"/>
        </w:rPr>
      </w:pPr>
    </w:p>
    <w:p w14:paraId="2A73F648" w14:textId="25B1A247" w:rsidR="00B57FC7" w:rsidRDefault="00B57FC7" w:rsidP="6B3D3CDC">
      <w:pPr>
        <w:rPr>
          <w:sz w:val="12"/>
          <w:szCs w:val="12"/>
        </w:rPr>
      </w:pPr>
      <w:r w:rsidRPr="6B3D3CDC">
        <w:rPr>
          <w:b/>
          <w:bCs/>
          <w:sz w:val="32"/>
          <w:szCs w:val="32"/>
          <w:u w:val="single"/>
        </w:rPr>
        <w:t>CURRICULUM</w:t>
      </w:r>
    </w:p>
    <w:p w14:paraId="3DBBEB71" w14:textId="77777777" w:rsidR="00B57FC7" w:rsidRDefault="00B57FC7" w:rsidP="00B57FC7">
      <w:pPr>
        <w:rPr>
          <w:sz w:val="12"/>
          <w:szCs w:val="12"/>
        </w:rPr>
      </w:pPr>
    </w:p>
    <w:p w14:paraId="6D442C3C" w14:textId="77777777" w:rsidR="00B57FC7" w:rsidRDefault="00B57FC7" w:rsidP="00B57FC7">
      <w:pPr>
        <w:ind w:hanging="2"/>
        <w:rPr>
          <w:sz w:val="12"/>
          <w:szCs w:val="12"/>
        </w:rPr>
      </w:pPr>
      <w:r>
        <w:t>CCS has compiled a curriculum that includes the best material available as well as incorporating critical thinking skills and a Biblical worldview. Each subject has a scope and sequence aligned with grade-level expectations to ensure there are no gaps in the curriculum throughout the grades. The curriculum is as follows:</w:t>
      </w:r>
    </w:p>
    <w:p w14:paraId="57AA3697" w14:textId="77777777" w:rsidR="00B57FC7" w:rsidRDefault="00B57FC7" w:rsidP="00921053">
      <w:pPr>
        <w:rPr>
          <w:b/>
          <w:bCs/>
          <w:sz w:val="28"/>
          <w:szCs w:val="28"/>
        </w:rPr>
      </w:pPr>
    </w:p>
    <w:p w14:paraId="189221F1" w14:textId="3B160AD4" w:rsidR="00921053" w:rsidRPr="001E1DFA" w:rsidRDefault="005309BC" w:rsidP="00921053">
      <w:pPr>
        <w:rPr>
          <w:b/>
          <w:bCs/>
          <w:sz w:val="28"/>
          <w:szCs w:val="28"/>
        </w:rPr>
      </w:pPr>
      <w:r>
        <w:rPr>
          <w:b/>
          <w:bCs/>
          <w:sz w:val="28"/>
          <w:szCs w:val="28"/>
        </w:rPr>
        <w:t>Early Childhood (</w:t>
      </w:r>
      <w:r w:rsidR="00143F6D">
        <w:rPr>
          <w:b/>
          <w:bCs/>
          <w:sz w:val="28"/>
          <w:szCs w:val="28"/>
        </w:rPr>
        <w:t>K-3, K-4, Kindergarten)</w:t>
      </w:r>
    </w:p>
    <w:p w14:paraId="076FCE24" w14:textId="40B56FA4" w:rsidR="00921053" w:rsidRPr="00717EDE" w:rsidRDefault="00921053" w:rsidP="00000D31">
      <w:pPr>
        <w:spacing w:after="160" w:line="259" w:lineRule="auto"/>
        <w:ind w:left="360" w:firstLine="360"/>
        <w:contextualSpacing/>
      </w:pPr>
      <w:r w:rsidRPr="00717EDE">
        <w:t>Bible</w:t>
      </w:r>
      <w:r w:rsidR="00717EDE">
        <w:t xml:space="preserve"> - </w:t>
      </w:r>
      <w:r w:rsidR="001334FD">
        <w:t>ABEKA</w:t>
      </w:r>
    </w:p>
    <w:p w14:paraId="409A5F55" w14:textId="341C789B" w:rsidR="00D86DD6" w:rsidRDefault="00921053" w:rsidP="00000D31">
      <w:pPr>
        <w:spacing w:after="160" w:line="259" w:lineRule="auto"/>
        <w:ind w:left="360" w:firstLine="360"/>
        <w:contextualSpacing/>
      </w:pPr>
      <w:r w:rsidRPr="00717EDE">
        <w:t>Phonics</w:t>
      </w:r>
      <w:r w:rsidR="00FC25F3">
        <w:t xml:space="preserve"> and Handwriting - ABEKA</w:t>
      </w:r>
    </w:p>
    <w:p w14:paraId="6743EC3B" w14:textId="4496ECF9" w:rsidR="00921053" w:rsidRDefault="00921053" w:rsidP="00000D31">
      <w:pPr>
        <w:spacing w:after="160" w:line="259" w:lineRule="auto"/>
        <w:ind w:left="360" w:firstLine="360"/>
        <w:contextualSpacing/>
      </w:pPr>
      <w:r w:rsidRPr="00717EDE">
        <w:t>Reading</w:t>
      </w:r>
      <w:r w:rsidR="001334FD">
        <w:t xml:space="preserve"> </w:t>
      </w:r>
      <w:r w:rsidR="007E7AAE">
        <w:t>–</w:t>
      </w:r>
      <w:r w:rsidR="001334FD">
        <w:t xml:space="preserve"> ABEKA</w:t>
      </w:r>
    </w:p>
    <w:p w14:paraId="11243C1E" w14:textId="4D73BC21" w:rsidR="007E7AAE" w:rsidRPr="00717EDE" w:rsidRDefault="007E7AAE" w:rsidP="00000D31">
      <w:pPr>
        <w:spacing w:after="160" w:line="259" w:lineRule="auto"/>
        <w:ind w:left="360" w:firstLine="360"/>
        <w:contextualSpacing/>
      </w:pPr>
      <w:r>
        <w:t>Language – ABEKA</w:t>
      </w:r>
    </w:p>
    <w:p w14:paraId="33CA7345" w14:textId="7A26C705" w:rsidR="00921053" w:rsidRPr="00717EDE" w:rsidRDefault="00921053" w:rsidP="00000D31">
      <w:pPr>
        <w:spacing w:after="160" w:line="259" w:lineRule="auto"/>
        <w:ind w:left="360" w:firstLine="360"/>
        <w:contextualSpacing/>
      </w:pPr>
      <w:r w:rsidRPr="00717EDE">
        <w:t>Mathematics</w:t>
      </w:r>
      <w:r w:rsidR="007E7AAE">
        <w:t xml:space="preserve"> </w:t>
      </w:r>
      <w:r w:rsidR="00383ACF">
        <w:t>–</w:t>
      </w:r>
      <w:r w:rsidR="007E7AAE">
        <w:t xml:space="preserve"> ABEKA</w:t>
      </w:r>
      <w:r w:rsidR="00B073B7">
        <w:t xml:space="preserve"> </w:t>
      </w:r>
      <w:r w:rsidR="00383ACF">
        <w:t>/</w:t>
      </w:r>
      <w:r w:rsidR="00B073B7">
        <w:t xml:space="preserve"> </w:t>
      </w:r>
      <w:r w:rsidR="00383ACF">
        <w:t>Bob Jones</w:t>
      </w:r>
    </w:p>
    <w:p w14:paraId="4DAC1E16" w14:textId="56D75813" w:rsidR="00921053" w:rsidRDefault="009210FC" w:rsidP="00000D31">
      <w:pPr>
        <w:spacing w:after="160" w:line="259" w:lineRule="auto"/>
        <w:ind w:left="360" w:firstLine="360"/>
        <w:contextualSpacing/>
      </w:pPr>
      <w:r>
        <w:t xml:space="preserve">Science – ABEKA and </w:t>
      </w:r>
      <w:proofErr w:type="gramStart"/>
      <w:r>
        <w:t>Principle</w:t>
      </w:r>
      <w:proofErr w:type="gramEnd"/>
      <w:r>
        <w:t xml:space="preserve"> Approach</w:t>
      </w:r>
    </w:p>
    <w:p w14:paraId="183DE239" w14:textId="236B193B" w:rsidR="009210FC" w:rsidRDefault="009210FC" w:rsidP="00000D31">
      <w:pPr>
        <w:spacing w:after="160" w:line="259" w:lineRule="auto"/>
        <w:ind w:left="360" w:firstLine="360"/>
        <w:contextualSpacing/>
      </w:pPr>
      <w:r>
        <w:t xml:space="preserve">History </w:t>
      </w:r>
      <w:r w:rsidR="00247571">
        <w:t>–</w:t>
      </w:r>
      <w:r>
        <w:t xml:space="preserve"> ABEKA</w:t>
      </w:r>
    </w:p>
    <w:p w14:paraId="6D91639E" w14:textId="679268B3" w:rsidR="00247571" w:rsidRDefault="00247571" w:rsidP="00000D31">
      <w:pPr>
        <w:spacing w:after="160" w:line="259" w:lineRule="auto"/>
        <w:ind w:left="360" w:firstLine="360"/>
        <w:contextualSpacing/>
      </w:pPr>
      <w:r>
        <w:t>Physical Education</w:t>
      </w:r>
    </w:p>
    <w:p w14:paraId="5F875B8A" w14:textId="4F704D0B" w:rsidR="00247571" w:rsidRDefault="00A00173" w:rsidP="00000D31">
      <w:pPr>
        <w:spacing w:after="160" w:line="259" w:lineRule="auto"/>
        <w:ind w:left="360" w:firstLine="360"/>
        <w:contextualSpacing/>
      </w:pPr>
      <w:r>
        <w:t>Art</w:t>
      </w:r>
    </w:p>
    <w:p w14:paraId="528CAD30" w14:textId="192D4623" w:rsidR="00A00173" w:rsidRDefault="00A00173" w:rsidP="00000D31">
      <w:pPr>
        <w:spacing w:after="160" w:line="259" w:lineRule="auto"/>
        <w:ind w:left="360" w:firstLine="360"/>
        <w:contextualSpacing/>
      </w:pPr>
      <w:r>
        <w:t>Music</w:t>
      </w:r>
    </w:p>
    <w:p w14:paraId="07E410C6" w14:textId="07BE8BA3" w:rsidR="00A00173" w:rsidRDefault="00A00173" w:rsidP="00000D31">
      <w:pPr>
        <w:spacing w:after="160" w:line="259" w:lineRule="auto"/>
        <w:ind w:left="360" w:firstLine="360"/>
        <w:contextualSpacing/>
      </w:pPr>
      <w:r>
        <w:t>Manners of the Hear</w:t>
      </w:r>
      <w:r w:rsidR="00426C26">
        <w:t>t</w:t>
      </w:r>
    </w:p>
    <w:p w14:paraId="500CA0BD" w14:textId="4B4F62B1" w:rsidR="0004717A" w:rsidRPr="00717EDE" w:rsidRDefault="00426C26" w:rsidP="00DA43AC">
      <w:pPr>
        <w:spacing w:after="160" w:line="259" w:lineRule="auto"/>
        <w:ind w:left="360" w:firstLine="360"/>
        <w:contextualSpacing/>
      </w:pPr>
      <w:r>
        <w:t>IXL</w:t>
      </w:r>
      <w:r w:rsidR="0004717A">
        <w:t xml:space="preserve"> / Boom Cards / Epic</w:t>
      </w:r>
    </w:p>
    <w:p w14:paraId="3AE2C405" w14:textId="77777777" w:rsidR="004F2AD2" w:rsidRDefault="004F2AD2" w:rsidP="004F2AD2">
      <w:pPr>
        <w:pStyle w:val="Heading1"/>
        <w:pBdr>
          <w:top w:val="single" w:sz="4" w:space="1" w:color="auto"/>
          <w:left w:val="single" w:sz="4" w:space="4" w:color="auto"/>
          <w:bottom w:val="single" w:sz="4" w:space="1" w:color="auto"/>
          <w:right w:val="single" w:sz="4" w:space="4" w:color="auto"/>
        </w:pBdr>
        <w:ind w:left="3" w:hanging="5"/>
      </w:pPr>
      <w:r>
        <w:lastRenderedPageBreak/>
        <w:t>EDUCATIONAL PROGRAM</w:t>
      </w:r>
    </w:p>
    <w:p w14:paraId="0AC4F26A" w14:textId="77777777" w:rsidR="00C476DF" w:rsidRDefault="00C476DF" w:rsidP="00C476DF"/>
    <w:p w14:paraId="54878518" w14:textId="6E09D889" w:rsidR="00C476DF" w:rsidRPr="0049283F" w:rsidRDefault="00C476DF" w:rsidP="00C476DF">
      <w:r>
        <w:t>In addition to the curriculum, we incorporate a small group learning approach to teaching and hands-on activities that support the curriculum in every subject area.</w:t>
      </w:r>
    </w:p>
    <w:p w14:paraId="0EDC4A6E" w14:textId="77777777" w:rsidR="00C476DF" w:rsidRDefault="00C476DF" w:rsidP="003629C9">
      <w:pPr>
        <w:ind w:left="1" w:hanging="3"/>
        <w:rPr>
          <w:b/>
          <w:sz w:val="28"/>
          <w:szCs w:val="28"/>
        </w:rPr>
      </w:pPr>
    </w:p>
    <w:p w14:paraId="0DF5366D" w14:textId="7E0487D7" w:rsidR="003629C9" w:rsidRDefault="003629C9" w:rsidP="003629C9">
      <w:pPr>
        <w:ind w:left="1" w:hanging="3"/>
      </w:pPr>
      <w:r>
        <w:rPr>
          <w:b/>
          <w:sz w:val="28"/>
          <w:szCs w:val="28"/>
        </w:rPr>
        <w:t>Lower Elementary (</w:t>
      </w:r>
      <w:r w:rsidR="00534D0F">
        <w:rPr>
          <w:b/>
          <w:sz w:val="28"/>
          <w:szCs w:val="28"/>
        </w:rPr>
        <w:t>1</w:t>
      </w:r>
      <w:r w:rsidR="00534D0F" w:rsidRPr="00534D0F">
        <w:rPr>
          <w:b/>
          <w:sz w:val="28"/>
          <w:szCs w:val="28"/>
          <w:vertAlign w:val="superscript"/>
        </w:rPr>
        <w:t>st</w:t>
      </w:r>
      <w:r>
        <w:rPr>
          <w:b/>
          <w:sz w:val="28"/>
          <w:szCs w:val="28"/>
        </w:rPr>
        <w:t xml:space="preserve"> – </w:t>
      </w:r>
      <w:r w:rsidR="00487058">
        <w:rPr>
          <w:b/>
          <w:sz w:val="28"/>
          <w:szCs w:val="28"/>
        </w:rPr>
        <w:t>4</w:t>
      </w:r>
      <w:r w:rsidR="006D5B9C">
        <w:rPr>
          <w:b/>
          <w:sz w:val="28"/>
          <w:szCs w:val="28"/>
          <w:vertAlign w:val="superscript"/>
        </w:rPr>
        <w:t>th</w:t>
      </w:r>
      <w:r>
        <w:rPr>
          <w:b/>
          <w:sz w:val="28"/>
          <w:szCs w:val="28"/>
        </w:rPr>
        <w:t>)</w:t>
      </w:r>
    </w:p>
    <w:p w14:paraId="1335BA42" w14:textId="72303FD9" w:rsidR="003629C9" w:rsidRDefault="003629C9" w:rsidP="003629C9">
      <w:pPr>
        <w:ind w:hanging="2"/>
      </w:pPr>
      <w:r>
        <w:tab/>
        <w:t xml:space="preserve">           </w:t>
      </w:r>
      <w:r>
        <w:tab/>
        <w:t>Phonics, Spelling, and Handwriting – ABEKA / A Reason for Writing</w:t>
      </w:r>
      <w:r w:rsidR="00960F10">
        <w:t xml:space="preserve"> / Bob Jones</w:t>
      </w:r>
    </w:p>
    <w:p w14:paraId="0F373478" w14:textId="4FBEFA19" w:rsidR="003629C9" w:rsidRDefault="003629C9" w:rsidP="003629C9">
      <w:pPr>
        <w:ind w:hanging="2"/>
      </w:pPr>
      <w:r>
        <w:tab/>
      </w:r>
      <w:r>
        <w:tab/>
        <w:t>Reading</w:t>
      </w:r>
      <w:r w:rsidR="00E03370">
        <w:t xml:space="preserve"> - </w:t>
      </w:r>
      <w:r w:rsidR="00A57CB7">
        <w:t xml:space="preserve">ABEKA / </w:t>
      </w:r>
      <w:r w:rsidR="0013135F">
        <w:t>Bob Jones</w:t>
      </w:r>
      <w:r w:rsidR="00426C26">
        <w:t xml:space="preserve"> </w:t>
      </w:r>
    </w:p>
    <w:p w14:paraId="53E4A5CD" w14:textId="77777777" w:rsidR="003629C9" w:rsidRDefault="003629C9" w:rsidP="003629C9">
      <w:pPr>
        <w:ind w:hanging="2"/>
      </w:pPr>
      <w:r>
        <w:tab/>
      </w:r>
      <w:r>
        <w:tab/>
        <w:t>Mathematics – Bob Jones</w:t>
      </w:r>
    </w:p>
    <w:p w14:paraId="05B98AE2" w14:textId="17CBCB98" w:rsidR="003629C9" w:rsidRDefault="003629C9" w:rsidP="003629C9">
      <w:pPr>
        <w:ind w:hanging="2"/>
      </w:pPr>
      <w:r>
        <w:tab/>
      </w:r>
      <w:r>
        <w:tab/>
        <w:t>Science – Bob Jones</w:t>
      </w:r>
    </w:p>
    <w:p w14:paraId="3A11B8AC" w14:textId="77777777" w:rsidR="003629C9" w:rsidRDefault="003629C9" w:rsidP="003629C9">
      <w:pPr>
        <w:ind w:hanging="2"/>
      </w:pPr>
      <w:r>
        <w:tab/>
      </w:r>
      <w:r>
        <w:tab/>
        <w:t>History/Geography – ABEKA / Bob Jones</w:t>
      </w:r>
    </w:p>
    <w:p w14:paraId="54E67DA4" w14:textId="68252B0F" w:rsidR="003629C9" w:rsidRDefault="00B07FF6" w:rsidP="003629C9">
      <w:pPr>
        <w:ind w:firstLine="720"/>
      </w:pPr>
      <w:r>
        <w:t>Language</w:t>
      </w:r>
      <w:r w:rsidR="003629C9">
        <w:t xml:space="preserve"> –</w:t>
      </w:r>
      <w:r w:rsidR="008E453D">
        <w:t xml:space="preserve"> </w:t>
      </w:r>
      <w:r w:rsidR="003629C9">
        <w:t>ABEKA / Bob Jones</w:t>
      </w:r>
    </w:p>
    <w:p w14:paraId="2012AB48" w14:textId="77777777" w:rsidR="003629C9" w:rsidRDefault="003629C9" w:rsidP="003629C9">
      <w:pPr>
        <w:ind w:firstLine="720"/>
      </w:pPr>
      <w:r>
        <w:t>Bible – ABEKA / Bob Jones</w:t>
      </w:r>
    </w:p>
    <w:p w14:paraId="79EC0FF5" w14:textId="31AD8654" w:rsidR="00B019BF" w:rsidRDefault="00B019BF" w:rsidP="003629C9">
      <w:pPr>
        <w:ind w:firstLine="720"/>
      </w:pPr>
      <w:r>
        <w:t>Manners of the Heart</w:t>
      </w:r>
    </w:p>
    <w:p w14:paraId="0741AB9F" w14:textId="77777777" w:rsidR="003629C9" w:rsidRDefault="003629C9" w:rsidP="003629C9">
      <w:pPr>
        <w:ind w:hanging="2"/>
      </w:pPr>
      <w:r>
        <w:tab/>
      </w:r>
      <w:r>
        <w:tab/>
        <w:t xml:space="preserve">Physical Education </w:t>
      </w:r>
    </w:p>
    <w:p w14:paraId="7D61AAA8" w14:textId="77777777" w:rsidR="003629C9" w:rsidRDefault="003629C9" w:rsidP="003629C9">
      <w:pPr>
        <w:ind w:firstLine="720"/>
      </w:pPr>
      <w:r>
        <w:t>Art</w:t>
      </w:r>
    </w:p>
    <w:p w14:paraId="7D2CEA8D" w14:textId="6600259C" w:rsidR="003605D3" w:rsidRDefault="003605D3" w:rsidP="003629C9">
      <w:pPr>
        <w:ind w:firstLine="720"/>
      </w:pPr>
      <w:r>
        <w:t>Music</w:t>
      </w:r>
    </w:p>
    <w:p w14:paraId="0C71C1AD" w14:textId="65FD76E9" w:rsidR="005905CD" w:rsidRDefault="005B3380" w:rsidP="003629C9">
      <w:pPr>
        <w:ind w:firstLine="720"/>
      </w:pPr>
      <w:r>
        <w:t>Reading A-Z</w:t>
      </w:r>
    </w:p>
    <w:p w14:paraId="6EE85C9A" w14:textId="36B4871D" w:rsidR="00C95CB0" w:rsidRDefault="00C95CB0" w:rsidP="003629C9">
      <w:pPr>
        <w:ind w:firstLine="720"/>
      </w:pPr>
      <w:r>
        <w:t>Accelerated Reader</w:t>
      </w:r>
    </w:p>
    <w:p w14:paraId="66464512" w14:textId="4B1C5200" w:rsidR="00426C26" w:rsidRDefault="00426C26" w:rsidP="003629C9">
      <w:pPr>
        <w:ind w:firstLine="720"/>
        <w:rPr>
          <w:sz w:val="12"/>
          <w:szCs w:val="12"/>
        </w:rPr>
      </w:pPr>
      <w:r>
        <w:t>IXL</w:t>
      </w:r>
    </w:p>
    <w:p w14:paraId="739F7BC8" w14:textId="77777777" w:rsidR="004F5BE3" w:rsidRDefault="004F5BE3" w:rsidP="004F5BE3">
      <w:pPr>
        <w:rPr>
          <w:sz w:val="12"/>
          <w:szCs w:val="12"/>
        </w:rPr>
      </w:pPr>
    </w:p>
    <w:p w14:paraId="0A5FAB55" w14:textId="5D5A6D36" w:rsidR="004A3675" w:rsidRPr="00AC156A" w:rsidRDefault="004A3675" w:rsidP="00AC156A">
      <w:pPr>
        <w:rPr>
          <w:b/>
          <w:sz w:val="48"/>
        </w:rPr>
      </w:pPr>
      <w:r>
        <w:rPr>
          <w:b/>
          <w:sz w:val="28"/>
          <w:szCs w:val="28"/>
        </w:rPr>
        <w:t xml:space="preserve">Upper Elementary  </w:t>
      </w:r>
      <w:r w:rsidRPr="008274CE">
        <w:rPr>
          <w:b/>
          <w:sz w:val="28"/>
          <w:szCs w:val="28"/>
        </w:rPr>
        <w:t>(</w:t>
      </w:r>
      <w:r w:rsidR="00B5288D" w:rsidRPr="008274CE">
        <w:rPr>
          <w:b/>
          <w:sz w:val="28"/>
          <w:szCs w:val="28"/>
        </w:rPr>
        <w:t>5</w:t>
      </w:r>
      <w:r w:rsidR="00B5288D" w:rsidRPr="008274CE">
        <w:rPr>
          <w:b/>
          <w:sz w:val="28"/>
          <w:szCs w:val="28"/>
          <w:vertAlign w:val="superscript"/>
        </w:rPr>
        <w:t>th</w:t>
      </w:r>
      <w:r w:rsidRPr="008274CE">
        <w:rPr>
          <w:b/>
          <w:sz w:val="28"/>
          <w:szCs w:val="28"/>
        </w:rPr>
        <w:t xml:space="preserve"> - 7</w:t>
      </w:r>
      <w:r w:rsidRPr="008274CE">
        <w:rPr>
          <w:b/>
          <w:sz w:val="28"/>
          <w:szCs w:val="28"/>
          <w:vertAlign w:val="superscript"/>
        </w:rPr>
        <w:t>th</w:t>
      </w:r>
      <w:r w:rsidRPr="008274CE">
        <w:rPr>
          <w:b/>
          <w:sz w:val="28"/>
          <w:szCs w:val="28"/>
        </w:rPr>
        <w:t>)</w:t>
      </w:r>
    </w:p>
    <w:p w14:paraId="133C8205" w14:textId="77777777" w:rsidR="004A3675" w:rsidRDefault="004A3675" w:rsidP="004A3675">
      <w:pPr>
        <w:ind w:hanging="2"/>
      </w:pPr>
      <w:r>
        <w:tab/>
      </w:r>
      <w:r>
        <w:tab/>
        <w:t xml:space="preserve">Mathematics – Bob Jones </w:t>
      </w:r>
    </w:p>
    <w:p w14:paraId="1354BEC1" w14:textId="77777777" w:rsidR="004A3675" w:rsidRDefault="004A3675" w:rsidP="004A3675">
      <w:pPr>
        <w:ind w:hanging="2"/>
      </w:pPr>
      <w:r>
        <w:tab/>
      </w:r>
      <w:r>
        <w:tab/>
        <w:t>Science – Bob Jones</w:t>
      </w:r>
    </w:p>
    <w:p w14:paraId="3526A9C9" w14:textId="71C16037" w:rsidR="004A3675" w:rsidRDefault="004A3675" w:rsidP="004A3675">
      <w:pPr>
        <w:ind w:hanging="2"/>
      </w:pPr>
      <w:r>
        <w:tab/>
      </w:r>
      <w:r>
        <w:tab/>
        <w:t xml:space="preserve">History/Geography – ABEKA </w:t>
      </w:r>
    </w:p>
    <w:p w14:paraId="274C5C49" w14:textId="77777777" w:rsidR="004A3675" w:rsidRDefault="004A3675" w:rsidP="004A3675">
      <w:pPr>
        <w:ind w:hanging="2"/>
      </w:pPr>
      <w:r>
        <w:tab/>
      </w:r>
      <w:r>
        <w:tab/>
        <w:t>Classical Literature</w:t>
      </w:r>
    </w:p>
    <w:p w14:paraId="377D354F" w14:textId="22952155" w:rsidR="004A3675" w:rsidRDefault="004A3675" w:rsidP="004A3675">
      <w:pPr>
        <w:ind w:hanging="2"/>
      </w:pPr>
      <w:r>
        <w:tab/>
      </w:r>
      <w:r>
        <w:tab/>
        <w:t xml:space="preserve">Reading – Bob Jones </w:t>
      </w:r>
    </w:p>
    <w:p w14:paraId="5972FAE7" w14:textId="77777777" w:rsidR="004A3675" w:rsidRDefault="004A3675" w:rsidP="004A3675">
      <w:pPr>
        <w:ind w:hanging="2"/>
      </w:pPr>
      <w:r>
        <w:tab/>
      </w:r>
      <w:r>
        <w:tab/>
        <w:t>Grammar – ABEKA / Bob Jones</w:t>
      </w:r>
    </w:p>
    <w:p w14:paraId="2B105CA4" w14:textId="77777777" w:rsidR="004A3675" w:rsidRDefault="004A3675" w:rsidP="004A3675">
      <w:pPr>
        <w:ind w:hanging="2"/>
      </w:pPr>
      <w:r>
        <w:tab/>
      </w:r>
      <w:r>
        <w:tab/>
        <w:t>Spelling – Bob Jones</w:t>
      </w:r>
    </w:p>
    <w:p w14:paraId="2DBEC88F" w14:textId="2BFAB05D" w:rsidR="004A3675" w:rsidRDefault="004A3675" w:rsidP="004A3675">
      <w:pPr>
        <w:ind w:hanging="2"/>
      </w:pPr>
      <w:r>
        <w:tab/>
      </w:r>
      <w:r>
        <w:tab/>
        <w:t>Latin and Greek Roots (7</w:t>
      </w:r>
      <w:r>
        <w:rPr>
          <w:vertAlign w:val="superscript"/>
        </w:rPr>
        <w:t>th</w:t>
      </w:r>
      <w:r w:rsidR="00D22E9A">
        <w:t xml:space="preserve"> </w:t>
      </w:r>
      <w:r>
        <w:t>Vocabulary and Spelling)</w:t>
      </w:r>
    </w:p>
    <w:p w14:paraId="0B20ECA5" w14:textId="77777777" w:rsidR="004A3675" w:rsidRDefault="004A3675" w:rsidP="004A3675">
      <w:pPr>
        <w:ind w:firstLine="720"/>
      </w:pPr>
      <w:r>
        <w:t>Bible – ABEKA / Bob Jones / Principal Approach</w:t>
      </w:r>
    </w:p>
    <w:p w14:paraId="09232F7D" w14:textId="48D1165A" w:rsidR="004A3675" w:rsidRDefault="004A3675" w:rsidP="004A3675">
      <w:pPr>
        <w:ind w:firstLine="720"/>
      </w:pPr>
      <w:r>
        <w:t xml:space="preserve">Handwriting – ABEKA / A Reason </w:t>
      </w:r>
      <w:r w:rsidR="007045E9">
        <w:t>f</w:t>
      </w:r>
      <w:r>
        <w:t>or Writing</w:t>
      </w:r>
    </w:p>
    <w:p w14:paraId="25E19512" w14:textId="77777777" w:rsidR="004A3675" w:rsidRDefault="004A3675" w:rsidP="004A3675">
      <w:pPr>
        <w:ind w:hanging="2"/>
      </w:pPr>
      <w:r>
        <w:tab/>
      </w:r>
      <w:r>
        <w:tab/>
        <w:t>Physical Education</w:t>
      </w:r>
    </w:p>
    <w:p w14:paraId="66D0F0D4" w14:textId="6C23A669" w:rsidR="00647328" w:rsidRDefault="00647328" w:rsidP="004A3675">
      <w:pPr>
        <w:ind w:hanging="2"/>
      </w:pPr>
      <w:r>
        <w:tab/>
      </w:r>
      <w:r>
        <w:tab/>
        <w:t>Art</w:t>
      </w:r>
    </w:p>
    <w:p w14:paraId="599C7F3E" w14:textId="6D5674C3" w:rsidR="00D22E9A" w:rsidRDefault="00D22E9A" w:rsidP="004A3675">
      <w:pPr>
        <w:ind w:firstLine="720"/>
      </w:pPr>
      <w:r>
        <w:t>Quest for Success</w:t>
      </w:r>
    </w:p>
    <w:p w14:paraId="39FA625A" w14:textId="7B4B2EA9" w:rsidR="00062E20" w:rsidRDefault="00062E20" w:rsidP="004A3675">
      <w:pPr>
        <w:ind w:firstLine="720"/>
      </w:pPr>
      <w:r>
        <w:t>Accelerated Reader</w:t>
      </w:r>
    </w:p>
    <w:p w14:paraId="651F3C1F" w14:textId="2F68B94B" w:rsidR="00121F86" w:rsidRDefault="00121F86" w:rsidP="004A3675">
      <w:pPr>
        <w:ind w:firstLine="720"/>
      </w:pPr>
      <w:r>
        <w:t>Typing.com</w:t>
      </w:r>
    </w:p>
    <w:p w14:paraId="6686A444" w14:textId="0E50DB44" w:rsidR="00426C26" w:rsidRDefault="00426C26" w:rsidP="004A3675">
      <w:pPr>
        <w:ind w:firstLine="720"/>
      </w:pPr>
      <w:r>
        <w:t>IXL</w:t>
      </w:r>
    </w:p>
    <w:p w14:paraId="5DD53DF9" w14:textId="43BFA914" w:rsidR="00E03401" w:rsidRPr="00C74062" w:rsidRDefault="004A3675" w:rsidP="00C74062">
      <w:pPr>
        <w:rPr>
          <w:sz w:val="12"/>
          <w:szCs w:val="12"/>
        </w:rPr>
      </w:pPr>
      <w:r>
        <w:rPr>
          <w:sz w:val="10"/>
          <w:szCs w:val="10"/>
        </w:rPr>
        <w:tab/>
      </w:r>
      <w:r>
        <w:rPr>
          <w:sz w:val="10"/>
          <w:szCs w:val="10"/>
        </w:rPr>
        <w:tab/>
      </w:r>
    </w:p>
    <w:p w14:paraId="2577B8A7" w14:textId="2D7ADF4C" w:rsidR="003F73DB" w:rsidRDefault="001B7645">
      <w:pPr>
        <w:ind w:hanging="2"/>
        <w:jc w:val="both"/>
        <w:rPr>
          <w:b/>
          <w:bCs/>
          <w:sz w:val="28"/>
          <w:szCs w:val="28"/>
        </w:rPr>
      </w:pPr>
      <w:r w:rsidRPr="00EE24F5">
        <w:rPr>
          <w:b/>
          <w:bCs/>
          <w:sz w:val="28"/>
          <w:szCs w:val="28"/>
        </w:rPr>
        <w:t>High</w:t>
      </w:r>
      <w:r w:rsidR="003F73DB" w:rsidRPr="00EE24F5">
        <w:rPr>
          <w:b/>
          <w:bCs/>
          <w:sz w:val="28"/>
          <w:szCs w:val="28"/>
        </w:rPr>
        <w:t xml:space="preserve"> School </w:t>
      </w:r>
      <w:r w:rsidR="003F73DB" w:rsidRPr="00EE24F5">
        <w:rPr>
          <w:b/>
          <w:bCs/>
          <w:sz w:val="28"/>
          <w:szCs w:val="28"/>
          <w:highlight w:val="yellow"/>
        </w:rPr>
        <w:t>(</w:t>
      </w:r>
      <w:r w:rsidRPr="00EE24F5">
        <w:rPr>
          <w:b/>
          <w:bCs/>
          <w:sz w:val="28"/>
          <w:szCs w:val="28"/>
          <w:highlight w:val="yellow"/>
        </w:rPr>
        <w:t>8</w:t>
      </w:r>
      <w:r w:rsidR="003F73DB" w:rsidRPr="00EE24F5">
        <w:rPr>
          <w:b/>
          <w:bCs/>
          <w:sz w:val="28"/>
          <w:szCs w:val="28"/>
          <w:highlight w:val="yellow"/>
          <w:vertAlign w:val="superscript"/>
        </w:rPr>
        <w:t>th</w:t>
      </w:r>
      <w:r w:rsidR="003F73DB" w:rsidRPr="00EE24F5">
        <w:rPr>
          <w:b/>
          <w:bCs/>
          <w:sz w:val="28"/>
          <w:szCs w:val="28"/>
          <w:highlight w:val="yellow"/>
        </w:rPr>
        <w:t xml:space="preserve"> – 1</w:t>
      </w:r>
      <w:r w:rsidR="00C972A4">
        <w:rPr>
          <w:b/>
          <w:bCs/>
          <w:sz w:val="28"/>
          <w:szCs w:val="28"/>
          <w:highlight w:val="yellow"/>
        </w:rPr>
        <w:t>2</w:t>
      </w:r>
      <w:r w:rsidR="003F73DB" w:rsidRPr="00EE24F5">
        <w:rPr>
          <w:b/>
          <w:bCs/>
          <w:sz w:val="28"/>
          <w:szCs w:val="28"/>
          <w:highlight w:val="yellow"/>
          <w:vertAlign w:val="superscript"/>
        </w:rPr>
        <w:t>th</w:t>
      </w:r>
      <w:r w:rsidR="003F73DB" w:rsidRPr="00EE24F5">
        <w:rPr>
          <w:b/>
          <w:bCs/>
          <w:sz w:val="28"/>
          <w:szCs w:val="28"/>
          <w:highlight w:val="yellow"/>
        </w:rPr>
        <w:t>)</w:t>
      </w:r>
    </w:p>
    <w:p w14:paraId="1D282997" w14:textId="77777777" w:rsidR="001F26CA" w:rsidRPr="00C476DF" w:rsidRDefault="001F26CA">
      <w:pPr>
        <w:ind w:hanging="2"/>
        <w:jc w:val="both"/>
        <w:rPr>
          <w:b/>
          <w:bCs/>
          <w:sz w:val="16"/>
          <w:szCs w:val="16"/>
        </w:rPr>
      </w:pPr>
    </w:p>
    <w:p w14:paraId="42B58931" w14:textId="77777777" w:rsidR="00C476DF" w:rsidRDefault="001F26CA">
      <w:pPr>
        <w:ind w:hanging="2"/>
        <w:jc w:val="both"/>
      </w:pPr>
      <w:r w:rsidRPr="004A0458">
        <w:t xml:space="preserve">Our high school curriculum program is designed to equip students with the skills needed for success in higher education by fostering critical thinking, effective communication, research abilities, and sound reasoning, while integrating a Biblical worldview and emphasizing Christian character development. Through the study of God's truth across all subject areas, students are encouraged to grow spiritually, academically, and morally as they prepare to impact their communities and future careers for Christ.  </w:t>
      </w:r>
    </w:p>
    <w:p w14:paraId="08E4F419" w14:textId="1E491E75" w:rsidR="0049283F" w:rsidRPr="00C74062" w:rsidRDefault="0049283F" w:rsidP="00C74062">
      <w:pPr>
        <w:pBdr>
          <w:top w:val="single" w:sz="4" w:space="1" w:color="auto"/>
          <w:left w:val="single" w:sz="4" w:space="4" w:color="auto"/>
          <w:bottom w:val="single" w:sz="4" w:space="1" w:color="auto"/>
          <w:right w:val="single" w:sz="4" w:space="4" w:color="auto"/>
        </w:pBdr>
        <w:ind w:hanging="2"/>
        <w:jc w:val="center"/>
        <w:rPr>
          <w:b/>
          <w:bCs/>
          <w:sz w:val="48"/>
          <w:szCs w:val="48"/>
        </w:rPr>
      </w:pPr>
      <w:r w:rsidRPr="00C74062">
        <w:rPr>
          <w:b/>
          <w:bCs/>
          <w:sz w:val="48"/>
          <w:szCs w:val="48"/>
        </w:rPr>
        <w:lastRenderedPageBreak/>
        <w:t>EDUCATIONAL PROGRAM</w:t>
      </w:r>
    </w:p>
    <w:p w14:paraId="046DA848" w14:textId="77777777" w:rsidR="00C476DF" w:rsidRDefault="001F26CA" w:rsidP="00C476DF">
      <w:pPr>
        <w:ind w:hanging="2"/>
        <w:jc w:val="both"/>
      </w:pPr>
      <w:r w:rsidRPr="004A0458">
        <w:br/>
      </w:r>
      <w:r w:rsidR="00C476DF" w:rsidRPr="004A0458">
        <w:t>Our learning environment allows faculty to nurture both the intellectual and spiritual growth of students, encouraging the development of wisdom, knowledge, character, and servant leadership.</w:t>
      </w:r>
    </w:p>
    <w:p w14:paraId="54251347" w14:textId="7DDD9404" w:rsidR="00C476DF" w:rsidRDefault="00C476DF" w:rsidP="00165656">
      <w:pPr>
        <w:ind w:hanging="2"/>
      </w:pPr>
    </w:p>
    <w:p w14:paraId="56768C16" w14:textId="0E43A531" w:rsidR="001F26CA" w:rsidRPr="00EE24F5" w:rsidRDefault="001F26CA" w:rsidP="00165656">
      <w:pPr>
        <w:ind w:hanging="2"/>
        <w:rPr>
          <w:b/>
          <w:bCs/>
          <w:sz w:val="28"/>
          <w:szCs w:val="28"/>
        </w:rPr>
      </w:pPr>
      <w:r w:rsidRPr="004A0458">
        <w:t>This mission is fulfilled by integrating the truths of Scripture into every subject and teaching from a biblical worldview. All courses that receive a letter grade are included in the calculation of the student's cumulative GPA. With a seven-period daily schedule, students are encouraged to pursue a rigorous academic program that challenges them in their areas of strength while maintaining a healthy balance with extracurricular activities, family responsibilities, and personal commitments.</w:t>
      </w:r>
      <w:r w:rsidRPr="004A0458">
        <w:br/>
      </w:r>
      <w:r w:rsidRPr="004A0458">
        <w:br/>
        <w:t>Students who meet the eligibility requirements may enroll in Dual Enrollment courses offered through Southeastern Louisiana University, allowing them to earn college credit while completing their high school studies. Most courses utilize curriculum developed by Bob Jones University.</w:t>
      </w:r>
    </w:p>
    <w:p w14:paraId="2A150821" w14:textId="77777777" w:rsidR="001F26CA" w:rsidRPr="00C86EBE" w:rsidRDefault="001F26CA" w:rsidP="00A868E8">
      <w:pPr>
        <w:pStyle w:val="NormalWeb"/>
        <w:spacing w:before="0" w:beforeAutospacing="0" w:after="0" w:afterAutospacing="0"/>
        <w:ind w:firstLine="720"/>
        <w:rPr>
          <w:color w:val="000000"/>
          <w:sz w:val="10"/>
          <w:szCs w:val="10"/>
        </w:rPr>
      </w:pPr>
    </w:p>
    <w:p w14:paraId="7CF3954A" w14:textId="54C97901" w:rsidR="003F73DB" w:rsidRDefault="003F73DB" w:rsidP="00A868E8">
      <w:pPr>
        <w:pStyle w:val="NormalWeb"/>
        <w:spacing w:before="0" w:beforeAutospacing="0" w:after="0" w:afterAutospacing="0"/>
        <w:ind w:firstLine="720"/>
        <w:rPr>
          <w:color w:val="000000"/>
        </w:rPr>
      </w:pPr>
      <w:r>
        <w:rPr>
          <w:color w:val="000000"/>
        </w:rPr>
        <w:t>English</w:t>
      </w:r>
      <w:r w:rsidR="00A868E8">
        <w:rPr>
          <w:color w:val="000000"/>
        </w:rPr>
        <w:t xml:space="preserve"> </w:t>
      </w:r>
      <w:r w:rsidR="000B440C">
        <w:rPr>
          <w:color w:val="000000"/>
        </w:rPr>
        <w:t>I, II, III</w:t>
      </w:r>
      <w:r w:rsidR="00A868E8">
        <w:rPr>
          <w:rStyle w:val="apple-tab-span"/>
        </w:rPr>
        <w:t xml:space="preserve"> </w:t>
      </w:r>
      <w:r>
        <w:rPr>
          <w:color w:val="000000"/>
        </w:rPr>
        <w:t>-</w:t>
      </w:r>
      <w:r w:rsidR="00A868E8">
        <w:rPr>
          <w:rStyle w:val="apple-tab-span"/>
        </w:rPr>
        <w:t xml:space="preserve"> </w:t>
      </w:r>
      <w:r>
        <w:rPr>
          <w:color w:val="000000"/>
        </w:rPr>
        <w:t>Bob Jones</w:t>
      </w:r>
    </w:p>
    <w:p w14:paraId="7EB2A1CD" w14:textId="17322DA4" w:rsidR="00854E35" w:rsidRDefault="00854E35" w:rsidP="00A868E8">
      <w:pPr>
        <w:pStyle w:val="NormalWeb"/>
        <w:spacing w:before="0" w:beforeAutospacing="0" w:after="0" w:afterAutospacing="0"/>
        <w:ind w:firstLine="720"/>
      </w:pPr>
      <w:r>
        <w:rPr>
          <w:color w:val="000000"/>
        </w:rPr>
        <w:t>English Dual Enrollment – SLU</w:t>
      </w:r>
    </w:p>
    <w:p w14:paraId="27B321AF" w14:textId="77777777" w:rsidR="003F73DB" w:rsidRDefault="003F73DB" w:rsidP="00A868E8">
      <w:pPr>
        <w:pStyle w:val="NormalWeb"/>
        <w:spacing w:before="0" w:beforeAutospacing="0" w:after="0" w:afterAutospacing="0"/>
        <w:ind w:firstLine="720"/>
        <w:rPr>
          <w:color w:val="000000"/>
        </w:rPr>
      </w:pPr>
      <w:r>
        <w:rPr>
          <w:color w:val="000000"/>
        </w:rPr>
        <w:t>Literature</w:t>
      </w:r>
      <w:r w:rsidR="00A868E8">
        <w:rPr>
          <w:rStyle w:val="apple-tab-span"/>
        </w:rPr>
        <w:t xml:space="preserve"> </w:t>
      </w:r>
      <w:r>
        <w:rPr>
          <w:color w:val="000000"/>
        </w:rPr>
        <w:t>-</w:t>
      </w:r>
      <w:r w:rsidR="00A868E8">
        <w:rPr>
          <w:rStyle w:val="apple-tab-span"/>
        </w:rPr>
        <w:t xml:space="preserve"> </w:t>
      </w:r>
      <w:r>
        <w:rPr>
          <w:color w:val="000000"/>
        </w:rPr>
        <w:t>Bob Jones</w:t>
      </w:r>
    </w:p>
    <w:p w14:paraId="1E1FFC56" w14:textId="77777777" w:rsidR="00A868E8" w:rsidRDefault="00A868E8" w:rsidP="00A868E8">
      <w:pPr>
        <w:ind w:firstLine="720"/>
      </w:pPr>
      <w:r>
        <w:t xml:space="preserve">Mathematics - Bob Jones </w:t>
      </w:r>
    </w:p>
    <w:p w14:paraId="4C2026D7" w14:textId="5C9A7D22" w:rsidR="003F73DB" w:rsidRDefault="003F73DB" w:rsidP="00A868E8">
      <w:pPr>
        <w:pStyle w:val="NormalWeb"/>
        <w:spacing w:before="0" w:beforeAutospacing="0" w:after="0" w:afterAutospacing="0"/>
        <w:ind w:firstLine="720"/>
      </w:pPr>
      <w:r>
        <w:rPr>
          <w:color w:val="000000"/>
        </w:rPr>
        <w:t>Algebra I</w:t>
      </w:r>
      <w:r w:rsidR="005131D4">
        <w:rPr>
          <w:color w:val="000000"/>
        </w:rPr>
        <w:t xml:space="preserve"> &amp; II</w:t>
      </w:r>
      <w:r w:rsidR="00A868E8">
        <w:rPr>
          <w:rStyle w:val="apple-tab-span"/>
        </w:rPr>
        <w:t xml:space="preserve"> </w:t>
      </w:r>
      <w:r>
        <w:rPr>
          <w:color w:val="000000"/>
        </w:rPr>
        <w:t>-</w:t>
      </w:r>
      <w:r w:rsidR="00A868E8">
        <w:rPr>
          <w:rStyle w:val="apple-tab-span"/>
        </w:rPr>
        <w:t xml:space="preserve"> </w:t>
      </w:r>
      <w:r>
        <w:rPr>
          <w:color w:val="000000"/>
        </w:rPr>
        <w:t xml:space="preserve">Bob Jones </w:t>
      </w:r>
    </w:p>
    <w:p w14:paraId="087ED768" w14:textId="1FE588CC" w:rsidR="003F73DB" w:rsidRDefault="003F73DB" w:rsidP="00A868E8">
      <w:pPr>
        <w:pStyle w:val="NormalWeb"/>
        <w:spacing w:before="0" w:beforeAutospacing="0" w:after="0" w:afterAutospacing="0"/>
        <w:ind w:firstLine="720"/>
      </w:pPr>
      <w:r>
        <w:rPr>
          <w:color w:val="000000"/>
        </w:rPr>
        <w:t>Geometry</w:t>
      </w:r>
      <w:r w:rsidR="00A868E8">
        <w:rPr>
          <w:rStyle w:val="apple-tab-span"/>
        </w:rPr>
        <w:t xml:space="preserve"> </w:t>
      </w:r>
      <w:r>
        <w:rPr>
          <w:color w:val="000000"/>
        </w:rPr>
        <w:t>-</w:t>
      </w:r>
      <w:r w:rsidR="00A868E8">
        <w:rPr>
          <w:rStyle w:val="apple-tab-span"/>
        </w:rPr>
        <w:t xml:space="preserve"> </w:t>
      </w:r>
      <w:r>
        <w:rPr>
          <w:color w:val="000000"/>
        </w:rPr>
        <w:t xml:space="preserve">Bob Jones </w:t>
      </w:r>
    </w:p>
    <w:p w14:paraId="051A6755" w14:textId="77777777" w:rsidR="003F73DB" w:rsidRDefault="003F73DB" w:rsidP="00A868E8">
      <w:pPr>
        <w:pStyle w:val="NormalWeb"/>
        <w:spacing w:before="0" w:beforeAutospacing="0" w:after="0" w:afterAutospacing="0"/>
        <w:ind w:firstLine="720"/>
        <w:rPr>
          <w:color w:val="000000"/>
        </w:rPr>
      </w:pPr>
      <w:r>
        <w:rPr>
          <w:color w:val="000000"/>
        </w:rPr>
        <w:t>Environmental Science</w:t>
      </w:r>
      <w:r w:rsidR="00A868E8">
        <w:rPr>
          <w:rStyle w:val="apple-tab-span"/>
        </w:rPr>
        <w:t xml:space="preserve"> </w:t>
      </w:r>
      <w:r>
        <w:rPr>
          <w:color w:val="000000"/>
        </w:rPr>
        <w:t>-</w:t>
      </w:r>
      <w:r w:rsidR="00A868E8">
        <w:rPr>
          <w:rStyle w:val="apple-tab-span"/>
        </w:rPr>
        <w:t xml:space="preserve"> </w:t>
      </w:r>
      <w:r>
        <w:rPr>
          <w:color w:val="000000"/>
        </w:rPr>
        <w:t>Holt</w:t>
      </w:r>
      <w:r w:rsidR="00A868E8">
        <w:rPr>
          <w:color w:val="000000"/>
        </w:rPr>
        <w:t xml:space="preserve"> </w:t>
      </w:r>
    </w:p>
    <w:p w14:paraId="60FAE458" w14:textId="55EA9830" w:rsidR="00A868E8" w:rsidRDefault="00F95E6C" w:rsidP="00A868E8">
      <w:pPr>
        <w:pStyle w:val="NormalWeb"/>
        <w:spacing w:before="0" w:beforeAutospacing="0" w:after="0" w:afterAutospacing="0"/>
        <w:ind w:firstLine="720"/>
        <w:rPr>
          <w:color w:val="000000"/>
        </w:rPr>
      </w:pPr>
      <w:r>
        <w:rPr>
          <w:color w:val="000000"/>
        </w:rPr>
        <w:t>Biology</w:t>
      </w:r>
      <w:r w:rsidR="00A868E8">
        <w:rPr>
          <w:color w:val="000000"/>
        </w:rPr>
        <w:t xml:space="preserve"> - Bob Jones</w:t>
      </w:r>
    </w:p>
    <w:p w14:paraId="0F31A94E" w14:textId="78E422DF" w:rsidR="000763FF" w:rsidRDefault="000763FF" w:rsidP="00A868E8">
      <w:pPr>
        <w:pStyle w:val="NormalWeb"/>
        <w:spacing w:before="0" w:beforeAutospacing="0" w:after="0" w:afterAutospacing="0"/>
        <w:ind w:firstLine="720"/>
      </w:pPr>
      <w:r>
        <w:rPr>
          <w:color w:val="000000"/>
        </w:rPr>
        <w:t>Chemistry – Bob Jones</w:t>
      </w:r>
    </w:p>
    <w:p w14:paraId="1416F437" w14:textId="77777777" w:rsidR="003F73DB" w:rsidRDefault="003F73DB" w:rsidP="00A868E8">
      <w:pPr>
        <w:pStyle w:val="NormalWeb"/>
        <w:spacing w:before="0" w:beforeAutospacing="0" w:after="0" w:afterAutospacing="0"/>
        <w:ind w:firstLine="720"/>
      </w:pPr>
      <w:r>
        <w:rPr>
          <w:color w:val="000000"/>
        </w:rPr>
        <w:t>Forensic Science</w:t>
      </w:r>
      <w:r w:rsidR="00A868E8">
        <w:rPr>
          <w:rStyle w:val="apple-tab-span"/>
        </w:rPr>
        <w:t xml:space="preserve"> </w:t>
      </w:r>
      <w:r>
        <w:rPr>
          <w:color w:val="000000"/>
        </w:rPr>
        <w:t>-</w:t>
      </w:r>
      <w:r w:rsidR="00A868E8">
        <w:rPr>
          <w:rStyle w:val="apple-tab-span"/>
        </w:rPr>
        <w:t xml:space="preserve"> </w:t>
      </w:r>
      <w:r>
        <w:rPr>
          <w:color w:val="000000"/>
        </w:rPr>
        <w:t>Masterbooks</w:t>
      </w:r>
    </w:p>
    <w:p w14:paraId="4FA39934" w14:textId="6E3D609D" w:rsidR="003F73DB" w:rsidRDefault="00AB631F" w:rsidP="00A868E8">
      <w:pPr>
        <w:pStyle w:val="NormalWeb"/>
        <w:spacing w:before="0" w:beforeAutospacing="0" w:after="0" w:afterAutospacing="0"/>
        <w:ind w:firstLine="720"/>
        <w:rPr>
          <w:color w:val="000000"/>
        </w:rPr>
      </w:pPr>
      <w:r>
        <w:rPr>
          <w:color w:val="000000"/>
        </w:rPr>
        <w:t>American</w:t>
      </w:r>
      <w:r w:rsidR="003F73DB">
        <w:rPr>
          <w:color w:val="000000"/>
        </w:rPr>
        <w:t xml:space="preserve"> History</w:t>
      </w:r>
      <w:r w:rsidR="00A868E8">
        <w:rPr>
          <w:rStyle w:val="apple-tab-span"/>
        </w:rPr>
        <w:t xml:space="preserve"> </w:t>
      </w:r>
      <w:r w:rsidR="00A33F7D">
        <w:rPr>
          <w:color w:val="000000"/>
        </w:rPr>
        <w:t>–</w:t>
      </w:r>
      <w:r w:rsidR="00A868E8">
        <w:rPr>
          <w:rStyle w:val="apple-tab-span"/>
        </w:rPr>
        <w:t xml:space="preserve"> </w:t>
      </w:r>
      <w:r w:rsidR="003F73DB">
        <w:rPr>
          <w:color w:val="000000"/>
        </w:rPr>
        <w:t>ABEKA</w:t>
      </w:r>
      <w:r w:rsidR="005A5E18">
        <w:rPr>
          <w:color w:val="000000"/>
        </w:rPr>
        <w:t xml:space="preserve"> </w:t>
      </w:r>
      <w:r w:rsidR="00A33F7D">
        <w:rPr>
          <w:color w:val="000000"/>
        </w:rPr>
        <w:t>/</w:t>
      </w:r>
      <w:r w:rsidR="005A5E18">
        <w:rPr>
          <w:color w:val="000000"/>
        </w:rPr>
        <w:t xml:space="preserve"> Bob Jones / </w:t>
      </w:r>
      <w:r w:rsidR="00A33F7D">
        <w:rPr>
          <w:color w:val="000000"/>
        </w:rPr>
        <w:t>Principal Approach</w:t>
      </w:r>
    </w:p>
    <w:p w14:paraId="523934B5" w14:textId="6EA1A9FD" w:rsidR="00A868E8" w:rsidRDefault="00CE043E" w:rsidP="00A868E8">
      <w:pPr>
        <w:pStyle w:val="NormalWeb"/>
        <w:spacing w:before="0" w:beforeAutospacing="0" w:after="0" w:afterAutospacing="0"/>
        <w:ind w:firstLine="720"/>
        <w:rPr>
          <w:color w:val="000000"/>
        </w:rPr>
      </w:pPr>
      <w:r>
        <w:rPr>
          <w:color w:val="000000"/>
        </w:rPr>
        <w:t>American Government</w:t>
      </w:r>
      <w:r w:rsidR="00A868E8">
        <w:rPr>
          <w:color w:val="000000"/>
        </w:rPr>
        <w:t xml:space="preserve"> </w:t>
      </w:r>
      <w:r w:rsidR="00FC248F">
        <w:rPr>
          <w:color w:val="000000"/>
        </w:rPr>
        <w:t>- Bob Jones</w:t>
      </w:r>
    </w:p>
    <w:p w14:paraId="11DA9FD2" w14:textId="6222A1F5" w:rsidR="0005366A" w:rsidRDefault="0005366A" w:rsidP="00A868E8">
      <w:pPr>
        <w:pStyle w:val="NormalWeb"/>
        <w:spacing w:before="0" w:beforeAutospacing="0" w:after="0" w:afterAutospacing="0"/>
        <w:ind w:firstLine="720"/>
      </w:pPr>
      <w:r>
        <w:rPr>
          <w:color w:val="000000"/>
        </w:rPr>
        <w:t>World History – Bob Jones</w:t>
      </w:r>
    </w:p>
    <w:p w14:paraId="77A7F544" w14:textId="2783CE58" w:rsidR="003F73DB" w:rsidRDefault="003F73DB" w:rsidP="00A868E8">
      <w:pPr>
        <w:pStyle w:val="NormalWeb"/>
        <w:spacing w:before="0" w:beforeAutospacing="0" w:after="0" w:afterAutospacing="0"/>
        <w:ind w:firstLine="720"/>
      </w:pPr>
      <w:r>
        <w:rPr>
          <w:color w:val="000000"/>
        </w:rPr>
        <w:t xml:space="preserve">Spanish I </w:t>
      </w:r>
      <w:r w:rsidR="0005366A">
        <w:rPr>
          <w:color w:val="000000"/>
        </w:rPr>
        <w:t>&amp;</w:t>
      </w:r>
      <w:r>
        <w:rPr>
          <w:color w:val="000000"/>
        </w:rPr>
        <w:t xml:space="preserve"> Spanish II</w:t>
      </w:r>
      <w:r w:rsidR="00A868E8">
        <w:rPr>
          <w:rStyle w:val="apple-tab-span"/>
        </w:rPr>
        <w:t xml:space="preserve"> </w:t>
      </w:r>
      <w:r>
        <w:rPr>
          <w:color w:val="000000"/>
        </w:rPr>
        <w:t>-</w:t>
      </w:r>
      <w:r w:rsidR="00A868E8">
        <w:rPr>
          <w:rStyle w:val="apple-tab-span"/>
        </w:rPr>
        <w:t xml:space="preserve"> </w:t>
      </w:r>
      <w:r>
        <w:rPr>
          <w:color w:val="000000"/>
        </w:rPr>
        <w:t>Bob Jones &amp; TPRS</w:t>
      </w:r>
    </w:p>
    <w:p w14:paraId="01793907" w14:textId="0614C948" w:rsidR="003F73DB" w:rsidRDefault="003F73DB" w:rsidP="00A868E8">
      <w:pPr>
        <w:pStyle w:val="NormalWeb"/>
        <w:spacing w:before="0" w:beforeAutospacing="0" w:after="0" w:afterAutospacing="0"/>
        <w:ind w:firstLine="720"/>
        <w:rPr>
          <w:color w:val="000000"/>
        </w:rPr>
      </w:pPr>
      <w:r>
        <w:t>Latin and Greek Roots (8</w:t>
      </w:r>
      <w:r>
        <w:rPr>
          <w:vertAlign w:val="superscript"/>
        </w:rPr>
        <w:t>th</w:t>
      </w:r>
      <w:r>
        <w:t xml:space="preserve"> Vocabulary and Spelling)</w:t>
      </w:r>
    </w:p>
    <w:p w14:paraId="228D76AB" w14:textId="6A81C53A" w:rsidR="00A868E8" w:rsidRDefault="003F73DB" w:rsidP="00A868E8">
      <w:pPr>
        <w:pStyle w:val="NormalWeb"/>
        <w:spacing w:before="0" w:beforeAutospacing="0" w:after="0" w:afterAutospacing="0"/>
        <w:ind w:firstLine="720"/>
      </w:pPr>
      <w:r>
        <w:rPr>
          <w:color w:val="000000"/>
        </w:rPr>
        <w:t>Bible I</w:t>
      </w:r>
      <w:r w:rsidR="002B2141">
        <w:rPr>
          <w:color w:val="000000"/>
        </w:rPr>
        <w:t>,</w:t>
      </w:r>
      <w:r>
        <w:rPr>
          <w:color w:val="000000"/>
        </w:rPr>
        <w:t xml:space="preserve"> II</w:t>
      </w:r>
      <w:r w:rsidR="002B2141">
        <w:rPr>
          <w:color w:val="000000"/>
        </w:rPr>
        <w:t>, &amp; III</w:t>
      </w:r>
      <w:r w:rsidR="00A868E8">
        <w:rPr>
          <w:rStyle w:val="apple-tab-span"/>
        </w:rPr>
        <w:t xml:space="preserve"> </w:t>
      </w:r>
      <w:r>
        <w:rPr>
          <w:color w:val="000000"/>
        </w:rPr>
        <w:t>-</w:t>
      </w:r>
      <w:r w:rsidR="00A868E8">
        <w:rPr>
          <w:rStyle w:val="apple-tab-span"/>
        </w:rPr>
        <w:t xml:space="preserve"> </w:t>
      </w:r>
      <w:r>
        <w:rPr>
          <w:color w:val="000000"/>
        </w:rPr>
        <w:t>Bob Jones</w:t>
      </w:r>
    </w:p>
    <w:p w14:paraId="280E4FA5" w14:textId="13630249" w:rsidR="003F73DB" w:rsidRDefault="003F73DB" w:rsidP="00A868E8">
      <w:pPr>
        <w:pStyle w:val="NormalWeb"/>
        <w:spacing w:before="0" w:beforeAutospacing="0" w:after="0" w:afterAutospacing="0"/>
        <w:ind w:firstLine="720"/>
      </w:pPr>
      <w:r>
        <w:rPr>
          <w:color w:val="000000"/>
        </w:rPr>
        <w:t>Ministry/Discipleship</w:t>
      </w:r>
      <w:r>
        <w:rPr>
          <w:rStyle w:val="apple-tab-span"/>
        </w:rPr>
        <w:tab/>
      </w:r>
      <w:r>
        <w:rPr>
          <w:color w:val="000000"/>
        </w:rPr>
        <w:t>-</w:t>
      </w:r>
      <w:r w:rsidR="00A868E8">
        <w:rPr>
          <w:rStyle w:val="apple-tab-span"/>
        </w:rPr>
        <w:t xml:space="preserve"> </w:t>
      </w:r>
      <w:r>
        <w:rPr>
          <w:color w:val="000000"/>
        </w:rPr>
        <w:t xml:space="preserve">CCS </w:t>
      </w:r>
      <w:r w:rsidR="002A7F09">
        <w:rPr>
          <w:color w:val="000000"/>
        </w:rPr>
        <w:t>Character Traits and Core Values</w:t>
      </w:r>
      <w:r w:rsidR="002435BB">
        <w:rPr>
          <w:color w:val="000000"/>
        </w:rPr>
        <w:t xml:space="preserve"> / Principal Approach</w:t>
      </w:r>
    </w:p>
    <w:p w14:paraId="481243E5" w14:textId="77777777" w:rsidR="003F73DB" w:rsidRDefault="003F73DB" w:rsidP="00A868E8">
      <w:pPr>
        <w:ind w:firstLine="720"/>
        <w:rPr>
          <w:color w:val="000000"/>
        </w:rPr>
      </w:pPr>
      <w:r>
        <w:rPr>
          <w:color w:val="000000"/>
        </w:rPr>
        <w:t>Speech/Theatre</w:t>
      </w:r>
      <w:r w:rsidR="00A868E8">
        <w:rPr>
          <w:rStyle w:val="apple-tab-span"/>
        </w:rPr>
        <w:t xml:space="preserve"> </w:t>
      </w:r>
      <w:r>
        <w:rPr>
          <w:color w:val="000000"/>
        </w:rPr>
        <w:t>-</w:t>
      </w:r>
      <w:r w:rsidR="00A868E8">
        <w:rPr>
          <w:rStyle w:val="apple-tab-span"/>
        </w:rPr>
        <w:t xml:space="preserve"> </w:t>
      </w:r>
      <w:r>
        <w:rPr>
          <w:color w:val="000000"/>
        </w:rPr>
        <w:t>7 Sisters Homeschool</w:t>
      </w:r>
    </w:p>
    <w:p w14:paraId="6CDDD94A" w14:textId="4154B402" w:rsidR="0039707C" w:rsidRDefault="0039707C" w:rsidP="00A868E8">
      <w:pPr>
        <w:ind w:firstLine="720"/>
        <w:rPr>
          <w:color w:val="000000"/>
        </w:rPr>
      </w:pPr>
      <w:r>
        <w:rPr>
          <w:color w:val="000000"/>
        </w:rPr>
        <w:t>Creative Writing</w:t>
      </w:r>
      <w:r w:rsidR="00121A89">
        <w:rPr>
          <w:color w:val="000000"/>
        </w:rPr>
        <w:t xml:space="preserve"> – The Creative Writer</w:t>
      </w:r>
    </w:p>
    <w:p w14:paraId="3B64DB6D" w14:textId="2D3D87AD" w:rsidR="004F2AD2" w:rsidRPr="00A8145F" w:rsidRDefault="00426C26" w:rsidP="00A8145F">
      <w:pPr>
        <w:ind w:firstLine="720"/>
        <w:rPr>
          <w:color w:val="000000"/>
        </w:rPr>
      </w:pPr>
      <w:r>
        <w:rPr>
          <w:color w:val="000000"/>
        </w:rPr>
        <w:t>IXL</w:t>
      </w:r>
    </w:p>
    <w:p w14:paraId="7067CE95" w14:textId="77777777" w:rsidR="00927D62" w:rsidRPr="00C476DF" w:rsidRDefault="00927D62">
      <w:pPr>
        <w:ind w:left="1" w:hanging="3"/>
        <w:jc w:val="both"/>
        <w:rPr>
          <w:b/>
          <w:sz w:val="16"/>
          <w:szCs w:val="16"/>
          <w:u w:val="single"/>
        </w:rPr>
      </w:pPr>
    </w:p>
    <w:p w14:paraId="4A5E8063" w14:textId="769C975D" w:rsidR="00336D64" w:rsidRDefault="00D11AA4">
      <w:pPr>
        <w:ind w:left="1" w:hanging="3"/>
        <w:jc w:val="both"/>
      </w:pPr>
      <w:r>
        <w:rPr>
          <w:b/>
          <w:sz w:val="32"/>
          <w:szCs w:val="32"/>
          <w:u w:val="single"/>
        </w:rPr>
        <w:t>RESOURCE ROOM</w:t>
      </w:r>
    </w:p>
    <w:p w14:paraId="267028C3" w14:textId="77777777" w:rsidR="00336D64" w:rsidRDefault="00336D64">
      <w:pPr>
        <w:jc w:val="both"/>
        <w:rPr>
          <w:sz w:val="12"/>
          <w:szCs w:val="12"/>
          <w:highlight w:val="green"/>
        </w:rPr>
      </w:pPr>
    </w:p>
    <w:p w14:paraId="0D56CA96" w14:textId="77777777" w:rsidR="00C476DF" w:rsidRDefault="00BF2914">
      <w:pPr>
        <w:ind w:hanging="2"/>
        <w:jc w:val="both"/>
      </w:pPr>
      <w:r>
        <w:t>Our CCS Resource Department provides academic (not behavioral) support for students in Grades 1</w:t>
      </w:r>
      <w:r w:rsidR="00FC248F" w:rsidRPr="00BD1263">
        <w:rPr>
          <w:vertAlign w:val="superscript"/>
        </w:rPr>
        <w:t>st</w:t>
      </w:r>
      <w:r w:rsidR="00BD1263">
        <w:t xml:space="preserve"> </w:t>
      </w:r>
      <w:r>
        <w:t xml:space="preserve"> – </w:t>
      </w:r>
      <w:r w:rsidR="00BD1263">
        <w:t>8</w:t>
      </w:r>
      <w:r w:rsidR="00FC248F" w:rsidRPr="00BD1263">
        <w:rPr>
          <w:vertAlign w:val="superscript"/>
        </w:rPr>
        <w:t>th</w:t>
      </w:r>
      <w:r w:rsidR="00BD1263">
        <w:t xml:space="preserve"> </w:t>
      </w:r>
      <w:r>
        <w:t>with IEP’s or private evaluations. Resource Room instruction includes smaller classes with individualized and small group instruction and/or tailored instructional strategies and learning activities as stated in the student’s IEP / private evaluation. It also includes accommodated or modified work based on the student’s IEP / private evaluation. If a student is taught a specific subject in the Resource Room, an additional fee will be assessed per subject taught. These subjects will be listed as “Transitional” subjects on the report card.</w:t>
      </w:r>
      <w:r w:rsidR="003265E2">
        <w:t xml:space="preserve"> </w:t>
      </w:r>
    </w:p>
    <w:p w14:paraId="67E1AF19" w14:textId="77777777" w:rsidR="00C476DF" w:rsidRDefault="00C476DF" w:rsidP="00C476DF">
      <w:pPr>
        <w:pStyle w:val="Heading1"/>
        <w:pBdr>
          <w:top w:val="single" w:sz="4" w:space="1" w:color="auto"/>
          <w:left w:val="single" w:sz="4" w:space="4" w:color="auto"/>
          <w:bottom w:val="single" w:sz="4" w:space="1" w:color="auto"/>
          <w:right w:val="single" w:sz="4" w:space="4" w:color="auto"/>
        </w:pBdr>
        <w:ind w:left="3" w:hanging="5"/>
      </w:pPr>
      <w:r>
        <w:lastRenderedPageBreak/>
        <w:t>EDUCATIONAL PROGRAM</w:t>
      </w:r>
    </w:p>
    <w:p w14:paraId="266C0B90" w14:textId="77777777" w:rsidR="00C476DF" w:rsidRPr="00C476DF" w:rsidRDefault="00C476DF">
      <w:pPr>
        <w:ind w:hanging="2"/>
        <w:jc w:val="both"/>
        <w:rPr>
          <w:sz w:val="16"/>
          <w:szCs w:val="16"/>
          <w:highlight w:val="yellow"/>
        </w:rPr>
      </w:pPr>
    </w:p>
    <w:p w14:paraId="5BE8E924" w14:textId="58072D91" w:rsidR="007437B1" w:rsidRDefault="0086257A">
      <w:pPr>
        <w:ind w:hanging="2"/>
        <w:jc w:val="both"/>
      </w:pPr>
      <w:r w:rsidRPr="00C972A4">
        <w:rPr>
          <w:highlight w:val="yellow"/>
        </w:rPr>
        <w:t xml:space="preserve">Full time Resource students are charged </w:t>
      </w:r>
      <w:r w:rsidR="00F90804" w:rsidRPr="00C972A4">
        <w:rPr>
          <w:highlight w:val="yellow"/>
        </w:rPr>
        <w:t>a “Full-time Resource rate.</w:t>
      </w:r>
    </w:p>
    <w:p w14:paraId="0A0C49E6" w14:textId="62AE39CE" w:rsidR="00336D64" w:rsidRPr="004A65FB" w:rsidRDefault="007437B1" w:rsidP="004A65FB">
      <w:pPr>
        <w:ind w:hanging="2"/>
        <w:jc w:val="both"/>
      </w:pPr>
      <w:r w:rsidRPr="00C972A4">
        <w:rPr>
          <w:highlight w:val="yellow"/>
        </w:rPr>
        <w:t xml:space="preserve">If a </w:t>
      </w:r>
      <w:r w:rsidR="00B503B5" w:rsidRPr="00C972A4">
        <w:rPr>
          <w:highlight w:val="yellow"/>
        </w:rPr>
        <w:t xml:space="preserve">student </w:t>
      </w:r>
      <w:r w:rsidR="00874930" w:rsidRPr="00C972A4">
        <w:rPr>
          <w:highlight w:val="yellow"/>
        </w:rPr>
        <w:t xml:space="preserve">chooses to withdraw from </w:t>
      </w:r>
      <w:r w:rsidR="007F511E" w:rsidRPr="00C972A4">
        <w:rPr>
          <w:highlight w:val="yellow"/>
        </w:rPr>
        <w:t xml:space="preserve">a </w:t>
      </w:r>
      <w:r w:rsidR="00874930" w:rsidRPr="00C972A4">
        <w:rPr>
          <w:highlight w:val="yellow"/>
        </w:rPr>
        <w:t xml:space="preserve">Resource </w:t>
      </w:r>
      <w:r w:rsidR="007F511E" w:rsidRPr="00C972A4">
        <w:rPr>
          <w:highlight w:val="yellow"/>
        </w:rPr>
        <w:t xml:space="preserve">subject </w:t>
      </w:r>
      <w:r w:rsidR="00D3434B" w:rsidRPr="00C972A4">
        <w:rPr>
          <w:highlight w:val="yellow"/>
        </w:rPr>
        <w:t xml:space="preserve">without </w:t>
      </w:r>
      <w:r w:rsidR="007A54AB" w:rsidRPr="00C972A4">
        <w:rPr>
          <w:highlight w:val="yellow"/>
        </w:rPr>
        <w:t xml:space="preserve">a </w:t>
      </w:r>
      <w:r w:rsidR="00D3434B" w:rsidRPr="00C972A4">
        <w:rPr>
          <w:highlight w:val="yellow"/>
        </w:rPr>
        <w:t xml:space="preserve">teacher recommendation, </w:t>
      </w:r>
      <w:r w:rsidR="007A54AB" w:rsidRPr="00C972A4">
        <w:rPr>
          <w:highlight w:val="yellow"/>
        </w:rPr>
        <w:t xml:space="preserve">the student </w:t>
      </w:r>
      <w:r w:rsidR="00BC3170" w:rsidRPr="00C972A4">
        <w:rPr>
          <w:highlight w:val="yellow"/>
        </w:rPr>
        <w:t>will</w:t>
      </w:r>
      <w:r w:rsidR="007A54AB" w:rsidRPr="00C972A4">
        <w:rPr>
          <w:highlight w:val="yellow"/>
        </w:rPr>
        <w:t xml:space="preserve"> not</w:t>
      </w:r>
      <w:r w:rsidR="0013241D" w:rsidRPr="00C972A4">
        <w:rPr>
          <w:highlight w:val="yellow"/>
        </w:rPr>
        <w:t xml:space="preserve"> be allowed to</w:t>
      </w:r>
      <w:r w:rsidR="007A54AB" w:rsidRPr="00C972A4">
        <w:rPr>
          <w:highlight w:val="yellow"/>
        </w:rPr>
        <w:t xml:space="preserve"> </w:t>
      </w:r>
      <w:r w:rsidR="00BC3170" w:rsidRPr="00C972A4">
        <w:rPr>
          <w:highlight w:val="yellow"/>
        </w:rPr>
        <w:t>receive</w:t>
      </w:r>
      <w:r w:rsidR="007A54AB" w:rsidRPr="00C972A4">
        <w:rPr>
          <w:highlight w:val="yellow"/>
        </w:rPr>
        <w:t xml:space="preserve"> Resource </w:t>
      </w:r>
      <w:r w:rsidR="00BC3170" w:rsidRPr="00C972A4">
        <w:rPr>
          <w:highlight w:val="yellow"/>
        </w:rPr>
        <w:t xml:space="preserve">services for that </w:t>
      </w:r>
      <w:r w:rsidR="00871C0D" w:rsidRPr="00C972A4">
        <w:rPr>
          <w:highlight w:val="yellow"/>
        </w:rPr>
        <w:t xml:space="preserve">subject </w:t>
      </w:r>
      <w:r w:rsidR="007A54AB" w:rsidRPr="00C972A4">
        <w:rPr>
          <w:highlight w:val="yellow"/>
        </w:rPr>
        <w:t>until the next semester.</w:t>
      </w:r>
    </w:p>
    <w:p w14:paraId="7269DE8C" w14:textId="77777777" w:rsidR="00A8145F" w:rsidRDefault="00A8145F">
      <w:pPr>
        <w:ind w:hanging="2"/>
        <w:jc w:val="both"/>
      </w:pPr>
    </w:p>
    <w:p w14:paraId="147BA791" w14:textId="26D271F0" w:rsidR="00336D64" w:rsidRDefault="00BF2914">
      <w:pPr>
        <w:ind w:hanging="2"/>
        <w:jc w:val="both"/>
      </w:pPr>
      <w:r>
        <w:t xml:space="preserve">Participation in any event or activity outside of the normal school day that affects a resource student will be assessed by the Resource Director and the individual needs of the resource student. </w:t>
      </w:r>
    </w:p>
    <w:p w14:paraId="66D82331" w14:textId="77777777" w:rsidR="00336D64" w:rsidRDefault="00336D64">
      <w:pPr>
        <w:jc w:val="both"/>
        <w:rPr>
          <w:sz w:val="12"/>
          <w:szCs w:val="12"/>
        </w:rPr>
      </w:pPr>
    </w:p>
    <w:p w14:paraId="0CCAED83" w14:textId="77777777" w:rsidR="00336D64" w:rsidRDefault="00BF2914">
      <w:pPr>
        <w:ind w:hanging="2"/>
        <w:jc w:val="both"/>
      </w:pPr>
      <w:r>
        <w:t xml:space="preserve">Resource students’ participation in field trips or other off-campus activities during the school day will be at the discretion of the Resource Director. Educational field trips pertaining to a specific subject (for example: Math, ELA, Science, History) are limited to those students enrolled in that </w:t>
      </w:r>
      <w:proofErr w:type="gramStart"/>
      <w:r>
        <w:t>particular class</w:t>
      </w:r>
      <w:proofErr w:type="gramEnd"/>
      <w:r>
        <w:t xml:space="preserve">. </w:t>
      </w:r>
    </w:p>
    <w:p w14:paraId="600684D8" w14:textId="77777777" w:rsidR="00336D64" w:rsidRDefault="00336D64">
      <w:pPr>
        <w:ind w:hanging="2"/>
        <w:jc w:val="both"/>
      </w:pPr>
    </w:p>
    <w:p w14:paraId="75232C88" w14:textId="77777777" w:rsidR="00336D64" w:rsidRDefault="00BF2914">
      <w:pPr>
        <w:ind w:hanging="2"/>
        <w:jc w:val="both"/>
      </w:pPr>
      <w:r>
        <w:t>A resource student’s participation in After-School Care will be at the discretion of the Resource Director depending on the individual needs of the student.</w:t>
      </w:r>
    </w:p>
    <w:p w14:paraId="32E1F19A" w14:textId="77777777" w:rsidR="004F5BE3" w:rsidRDefault="004F5BE3" w:rsidP="00CD23CF">
      <w:pPr>
        <w:jc w:val="both"/>
      </w:pPr>
    </w:p>
    <w:p w14:paraId="482E1935" w14:textId="7C3DF244" w:rsidR="0088530F" w:rsidRDefault="00D11AA4" w:rsidP="0088530F">
      <w:pPr>
        <w:ind w:left="1" w:hanging="3"/>
        <w:rPr>
          <w:sz w:val="32"/>
          <w:szCs w:val="32"/>
          <w:u w:val="single"/>
        </w:rPr>
      </w:pPr>
      <w:r>
        <w:rPr>
          <w:b/>
          <w:sz w:val="32"/>
          <w:szCs w:val="32"/>
          <w:u w:val="single"/>
        </w:rPr>
        <w:t>CRITICAL RACE THEORY</w:t>
      </w:r>
    </w:p>
    <w:p w14:paraId="2B89E809" w14:textId="77777777" w:rsidR="0088530F" w:rsidRDefault="0088530F" w:rsidP="0088530F">
      <w:pPr>
        <w:rPr>
          <w:sz w:val="12"/>
          <w:szCs w:val="12"/>
        </w:rPr>
      </w:pPr>
    </w:p>
    <w:p w14:paraId="64977CAE" w14:textId="77777777" w:rsidR="0088530F" w:rsidRDefault="0088530F" w:rsidP="0088530F">
      <w:pPr>
        <w:ind w:hanging="2"/>
      </w:pPr>
      <w:r>
        <w:t>Critical Race Theory (or CRT) is a way of thinking about America’s history, people, public policies, institutions, laws, and systems. It is a method of analyzing how race impacts systems – not individuals – and resulting social, political, and economic power. CRT is a theory in academia, which is collegiate or university-level research and education.</w:t>
      </w:r>
    </w:p>
    <w:p w14:paraId="22971021" w14:textId="77777777" w:rsidR="0088530F" w:rsidRDefault="0088530F" w:rsidP="0088530F">
      <w:pPr>
        <w:rPr>
          <w:sz w:val="12"/>
          <w:szCs w:val="12"/>
        </w:rPr>
      </w:pPr>
    </w:p>
    <w:p w14:paraId="18529191" w14:textId="77777777" w:rsidR="0088530F" w:rsidRDefault="0088530F" w:rsidP="0088530F">
      <w:pPr>
        <w:ind w:hanging="2"/>
      </w:pPr>
      <w:r>
        <w:t>Courtney Christian School’s curriculum does not and will not include the teaching of Critical Race Theory.</w:t>
      </w:r>
    </w:p>
    <w:p w14:paraId="32A71768" w14:textId="77777777" w:rsidR="0088530F" w:rsidRDefault="0088530F" w:rsidP="0088530F">
      <w:pPr>
        <w:rPr>
          <w:sz w:val="12"/>
          <w:szCs w:val="12"/>
        </w:rPr>
      </w:pPr>
    </w:p>
    <w:p w14:paraId="4F39BF4E" w14:textId="77777777" w:rsidR="0088530F" w:rsidRDefault="0088530F" w:rsidP="0088530F">
      <w:pPr>
        <w:ind w:hanging="2"/>
      </w:pPr>
      <w:r>
        <w:t>Courtney Christian School serves to train the whole child – academically, physically, and most importantly spiritually – with the skills and knowledge necessary for students to develop into happy and healthy adults, complete in the purpose that God has for each of their lives.</w:t>
      </w:r>
    </w:p>
    <w:p w14:paraId="756CFAF5" w14:textId="77777777" w:rsidR="0088530F" w:rsidRDefault="0088530F" w:rsidP="0088530F">
      <w:pPr>
        <w:rPr>
          <w:sz w:val="12"/>
          <w:szCs w:val="12"/>
        </w:rPr>
      </w:pPr>
    </w:p>
    <w:p w14:paraId="70E49139" w14:textId="77777777" w:rsidR="0088530F" w:rsidRPr="00572F3B" w:rsidRDefault="0088530F" w:rsidP="0088530F">
      <w:pPr>
        <w:ind w:hanging="2"/>
        <w:rPr>
          <w:sz w:val="10"/>
          <w:szCs w:val="10"/>
        </w:rPr>
      </w:pPr>
      <w:r>
        <w:t xml:space="preserve">In meeting the school’s educational goal of developing each student’s Christian Conscience and </w:t>
      </w:r>
      <w:bookmarkStart w:id="15" w:name="_heading=h.pdouztsjk5x0" w:colFirst="0" w:colLast="0"/>
      <w:bookmarkEnd w:id="15"/>
    </w:p>
    <w:p w14:paraId="0BA41A17" w14:textId="77777777" w:rsidR="0088530F" w:rsidRDefault="0088530F" w:rsidP="0088530F">
      <w:pPr>
        <w:ind w:hanging="2"/>
      </w:pPr>
      <w:r>
        <w:t xml:space="preserve">Character, CCS’ curriculum strives to build understanding, appreciation, and respect of different people </w:t>
      </w:r>
    </w:p>
    <w:p w14:paraId="20FE650F" w14:textId="3189AADD" w:rsidR="00336D64" w:rsidRDefault="0088530F" w:rsidP="0088530F">
      <w:pPr>
        <w:ind w:hanging="2"/>
        <w:jc w:val="both"/>
      </w:pPr>
      <w:r>
        <w:t>and their backgrounds. CCS emphasizes cultural appreciation and critical consciousness, but critical race is not part of the curriculum at CCS.</w:t>
      </w:r>
    </w:p>
    <w:p w14:paraId="57267DAD" w14:textId="77777777" w:rsidR="000D225D" w:rsidRDefault="000D225D" w:rsidP="0088530F">
      <w:pPr>
        <w:ind w:hanging="2"/>
        <w:jc w:val="both"/>
      </w:pPr>
    </w:p>
    <w:p w14:paraId="586C5335" w14:textId="77777777" w:rsidR="000D225D" w:rsidRDefault="000D225D" w:rsidP="0088530F">
      <w:pPr>
        <w:ind w:hanging="2"/>
        <w:jc w:val="both"/>
      </w:pPr>
    </w:p>
    <w:p w14:paraId="5ACF577E" w14:textId="77777777" w:rsidR="000D225D" w:rsidRDefault="000D225D" w:rsidP="0088530F">
      <w:pPr>
        <w:ind w:hanging="2"/>
        <w:jc w:val="both"/>
      </w:pPr>
    </w:p>
    <w:p w14:paraId="4128D7F7" w14:textId="77777777" w:rsidR="002A212D" w:rsidRDefault="002A212D">
      <w:r>
        <w:rPr>
          <w:b/>
        </w:rPr>
        <w:br w:type="page"/>
      </w:r>
    </w:p>
    <w:tbl>
      <w:tblPr>
        <w:tblStyle w:val="ab"/>
        <w:tblW w:w="94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68"/>
      </w:tblGrid>
      <w:tr w:rsidR="00336D64" w14:paraId="3EEEDDB2" w14:textId="77777777">
        <w:tc>
          <w:tcPr>
            <w:tcW w:w="9468" w:type="dxa"/>
          </w:tcPr>
          <w:p w14:paraId="5A77BF33" w14:textId="0371D5EF" w:rsidR="00336D64" w:rsidRDefault="00BF2914">
            <w:pPr>
              <w:pStyle w:val="Heading1"/>
              <w:ind w:left="3" w:hanging="5"/>
            </w:pPr>
            <w:r>
              <w:lastRenderedPageBreak/>
              <w:t>STUDENT POLICIES</w:t>
            </w:r>
          </w:p>
        </w:tc>
      </w:tr>
    </w:tbl>
    <w:p w14:paraId="6CBBCB28" w14:textId="77777777" w:rsidR="00336D64" w:rsidRDefault="00336D64">
      <w:pPr>
        <w:ind w:hanging="2"/>
        <w:rPr>
          <w:sz w:val="16"/>
          <w:szCs w:val="16"/>
          <w:u w:val="single"/>
        </w:rPr>
      </w:pPr>
    </w:p>
    <w:p w14:paraId="7B6DA108" w14:textId="77777777" w:rsidR="00336D64" w:rsidRDefault="00BF2914">
      <w:pPr>
        <w:pStyle w:val="Heading2"/>
        <w:ind w:left="1" w:hanging="3"/>
        <w:rPr>
          <w:sz w:val="32"/>
          <w:szCs w:val="32"/>
          <w:u w:val="single"/>
        </w:rPr>
      </w:pPr>
      <w:r>
        <w:rPr>
          <w:smallCaps/>
          <w:sz w:val="32"/>
          <w:szCs w:val="32"/>
          <w:u w:val="single"/>
        </w:rPr>
        <w:t>ATTENDANCE</w:t>
      </w:r>
    </w:p>
    <w:p w14:paraId="37C7B880" w14:textId="77777777" w:rsidR="00336D64" w:rsidRDefault="00336D64">
      <w:pPr>
        <w:pStyle w:val="Heading2"/>
        <w:rPr>
          <w:b w:val="0"/>
          <w:sz w:val="12"/>
          <w:szCs w:val="12"/>
        </w:rPr>
      </w:pPr>
    </w:p>
    <w:p w14:paraId="5C6A9B99" w14:textId="00E0263C" w:rsidR="0071073F" w:rsidRDefault="0071073F">
      <w:pPr>
        <w:ind w:left="1" w:hanging="3"/>
        <w:rPr>
          <w:b/>
          <w:sz w:val="28"/>
          <w:szCs w:val="28"/>
          <w:u w:val="single"/>
        </w:rPr>
      </w:pPr>
      <w:r>
        <w:t>Regular and punctual attendance is vital to the success of any student.  School experiences, classroom discussion, group instruction, or class work is often difficult to recover once missed.  Consistent, timely attendance encourages good attitudes toward one’s work and responsibilities and eliminates any loss of instruction time. We have provided all the tools and knowledge of necessary skills for a student to achieve his potential. Success breeds success.</w:t>
      </w:r>
    </w:p>
    <w:p w14:paraId="2EFC31FF" w14:textId="77777777" w:rsidR="0071073F" w:rsidRDefault="0071073F">
      <w:pPr>
        <w:ind w:left="1" w:hanging="3"/>
        <w:rPr>
          <w:b/>
          <w:sz w:val="28"/>
          <w:szCs w:val="28"/>
          <w:u w:val="single"/>
        </w:rPr>
      </w:pPr>
    </w:p>
    <w:p w14:paraId="03FDE570" w14:textId="30F12A9A" w:rsidR="00336D64" w:rsidRDefault="00BF2914">
      <w:pPr>
        <w:ind w:left="1" w:hanging="3"/>
        <w:rPr>
          <w:sz w:val="28"/>
          <w:szCs w:val="28"/>
          <w:u w:val="single"/>
        </w:rPr>
      </w:pPr>
      <w:r>
        <w:rPr>
          <w:b/>
          <w:sz w:val="28"/>
          <w:szCs w:val="28"/>
          <w:u w:val="single"/>
        </w:rPr>
        <w:t xml:space="preserve">Morning Arrival </w:t>
      </w:r>
    </w:p>
    <w:p w14:paraId="3E57B27C" w14:textId="77777777" w:rsidR="00336D64" w:rsidRDefault="00336D64">
      <w:pPr>
        <w:rPr>
          <w:sz w:val="12"/>
          <w:szCs w:val="12"/>
          <w:u w:val="single"/>
        </w:rPr>
      </w:pPr>
    </w:p>
    <w:p w14:paraId="45670CBF" w14:textId="6751F8F3" w:rsidR="00336D64" w:rsidRDefault="00BF2914">
      <w:pPr>
        <w:ind w:hanging="2"/>
      </w:pPr>
      <w:r>
        <w:t xml:space="preserve">Doors will be opened at 7:30 A.M.  When students are dropped off, they will go directly to their classrooms.  The bell will ring at 7:55 A.M. </w:t>
      </w:r>
      <w:r>
        <w:rPr>
          <w:smallCaps/>
        </w:rPr>
        <w:t>AND GATE</w:t>
      </w:r>
      <w:r w:rsidR="000B7D4A">
        <w:rPr>
          <w:smallCaps/>
        </w:rPr>
        <w:t>S</w:t>
      </w:r>
      <w:r>
        <w:rPr>
          <w:smallCaps/>
        </w:rPr>
        <w:t xml:space="preserve"> WILL CLOSE AT 7:55 A.M</w:t>
      </w:r>
      <w:r>
        <w:t>. Tardy bell will ring at 8:00 A.M.</w:t>
      </w:r>
    </w:p>
    <w:p w14:paraId="1D60E317" w14:textId="77777777" w:rsidR="00336D64" w:rsidRDefault="00336D64">
      <w:pPr>
        <w:pStyle w:val="Heading2"/>
        <w:rPr>
          <w:sz w:val="12"/>
          <w:szCs w:val="12"/>
          <w:u w:val="single"/>
        </w:rPr>
      </w:pPr>
    </w:p>
    <w:p w14:paraId="28F4ABD2" w14:textId="77777777" w:rsidR="00336D64" w:rsidRDefault="00BF2914">
      <w:pPr>
        <w:ind w:left="1" w:hanging="3"/>
        <w:rPr>
          <w:sz w:val="28"/>
          <w:szCs w:val="28"/>
          <w:u w:val="single"/>
        </w:rPr>
      </w:pPr>
      <w:r>
        <w:rPr>
          <w:b/>
          <w:sz w:val="28"/>
          <w:szCs w:val="28"/>
          <w:u w:val="single"/>
        </w:rPr>
        <w:t>Dismissal</w:t>
      </w:r>
    </w:p>
    <w:p w14:paraId="4D704F2F" w14:textId="77777777" w:rsidR="00336D64" w:rsidRDefault="00336D64">
      <w:pPr>
        <w:rPr>
          <w:sz w:val="12"/>
          <w:szCs w:val="12"/>
          <w:u w:val="single"/>
        </w:rPr>
      </w:pPr>
    </w:p>
    <w:p w14:paraId="689AAB3E" w14:textId="77777777" w:rsidR="00336D64" w:rsidRDefault="00BF2914">
      <w:pPr>
        <w:ind w:hanging="2"/>
      </w:pPr>
      <w:r>
        <w:t xml:space="preserve">Courtney Christian School’s carpool will begin at 3:00 P.M. </w:t>
      </w:r>
      <w:proofErr w:type="gramStart"/>
      <w:r>
        <w:t>In order to</w:t>
      </w:r>
      <w:proofErr w:type="gramEnd"/>
      <w:r>
        <w:t xml:space="preserve"> have an efficient and safe dismissal, all parents will pick up students in the carpool line with the car tag clearly visible. If a driver does not have a car tag, the driver will have to pull out of the carpool line and wait in the foyer until dismissal is over to pick up the student. Once dismissal is over, you will be required to sign out your student from the front office. Please </w:t>
      </w:r>
      <w:proofErr w:type="gramStart"/>
      <w:r>
        <w:t>note:</w:t>
      </w:r>
      <w:proofErr w:type="gramEnd"/>
      <w:r>
        <w:t xml:space="preserve"> you will be required to show identification when picking up the student.</w:t>
      </w:r>
    </w:p>
    <w:p w14:paraId="10A85C51" w14:textId="77777777" w:rsidR="00336D64" w:rsidRDefault="00336D64">
      <w:pPr>
        <w:rPr>
          <w:sz w:val="12"/>
          <w:szCs w:val="12"/>
        </w:rPr>
      </w:pPr>
    </w:p>
    <w:p w14:paraId="28A7D77C" w14:textId="19288F28" w:rsidR="00336D64" w:rsidRDefault="00BF2914" w:rsidP="00E636B0">
      <w:pPr>
        <w:ind w:hanging="2"/>
      </w:pPr>
      <w:r w:rsidRPr="0067631A">
        <w:t>If a student is riding in a vehicle with another student,</w:t>
      </w:r>
      <w:r w:rsidR="00E636B0" w:rsidRPr="0067631A">
        <w:t xml:space="preserve"> a written note indicating the name of the student they will be going home with must be submitted to the homeroom teacher and forwarded to the school office for documentation.</w:t>
      </w:r>
      <w:r w:rsidR="007B0EF4" w:rsidRPr="0067631A">
        <w:t xml:space="preserve"> During carpool, the other student’s car tag will be used to verify the arrangement. If the driver does not have the car tag, they must park and check in at the office with a valid driver’s license before the student will be released.</w:t>
      </w:r>
    </w:p>
    <w:p w14:paraId="2D7EC1DE" w14:textId="77777777" w:rsidR="00E636B0" w:rsidRDefault="00E636B0" w:rsidP="00E636B0">
      <w:pPr>
        <w:ind w:hanging="2"/>
        <w:rPr>
          <w:sz w:val="12"/>
          <w:szCs w:val="12"/>
        </w:rPr>
      </w:pPr>
    </w:p>
    <w:p w14:paraId="6CC15604" w14:textId="77777777" w:rsidR="0067631A" w:rsidRPr="00E636B0" w:rsidRDefault="0067631A" w:rsidP="00E636B0">
      <w:pPr>
        <w:ind w:hanging="2"/>
        <w:rPr>
          <w:sz w:val="12"/>
          <w:szCs w:val="12"/>
        </w:rPr>
      </w:pPr>
    </w:p>
    <w:p w14:paraId="4A0287F0" w14:textId="77777777" w:rsidR="00336D64" w:rsidRDefault="00BF2914">
      <w:pPr>
        <w:ind w:hanging="2"/>
      </w:pPr>
      <w:r>
        <w:t>Exceptions to the standard dismissal procedure are as follows: Substitutes, Para-assistants, volunteers, Sports staff and participants, and extreme emergencies.</w:t>
      </w:r>
    </w:p>
    <w:p w14:paraId="5E25DE7F" w14:textId="77777777" w:rsidR="00336D64" w:rsidRDefault="00336D64" w:rsidP="004F5BE3">
      <w:bookmarkStart w:id="16" w:name="_heading=h.v884dvxn6t4q" w:colFirst="0" w:colLast="0"/>
      <w:bookmarkEnd w:id="16"/>
    </w:p>
    <w:p w14:paraId="6DD5A5F2" w14:textId="77777777" w:rsidR="00336D64" w:rsidRDefault="00BF2914" w:rsidP="00FC248F">
      <w:pPr>
        <w:ind w:hanging="2"/>
      </w:pPr>
      <w:r>
        <w:t>CCS will offer after-school care from 3:25 P.M. to 5:30 P.M.  Any students who are not picked up by 3:25 P.M. will automatically be sent to After-School Care, and parents will be charged the allocated fee. Once the gate is closed at the end of dismissal, students must be checked out of After-School Care before they will be released to the parents. Once the process of checking students into After-School Care has begun, no student will be released from After-School Care until all students have been checked in.</w:t>
      </w:r>
    </w:p>
    <w:p w14:paraId="384C1FC3" w14:textId="77777777" w:rsidR="00336D64" w:rsidRDefault="00336D64">
      <w:pPr>
        <w:rPr>
          <w:sz w:val="12"/>
          <w:szCs w:val="12"/>
        </w:rPr>
      </w:pPr>
    </w:p>
    <w:p w14:paraId="66DA2983" w14:textId="77777777" w:rsidR="00077EC4" w:rsidRDefault="00077EC4">
      <w:pPr>
        <w:ind w:left="1" w:hanging="3"/>
        <w:rPr>
          <w:b/>
          <w:sz w:val="28"/>
          <w:szCs w:val="28"/>
          <w:u w:val="single"/>
        </w:rPr>
      </w:pPr>
    </w:p>
    <w:p w14:paraId="33840D90" w14:textId="77777777" w:rsidR="00077EC4" w:rsidRDefault="00077EC4">
      <w:pPr>
        <w:ind w:left="1" w:hanging="3"/>
        <w:rPr>
          <w:b/>
          <w:sz w:val="28"/>
          <w:szCs w:val="28"/>
          <w:u w:val="single"/>
        </w:rPr>
      </w:pPr>
    </w:p>
    <w:p w14:paraId="326FC009" w14:textId="77777777" w:rsidR="00077EC4" w:rsidRDefault="00077EC4">
      <w:pPr>
        <w:ind w:left="1" w:hanging="3"/>
        <w:rPr>
          <w:b/>
          <w:sz w:val="28"/>
          <w:szCs w:val="28"/>
          <w:u w:val="single"/>
        </w:rPr>
      </w:pPr>
    </w:p>
    <w:p w14:paraId="6485D3A3" w14:textId="77777777" w:rsidR="00077EC4" w:rsidRDefault="00077EC4">
      <w:pPr>
        <w:ind w:left="1" w:hanging="3"/>
        <w:rPr>
          <w:b/>
          <w:sz w:val="28"/>
          <w:szCs w:val="28"/>
          <w:u w:val="single"/>
        </w:rPr>
      </w:pPr>
    </w:p>
    <w:p w14:paraId="28AC8D5C" w14:textId="77777777" w:rsidR="00077EC4" w:rsidRDefault="00077EC4">
      <w:pPr>
        <w:ind w:left="1" w:hanging="3"/>
        <w:rPr>
          <w:b/>
          <w:sz w:val="28"/>
          <w:szCs w:val="28"/>
          <w:u w:val="single"/>
        </w:rPr>
      </w:pPr>
    </w:p>
    <w:p w14:paraId="6DD1D049" w14:textId="77777777" w:rsidR="00077EC4" w:rsidRDefault="00077EC4">
      <w:pPr>
        <w:ind w:left="1" w:hanging="3"/>
        <w:rPr>
          <w:b/>
          <w:sz w:val="28"/>
          <w:szCs w:val="28"/>
          <w:u w:val="single"/>
        </w:rPr>
      </w:pPr>
    </w:p>
    <w:p w14:paraId="4FFDD402" w14:textId="77777777" w:rsidR="00077EC4" w:rsidRDefault="00077EC4">
      <w:pPr>
        <w:ind w:left="1" w:hanging="3"/>
        <w:rPr>
          <w:b/>
          <w:sz w:val="28"/>
          <w:szCs w:val="28"/>
          <w:u w:val="single"/>
        </w:rPr>
      </w:pPr>
    </w:p>
    <w:p w14:paraId="4C138E62" w14:textId="77777777" w:rsidR="00E732FE" w:rsidRDefault="00E732FE" w:rsidP="00E732FE">
      <w:pPr>
        <w:pStyle w:val="Heading1"/>
        <w:pBdr>
          <w:top w:val="single" w:sz="4" w:space="1" w:color="auto"/>
          <w:left w:val="single" w:sz="4" w:space="4" w:color="auto"/>
          <w:bottom w:val="single" w:sz="4" w:space="1" w:color="auto"/>
          <w:right w:val="single" w:sz="4" w:space="4" w:color="auto"/>
        </w:pBdr>
        <w:ind w:left="3" w:hanging="5"/>
      </w:pPr>
      <w:r>
        <w:lastRenderedPageBreak/>
        <w:t>STUDENT POLICIES</w:t>
      </w:r>
    </w:p>
    <w:p w14:paraId="4093C2E9" w14:textId="77777777" w:rsidR="00077EC4" w:rsidRDefault="00077EC4">
      <w:pPr>
        <w:ind w:left="1" w:hanging="3"/>
        <w:rPr>
          <w:b/>
          <w:sz w:val="28"/>
          <w:szCs w:val="28"/>
          <w:u w:val="single"/>
        </w:rPr>
      </w:pPr>
    </w:p>
    <w:p w14:paraId="5B6B566D" w14:textId="57BB1EA7" w:rsidR="00336D64" w:rsidRDefault="00BF2914">
      <w:pPr>
        <w:ind w:left="1" w:hanging="3"/>
        <w:rPr>
          <w:sz w:val="28"/>
          <w:szCs w:val="28"/>
          <w:u w:val="single"/>
        </w:rPr>
      </w:pPr>
      <w:r>
        <w:rPr>
          <w:b/>
          <w:sz w:val="28"/>
          <w:szCs w:val="28"/>
          <w:u w:val="single"/>
        </w:rPr>
        <w:t>Tardiness</w:t>
      </w:r>
    </w:p>
    <w:p w14:paraId="3FDF8497" w14:textId="77777777" w:rsidR="00336D64" w:rsidRDefault="00336D64">
      <w:pPr>
        <w:rPr>
          <w:sz w:val="12"/>
          <w:szCs w:val="12"/>
          <w:u w:val="single"/>
        </w:rPr>
      </w:pPr>
    </w:p>
    <w:p w14:paraId="7CEE6B65" w14:textId="77777777" w:rsidR="00336D64" w:rsidRDefault="00BF2914">
      <w:pPr>
        <w:ind w:hanging="2"/>
      </w:pPr>
      <w:r>
        <w:t xml:space="preserve">It is the responsibility of the parents to get their children to school on time each morning.  A student who is not INSIDE the foyer when the 8:00 A.M. bell rings will be counted tardy for that day.  Should a student arrive late to school, the parent or responsible party must </w:t>
      </w:r>
      <w:r>
        <w:rPr>
          <w:smallCaps/>
        </w:rPr>
        <w:t>WALK IN</w:t>
      </w:r>
      <w:r>
        <w:t xml:space="preserve"> and check the student into the office. On the fifth tardy, the student will be </w:t>
      </w:r>
      <w:r w:rsidRPr="009D78C1">
        <w:t>issued one unexcused absence.</w:t>
      </w:r>
      <w:r>
        <w:t xml:space="preserve"> The student’s accumulation of tardies starts over at the beginning of the second semester.</w:t>
      </w:r>
    </w:p>
    <w:p w14:paraId="619AFA06" w14:textId="77777777" w:rsidR="00336D64" w:rsidRDefault="00336D64">
      <w:pPr>
        <w:rPr>
          <w:sz w:val="12"/>
          <w:szCs w:val="12"/>
        </w:rPr>
      </w:pPr>
    </w:p>
    <w:p w14:paraId="1176AD72" w14:textId="77777777" w:rsidR="00336D64" w:rsidRDefault="00BF2914">
      <w:pPr>
        <w:ind w:hanging="2"/>
      </w:pPr>
      <w:r>
        <w:t>Excused tardies that are not counted against the student are as follows:</w:t>
      </w:r>
    </w:p>
    <w:p w14:paraId="10E8AC28" w14:textId="77777777" w:rsidR="00336D64" w:rsidRDefault="00BF2914" w:rsidP="009316D4">
      <w:pPr>
        <w:numPr>
          <w:ilvl w:val="0"/>
          <w:numId w:val="3"/>
        </w:numPr>
        <w:ind w:left="0" w:hanging="2"/>
      </w:pPr>
      <w:r>
        <w:t>an original doctor’s excuse</w:t>
      </w:r>
    </w:p>
    <w:p w14:paraId="492147C8" w14:textId="77777777" w:rsidR="00336D64" w:rsidRDefault="00BF2914" w:rsidP="009316D4">
      <w:pPr>
        <w:numPr>
          <w:ilvl w:val="0"/>
          <w:numId w:val="3"/>
        </w:numPr>
        <w:ind w:left="0" w:hanging="2"/>
      </w:pPr>
      <w:r>
        <w:t>death in the family</w:t>
      </w:r>
    </w:p>
    <w:p w14:paraId="1CCBA7EA" w14:textId="77777777" w:rsidR="00336D64" w:rsidRDefault="00336D64">
      <w:pPr>
        <w:rPr>
          <w:sz w:val="12"/>
          <w:szCs w:val="12"/>
        </w:rPr>
      </w:pPr>
    </w:p>
    <w:p w14:paraId="4BF570D5" w14:textId="77777777" w:rsidR="00336D64" w:rsidRDefault="00BF2914">
      <w:pPr>
        <w:ind w:hanging="2"/>
      </w:pPr>
      <w:r>
        <w:t>Students who arrive to school after 8:30 A.M. or check out between 11:30 A.M. and 2:45 P.M. will be considered absent for half a day. Students checking out of school prior to 11:30 A.M. will be considered absent for a full day.</w:t>
      </w:r>
    </w:p>
    <w:p w14:paraId="0E909C27" w14:textId="123A591A" w:rsidR="004F5BE3" w:rsidRDefault="004F5BE3" w:rsidP="6B3D3CDC">
      <w:pPr>
        <w:pStyle w:val="NormalWeb"/>
        <w:spacing w:before="0" w:beforeAutospacing="0" w:after="0" w:afterAutospacing="0"/>
        <w:ind w:hanging="2"/>
      </w:pPr>
    </w:p>
    <w:p w14:paraId="5CC33DB6" w14:textId="57BAB4D2" w:rsidR="00814F86" w:rsidRPr="006A1E77" w:rsidRDefault="00814F86" w:rsidP="00814F86">
      <w:pPr>
        <w:pStyle w:val="NormalWeb"/>
        <w:spacing w:before="0" w:beforeAutospacing="0" w:after="0" w:afterAutospacing="0"/>
        <w:rPr>
          <w:sz w:val="28"/>
          <w:szCs w:val="28"/>
        </w:rPr>
      </w:pPr>
      <w:r w:rsidRPr="006A1E77">
        <w:rPr>
          <w:rFonts w:ascii="Times" w:hAnsi="Times"/>
          <w:b/>
          <w:bCs/>
          <w:color w:val="000000"/>
          <w:sz w:val="28"/>
          <w:szCs w:val="28"/>
          <w:u w:val="single"/>
        </w:rPr>
        <w:t>Tardies</w:t>
      </w:r>
      <w:r w:rsidR="00D866CC" w:rsidRPr="006A1E77">
        <w:rPr>
          <w:rFonts w:ascii="Times" w:hAnsi="Times"/>
          <w:b/>
          <w:bCs/>
          <w:color w:val="000000"/>
          <w:sz w:val="28"/>
          <w:szCs w:val="28"/>
          <w:u w:val="single"/>
        </w:rPr>
        <w:t xml:space="preserve"> </w:t>
      </w:r>
      <w:r w:rsidRPr="006A1E77">
        <w:rPr>
          <w:rFonts w:ascii="Times" w:hAnsi="Times"/>
          <w:b/>
          <w:bCs/>
          <w:color w:val="000000"/>
          <w:sz w:val="28"/>
          <w:szCs w:val="28"/>
          <w:u w:val="single"/>
        </w:rPr>
        <w:t>/</w:t>
      </w:r>
      <w:r w:rsidR="00D866CC" w:rsidRPr="006A1E77">
        <w:rPr>
          <w:rFonts w:ascii="Times" w:hAnsi="Times"/>
          <w:b/>
          <w:bCs/>
          <w:color w:val="000000"/>
          <w:sz w:val="28"/>
          <w:szCs w:val="28"/>
          <w:u w:val="single"/>
        </w:rPr>
        <w:t xml:space="preserve"> </w:t>
      </w:r>
      <w:r w:rsidRPr="006A1E77">
        <w:rPr>
          <w:rFonts w:ascii="Times" w:hAnsi="Times"/>
          <w:b/>
          <w:bCs/>
          <w:color w:val="000000"/>
          <w:sz w:val="28"/>
          <w:szCs w:val="28"/>
          <w:u w:val="single"/>
        </w:rPr>
        <w:t>Check Ins to School (8th-1</w:t>
      </w:r>
      <w:r w:rsidR="000541AE">
        <w:rPr>
          <w:rFonts w:ascii="Times" w:hAnsi="Times"/>
          <w:b/>
          <w:bCs/>
          <w:color w:val="000000"/>
          <w:sz w:val="28"/>
          <w:szCs w:val="28"/>
          <w:u w:val="single"/>
        </w:rPr>
        <w:t>2</w:t>
      </w:r>
      <w:r w:rsidRPr="006A1E77">
        <w:rPr>
          <w:rFonts w:ascii="Times" w:hAnsi="Times"/>
          <w:b/>
          <w:bCs/>
          <w:color w:val="000000"/>
          <w:sz w:val="28"/>
          <w:szCs w:val="28"/>
          <w:u w:val="single"/>
        </w:rPr>
        <w:t>th)</w:t>
      </w:r>
      <w:r w:rsidRPr="006A1E77">
        <w:rPr>
          <w:rFonts w:ascii="Times" w:hAnsi="Times"/>
          <w:color w:val="000000"/>
          <w:sz w:val="28"/>
          <w:szCs w:val="28"/>
          <w:u w:val="single"/>
        </w:rPr>
        <w:t xml:space="preserve"> (First </w:t>
      </w:r>
      <w:r w:rsidR="00911125" w:rsidRPr="006A1E77">
        <w:rPr>
          <w:rFonts w:ascii="Times" w:hAnsi="Times"/>
          <w:color w:val="000000"/>
          <w:sz w:val="28"/>
          <w:szCs w:val="28"/>
          <w:u w:val="single"/>
        </w:rPr>
        <w:t>Hour</w:t>
      </w:r>
      <w:r w:rsidRPr="006A1E77">
        <w:rPr>
          <w:rFonts w:ascii="Times" w:hAnsi="Times"/>
          <w:color w:val="000000"/>
          <w:sz w:val="28"/>
          <w:szCs w:val="28"/>
          <w:u w:val="single"/>
        </w:rPr>
        <w:t xml:space="preserve"> Only)</w:t>
      </w:r>
    </w:p>
    <w:p w14:paraId="49235C23" w14:textId="0469EABD" w:rsidR="00814F86" w:rsidRPr="00F77109" w:rsidRDefault="00814F86">
      <w:pPr>
        <w:pStyle w:val="NormalWeb"/>
        <w:numPr>
          <w:ilvl w:val="0"/>
          <w:numId w:val="21"/>
        </w:numPr>
        <w:spacing w:before="0" w:beforeAutospacing="0" w:after="0" w:afterAutospacing="0"/>
        <w:textAlignment w:val="baseline"/>
        <w:rPr>
          <w:rFonts w:ascii="Times" w:hAnsi="Times"/>
          <w:color w:val="000000"/>
        </w:rPr>
      </w:pPr>
      <w:r w:rsidRPr="00F77109">
        <w:rPr>
          <w:rFonts w:ascii="Times" w:hAnsi="Times"/>
          <w:color w:val="000000"/>
        </w:rPr>
        <w:t xml:space="preserve">Students in 8th - 10th grades must check-in and check-out from the </w:t>
      </w:r>
      <w:r w:rsidR="00E266AB">
        <w:rPr>
          <w:rFonts w:ascii="Times" w:hAnsi="Times"/>
          <w:color w:val="000000"/>
        </w:rPr>
        <w:t>High</w:t>
      </w:r>
      <w:r w:rsidRPr="00F77109">
        <w:rPr>
          <w:rFonts w:ascii="Times" w:hAnsi="Times"/>
          <w:color w:val="000000"/>
        </w:rPr>
        <w:t xml:space="preserve"> School Building only. </w:t>
      </w:r>
    </w:p>
    <w:p w14:paraId="6C928F91" w14:textId="77777777" w:rsidR="00814F86" w:rsidRPr="00F77109" w:rsidRDefault="00814F86">
      <w:pPr>
        <w:pStyle w:val="NormalWeb"/>
        <w:numPr>
          <w:ilvl w:val="0"/>
          <w:numId w:val="21"/>
        </w:numPr>
        <w:spacing w:before="0" w:beforeAutospacing="0" w:after="0" w:afterAutospacing="0"/>
        <w:textAlignment w:val="baseline"/>
        <w:rPr>
          <w:rFonts w:ascii="Times" w:hAnsi="Times"/>
          <w:color w:val="000000"/>
        </w:rPr>
      </w:pPr>
      <w:r w:rsidRPr="00F77109">
        <w:rPr>
          <w:rFonts w:ascii="Times" w:hAnsi="Times"/>
          <w:color w:val="000000"/>
        </w:rPr>
        <w:t xml:space="preserve">The parent/guardian or designated person on the information card must be present with a photo ID </w:t>
      </w:r>
      <w:proofErr w:type="gramStart"/>
      <w:r w:rsidRPr="00F77109">
        <w:rPr>
          <w:rFonts w:ascii="Times" w:hAnsi="Times"/>
          <w:color w:val="000000"/>
        </w:rPr>
        <w:t>in order to</w:t>
      </w:r>
      <w:proofErr w:type="gramEnd"/>
      <w:r w:rsidRPr="00F77109">
        <w:rPr>
          <w:rFonts w:ascii="Times" w:hAnsi="Times"/>
          <w:color w:val="000000"/>
        </w:rPr>
        <w:t xml:space="preserve"> check-out the student. </w:t>
      </w:r>
    </w:p>
    <w:p w14:paraId="4D9A9A3F" w14:textId="77777777" w:rsidR="00814F86" w:rsidRPr="00F77109" w:rsidRDefault="00814F86">
      <w:pPr>
        <w:pStyle w:val="NormalWeb"/>
        <w:numPr>
          <w:ilvl w:val="0"/>
          <w:numId w:val="21"/>
        </w:numPr>
        <w:spacing w:before="0" w:beforeAutospacing="0" w:after="0" w:afterAutospacing="0"/>
        <w:textAlignment w:val="baseline"/>
        <w:rPr>
          <w:rFonts w:ascii="Times" w:hAnsi="Times"/>
          <w:color w:val="000000"/>
        </w:rPr>
      </w:pPr>
      <w:r w:rsidRPr="00F77109">
        <w:rPr>
          <w:rFonts w:ascii="Times" w:hAnsi="Times"/>
          <w:color w:val="000000"/>
        </w:rPr>
        <w:t>It is the parents’ responsibility to keep up with tardies through FACTS.</w:t>
      </w:r>
    </w:p>
    <w:p w14:paraId="3F1C445E" w14:textId="77777777" w:rsidR="00814F86" w:rsidRPr="00F77109" w:rsidRDefault="00814F86">
      <w:pPr>
        <w:pStyle w:val="NormalWeb"/>
        <w:numPr>
          <w:ilvl w:val="0"/>
          <w:numId w:val="21"/>
        </w:numPr>
        <w:spacing w:before="0" w:beforeAutospacing="0" w:after="0" w:afterAutospacing="0"/>
        <w:textAlignment w:val="baseline"/>
        <w:rPr>
          <w:rFonts w:ascii="Times" w:hAnsi="Times"/>
          <w:color w:val="000000"/>
        </w:rPr>
      </w:pPr>
      <w:r w:rsidRPr="00F77109">
        <w:rPr>
          <w:rFonts w:ascii="Times" w:hAnsi="Times"/>
          <w:color w:val="000000"/>
        </w:rPr>
        <w:t xml:space="preserve">Students are expected to be in their homeroom at school prepared and ready to learn at </w:t>
      </w:r>
      <w:r w:rsidRPr="00F77109">
        <w:rPr>
          <w:rFonts w:ascii="Times" w:hAnsi="Times"/>
          <w:b/>
          <w:bCs/>
          <w:color w:val="000000"/>
        </w:rPr>
        <w:t xml:space="preserve">7:55 a.m. </w:t>
      </w:r>
      <w:r w:rsidRPr="00F77109">
        <w:rPr>
          <w:rFonts w:ascii="Times" w:hAnsi="Times"/>
          <w:color w:val="000000"/>
        </w:rPr>
        <w:t xml:space="preserve">If students are not in their homeroom at that time, a parent must escort their child </w:t>
      </w:r>
      <w:proofErr w:type="gramStart"/>
      <w:r w:rsidRPr="00F77109">
        <w:rPr>
          <w:rFonts w:ascii="Times" w:hAnsi="Times"/>
          <w:color w:val="000000"/>
        </w:rPr>
        <w:t>in to</w:t>
      </w:r>
      <w:proofErr w:type="gramEnd"/>
      <w:r w:rsidRPr="00F77109">
        <w:rPr>
          <w:rFonts w:ascii="Times" w:hAnsi="Times"/>
          <w:color w:val="000000"/>
        </w:rPr>
        <w:t xml:space="preserve"> the office at the Upper School building to check-in.</w:t>
      </w:r>
    </w:p>
    <w:p w14:paraId="3A77B00D" w14:textId="77777777" w:rsidR="00814F86" w:rsidRPr="00F77109" w:rsidRDefault="00814F86">
      <w:pPr>
        <w:pStyle w:val="NormalWeb"/>
        <w:numPr>
          <w:ilvl w:val="0"/>
          <w:numId w:val="21"/>
        </w:numPr>
        <w:spacing w:before="0" w:beforeAutospacing="0" w:after="0" w:afterAutospacing="0"/>
        <w:textAlignment w:val="baseline"/>
        <w:rPr>
          <w:rFonts w:ascii="Times" w:hAnsi="Times"/>
          <w:color w:val="000000"/>
        </w:rPr>
      </w:pPr>
      <w:r w:rsidRPr="00F77109">
        <w:rPr>
          <w:rFonts w:ascii="Times" w:hAnsi="Times"/>
          <w:color w:val="000000"/>
        </w:rPr>
        <w:t>The student will be given an unexcused check-in slip to enter the homeroom, unless due to extenuating circumstances approved by the principal.</w:t>
      </w:r>
    </w:p>
    <w:p w14:paraId="1CA9BDC3" w14:textId="77777777" w:rsidR="00814F86" w:rsidRPr="00F77109" w:rsidRDefault="00814F86">
      <w:pPr>
        <w:pStyle w:val="NormalWeb"/>
        <w:numPr>
          <w:ilvl w:val="0"/>
          <w:numId w:val="21"/>
        </w:numPr>
        <w:spacing w:before="0" w:beforeAutospacing="0" w:after="0" w:afterAutospacing="0"/>
        <w:textAlignment w:val="baseline"/>
        <w:rPr>
          <w:rFonts w:ascii="Times" w:hAnsi="Times"/>
          <w:color w:val="000000"/>
        </w:rPr>
      </w:pPr>
      <w:r w:rsidRPr="00F77109">
        <w:rPr>
          <w:rFonts w:ascii="Times" w:hAnsi="Times"/>
          <w:color w:val="000000"/>
        </w:rPr>
        <w:t>Students who are tardy or miss high school courses may cause an effect on their grades due to earning Carnegie Units.</w:t>
      </w:r>
    </w:p>
    <w:p w14:paraId="36E1AFEA" w14:textId="77777777" w:rsidR="00814F86" w:rsidRPr="00F77109" w:rsidRDefault="00814F86">
      <w:pPr>
        <w:pStyle w:val="NormalWeb"/>
        <w:numPr>
          <w:ilvl w:val="0"/>
          <w:numId w:val="21"/>
        </w:numPr>
        <w:spacing w:before="0" w:beforeAutospacing="0" w:after="0" w:afterAutospacing="0"/>
        <w:textAlignment w:val="baseline"/>
        <w:rPr>
          <w:rFonts w:ascii="Times" w:hAnsi="Times"/>
          <w:color w:val="000000"/>
        </w:rPr>
      </w:pPr>
      <w:r w:rsidRPr="00F77109">
        <w:rPr>
          <w:rFonts w:ascii="Times" w:hAnsi="Times"/>
          <w:color w:val="000000"/>
        </w:rPr>
        <w:t>Consequences for Tardies to School: (See “Violations of Standards of Conduct” for explanation of missed detentions.</w:t>
      </w:r>
    </w:p>
    <w:p w14:paraId="0B268831" w14:textId="77777777" w:rsidR="00814F86" w:rsidRPr="00F77109" w:rsidRDefault="00814F86">
      <w:pPr>
        <w:pStyle w:val="NormalWeb"/>
        <w:numPr>
          <w:ilvl w:val="1"/>
          <w:numId w:val="21"/>
        </w:numPr>
        <w:spacing w:before="0" w:beforeAutospacing="0" w:after="0" w:afterAutospacing="0"/>
        <w:textAlignment w:val="baseline"/>
        <w:rPr>
          <w:rFonts w:ascii="Times" w:hAnsi="Times"/>
          <w:color w:val="000000"/>
        </w:rPr>
      </w:pPr>
      <w:r w:rsidRPr="00F77109">
        <w:rPr>
          <w:rFonts w:ascii="Times" w:hAnsi="Times"/>
          <w:color w:val="000000"/>
          <w:u w:val="single"/>
        </w:rPr>
        <w:t>4 tardies</w:t>
      </w:r>
      <w:r w:rsidRPr="00F77109">
        <w:rPr>
          <w:rFonts w:ascii="Times" w:hAnsi="Times"/>
          <w:color w:val="000000"/>
        </w:rPr>
        <w:t xml:space="preserve"> - student will receive a detention starting at 7:00 a.m. and a $15 fee.</w:t>
      </w:r>
    </w:p>
    <w:p w14:paraId="60436DA8" w14:textId="77777777" w:rsidR="00814F86" w:rsidRPr="00F77109" w:rsidRDefault="00814F86">
      <w:pPr>
        <w:pStyle w:val="NormalWeb"/>
        <w:numPr>
          <w:ilvl w:val="1"/>
          <w:numId w:val="21"/>
        </w:numPr>
        <w:spacing w:before="0" w:beforeAutospacing="0" w:after="0" w:afterAutospacing="0"/>
        <w:textAlignment w:val="baseline"/>
        <w:rPr>
          <w:rFonts w:ascii="Times" w:hAnsi="Times"/>
          <w:color w:val="000000"/>
        </w:rPr>
      </w:pPr>
      <w:r w:rsidRPr="00F77109">
        <w:rPr>
          <w:rFonts w:ascii="Times" w:hAnsi="Times"/>
          <w:color w:val="000000"/>
          <w:u w:val="single"/>
        </w:rPr>
        <w:t>8 tardies</w:t>
      </w:r>
      <w:r w:rsidRPr="00F77109">
        <w:rPr>
          <w:rFonts w:ascii="Times" w:hAnsi="Times"/>
          <w:color w:val="000000"/>
        </w:rPr>
        <w:t xml:space="preserve"> - student will receive a detention starting at 7:00 a.m., a $15 fee, and a conference with parents. If the student drives to school, he/she will lose the privilege of driving to school for one week.</w:t>
      </w:r>
    </w:p>
    <w:p w14:paraId="15D2A62B" w14:textId="77777777" w:rsidR="00814F86" w:rsidRPr="00F77109" w:rsidRDefault="00814F86">
      <w:pPr>
        <w:pStyle w:val="NormalWeb"/>
        <w:numPr>
          <w:ilvl w:val="1"/>
          <w:numId w:val="21"/>
        </w:numPr>
        <w:spacing w:before="0" w:beforeAutospacing="0" w:after="0" w:afterAutospacing="0"/>
        <w:textAlignment w:val="baseline"/>
        <w:rPr>
          <w:rFonts w:ascii="Times" w:hAnsi="Times"/>
          <w:color w:val="000000"/>
        </w:rPr>
      </w:pPr>
      <w:r w:rsidRPr="00F77109">
        <w:rPr>
          <w:rFonts w:ascii="Times" w:hAnsi="Times"/>
          <w:color w:val="000000"/>
          <w:u w:val="single"/>
        </w:rPr>
        <w:t>10 tardies</w:t>
      </w:r>
      <w:r w:rsidRPr="00F77109">
        <w:rPr>
          <w:rFonts w:ascii="Times" w:hAnsi="Times"/>
          <w:color w:val="000000"/>
        </w:rPr>
        <w:t xml:space="preserve"> - student will receive a one day out-of-school suspension and a conference with parents to resolve the issue. If the student drives to school, he/she will lose the privilege of driving to school for nine-weeks.</w:t>
      </w:r>
    </w:p>
    <w:p w14:paraId="4D3D74D2" w14:textId="77777777" w:rsidR="00814F86" w:rsidRPr="00F77109" w:rsidRDefault="00814F86">
      <w:pPr>
        <w:pStyle w:val="NormalWeb"/>
        <w:numPr>
          <w:ilvl w:val="0"/>
          <w:numId w:val="21"/>
        </w:numPr>
        <w:spacing w:before="0" w:beforeAutospacing="0" w:after="0" w:afterAutospacing="0"/>
        <w:textAlignment w:val="baseline"/>
        <w:rPr>
          <w:rFonts w:ascii="Times" w:hAnsi="Times"/>
          <w:color w:val="000000"/>
        </w:rPr>
      </w:pPr>
      <w:r w:rsidRPr="00F77109">
        <w:rPr>
          <w:rFonts w:ascii="Times" w:hAnsi="Times"/>
          <w:color w:val="000000"/>
        </w:rPr>
        <w:t>  Excused tardies that are not counted against the student are as follow:</w:t>
      </w:r>
    </w:p>
    <w:p w14:paraId="49B774C7" w14:textId="77777777" w:rsidR="00814F86" w:rsidRPr="00F77109" w:rsidRDefault="00814F86">
      <w:pPr>
        <w:pStyle w:val="NormalWeb"/>
        <w:numPr>
          <w:ilvl w:val="1"/>
          <w:numId w:val="21"/>
        </w:numPr>
        <w:spacing w:before="0" w:beforeAutospacing="0" w:after="0" w:afterAutospacing="0"/>
        <w:textAlignment w:val="baseline"/>
        <w:rPr>
          <w:rFonts w:ascii="Times" w:hAnsi="Times"/>
          <w:color w:val="000000"/>
        </w:rPr>
      </w:pPr>
      <w:r w:rsidRPr="00F77109">
        <w:rPr>
          <w:rFonts w:ascii="Times" w:hAnsi="Times"/>
          <w:color w:val="000000"/>
        </w:rPr>
        <w:t>An original doctor’s excuse</w:t>
      </w:r>
    </w:p>
    <w:p w14:paraId="1E07E3FE" w14:textId="77777777" w:rsidR="00814F86" w:rsidRPr="00F77109" w:rsidRDefault="00814F86">
      <w:pPr>
        <w:pStyle w:val="NormalWeb"/>
        <w:numPr>
          <w:ilvl w:val="1"/>
          <w:numId w:val="21"/>
        </w:numPr>
        <w:spacing w:before="0" w:beforeAutospacing="0" w:after="0" w:afterAutospacing="0"/>
        <w:textAlignment w:val="baseline"/>
        <w:rPr>
          <w:rFonts w:ascii="Times" w:hAnsi="Times"/>
          <w:color w:val="000000"/>
        </w:rPr>
      </w:pPr>
      <w:r w:rsidRPr="00F77109">
        <w:rPr>
          <w:rFonts w:ascii="Times" w:hAnsi="Times"/>
          <w:color w:val="000000"/>
        </w:rPr>
        <w:t>Death in the family</w:t>
      </w:r>
    </w:p>
    <w:p w14:paraId="2FC237C1" w14:textId="77777777" w:rsidR="00814F86" w:rsidRPr="00F77109" w:rsidRDefault="00814F86">
      <w:pPr>
        <w:pStyle w:val="NormalWeb"/>
        <w:numPr>
          <w:ilvl w:val="0"/>
          <w:numId w:val="21"/>
        </w:numPr>
        <w:spacing w:before="0" w:beforeAutospacing="0" w:after="0" w:afterAutospacing="0"/>
        <w:textAlignment w:val="baseline"/>
        <w:rPr>
          <w:rFonts w:ascii="Times" w:hAnsi="Times"/>
          <w:color w:val="000000"/>
        </w:rPr>
      </w:pPr>
      <w:r w:rsidRPr="00F77109">
        <w:rPr>
          <w:rFonts w:ascii="Times" w:hAnsi="Times"/>
          <w:color w:val="000000"/>
        </w:rPr>
        <w:t>  Students who arrive to school after 8:30 a.m. or check out between 11:30 a.m. and 2:45</w:t>
      </w:r>
      <w:r w:rsidRPr="00F77109">
        <w:rPr>
          <w:rFonts w:ascii="Times" w:hAnsi="Times"/>
          <w:color w:val="000000"/>
        </w:rPr>
        <w:br/>
        <w:t>              p.m. will be considered absent for a half day.</w:t>
      </w:r>
    </w:p>
    <w:p w14:paraId="552E3FF4" w14:textId="77777777" w:rsidR="0096780B" w:rsidRDefault="0096780B" w:rsidP="0096780B"/>
    <w:p w14:paraId="5A6C6022" w14:textId="77777777" w:rsidR="00A62062" w:rsidRPr="0086111A" w:rsidRDefault="00A62062" w:rsidP="00A62062">
      <w:pPr>
        <w:pBdr>
          <w:top w:val="single" w:sz="4" w:space="1" w:color="auto"/>
          <w:left w:val="single" w:sz="4" w:space="4" w:color="auto"/>
          <w:bottom w:val="single" w:sz="4" w:space="1" w:color="auto"/>
          <w:right w:val="single" w:sz="4" w:space="4" w:color="auto"/>
        </w:pBdr>
        <w:jc w:val="center"/>
        <w:rPr>
          <w:b/>
          <w:bCs/>
          <w:sz w:val="48"/>
          <w:szCs w:val="48"/>
        </w:rPr>
      </w:pPr>
      <w:r w:rsidRPr="0086111A">
        <w:rPr>
          <w:b/>
          <w:bCs/>
          <w:sz w:val="48"/>
          <w:szCs w:val="48"/>
        </w:rPr>
        <w:lastRenderedPageBreak/>
        <w:t>STUDENT POLICIES</w:t>
      </w:r>
    </w:p>
    <w:p w14:paraId="23FFED7F" w14:textId="77777777" w:rsidR="0096780B" w:rsidRDefault="0096780B" w:rsidP="0096780B"/>
    <w:p w14:paraId="14F3E200" w14:textId="3C28DEF4" w:rsidR="00814F86" w:rsidRPr="0096780B" w:rsidRDefault="00814F86" w:rsidP="0096780B">
      <w:r w:rsidRPr="006A1E77">
        <w:rPr>
          <w:rFonts w:ascii="Times" w:hAnsi="Times"/>
          <w:b/>
          <w:bCs/>
          <w:color w:val="000000"/>
          <w:sz w:val="28"/>
          <w:szCs w:val="28"/>
          <w:u w:val="single"/>
        </w:rPr>
        <w:t>Tardies to Class</w:t>
      </w:r>
      <w:r w:rsidRPr="006A1E77">
        <w:rPr>
          <w:rFonts w:ascii="Times" w:hAnsi="Times"/>
          <w:color w:val="000000"/>
          <w:sz w:val="28"/>
          <w:szCs w:val="28"/>
          <w:u w:val="single"/>
        </w:rPr>
        <w:t xml:space="preserve"> (</w:t>
      </w:r>
      <w:r w:rsidRPr="006A1E77">
        <w:rPr>
          <w:rFonts w:ascii="Times" w:hAnsi="Times"/>
          <w:b/>
          <w:bCs/>
          <w:color w:val="000000"/>
          <w:sz w:val="28"/>
          <w:szCs w:val="28"/>
          <w:u w:val="single"/>
        </w:rPr>
        <w:t>8</w:t>
      </w:r>
      <w:r w:rsidRPr="006A1E77">
        <w:rPr>
          <w:rFonts w:ascii="Times" w:hAnsi="Times"/>
          <w:b/>
          <w:bCs/>
          <w:color w:val="000000"/>
          <w:sz w:val="28"/>
          <w:szCs w:val="28"/>
          <w:u w:val="single"/>
          <w:vertAlign w:val="superscript"/>
        </w:rPr>
        <w:t>th</w:t>
      </w:r>
      <w:r w:rsidRPr="006A1E77">
        <w:rPr>
          <w:rFonts w:ascii="Times" w:hAnsi="Times"/>
          <w:b/>
          <w:bCs/>
          <w:color w:val="000000"/>
          <w:sz w:val="28"/>
          <w:szCs w:val="28"/>
          <w:u w:val="single"/>
        </w:rPr>
        <w:t xml:space="preserve"> – 1</w:t>
      </w:r>
      <w:r w:rsidR="00A62062">
        <w:rPr>
          <w:rFonts w:ascii="Times" w:hAnsi="Times"/>
          <w:b/>
          <w:bCs/>
          <w:color w:val="000000"/>
          <w:sz w:val="28"/>
          <w:szCs w:val="28"/>
          <w:u w:val="single"/>
        </w:rPr>
        <w:t>2</w:t>
      </w:r>
      <w:r w:rsidRPr="006A1E77">
        <w:rPr>
          <w:rFonts w:ascii="Times" w:hAnsi="Times"/>
          <w:b/>
          <w:bCs/>
          <w:color w:val="000000"/>
          <w:sz w:val="28"/>
          <w:szCs w:val="28"/>
          <w:u w:val="single"/>
          <w:vertAlign w:val="superscript"/>
        </w:rPr>
        <w:t>th</w:t>
      </w:r>
      <w:r w:rsidRPr="006A1E77">
        <w:rPr>
          <w:rFonts w:ascii="Times" w:hAnsi="Times"/>
          <w:color w:val="000000"/>
          <w:sz w:val="28"/>
          <w:szCs w:val="28"/>
          <w:u w:val="single"/>
        </w:rPr>
        <w:t xml:space="preserve">) </w:t>
      </w:r>
      <w:r w:rsidR="00C83078" w:rsidRPr="006A1E77">
        <w:rPr>
          <w:rFonts w:ascii="Times" w:hAnsi="Times"/>
          <w:color w:val="000000"/>
          <w:sz w:val="28"/>
          <w:szCs w:val="28"/>
          <w:u w:val="single"/>
        </w:rPr>
        <w:t>(</w:t>
      </w:r>
      <w:r w:rsidRPr="006A1E77">
        <w:rPr>
          <w:rFonts w:ascii="Times" w:hAnsi="Times"/>
          <w:color w:val="000000"/>
          <w:sz w:val="28"/>
          <w:szCs w:val="28"/>
          <w:u w:val="single"/>
        </w:rPr>
        <w:t xml:space="preserve">After First </w:t>
      </w:r>
      <w:r w:rsidR="0019489B" w:rsidRPr="006A1E77">
        <w:rPr>
          <w:rFonts w:ascii="Times" w:hAnsi="Times"/>
          <w:color w:val="000000"/>
          <w:sz w:val="28"/>
          <w:szCs w:val="28"/>
          <w:u w:val="single"/>
        </w:rPr>
        <w:t>Hour</w:t>
      </w:r>
      <w:r w:rsidR="00C83078" w:rsidRPr="006A1E77">
        <w:rPr>
          <w:rFonts w:ascii="Times" w:hAnsi="Times"/>
          <w:color w:val="000000"/>
          <w:sz w:val="28"/>
          <w:szCs w:val="28"/>
          <w:u w:val="single"/>
        </w:rPr>
        <w:t>)</w:t>
      </w:r>
    </w:p>
    <w:p w14:paraId="6B31D93D" w14:textId="77777777" w:rsidR="00814F86" w:rsidRPr="00E266AB" w:rsidRDefault="00814F86">
      <w:pPr>
        <w:pStyle w:val="NormalWeb"/>
        <w:numPr>
          <w:ilvl w:val="0"/>
          <w:numId w:val="22"/>
        </w:numPr>
        <w:spacing w:before="0" w:beforeAutospacing="0" w:after="0" w:afterAutospacing="0"/>
        <w:textAlignment w:val="baseline"/>
        <w:rPr>
          <w:rFonts w:ascii="Times" w:hAnsi="Times"/>
          <w:color w:val="000000"/>
        </w:rPr>
      </w:pPr>
      <w:r w:rsidRPr="00E266AB">
        <w:rPr>
          <w:rFonts w:ascii="Times" w:hAnsi="Times"/>
          <w:color w:val="000000"/>
        </w:rPr>
        <w:t>Students are expected to be seated and ready to learn upon entering the classroom on time.</w:t>
      </w:r>
    </w:p>
    <w:p w14:paraId="7267DEAF" w14:textId="77777777" w:rsidR="00814F86" w:rsidRPr="00E266AB" w:rsidRDefault="00814F86">
      <w:pPr>
        <w:pStyle w:val="NormalWeb"/>
        <w:numPr>
          <w:ilvl w:val="0"/>
          <w:numId w:val="22"/>
        </w:numPr>
        <w:spacing w:before="0" w:beforeAutospacing="0" w:after="0" w:afterAutospacing="0"/>
        <w:textAlignment w:val="baseline"/>
        <w:rPr>
          <w:rFonts w:ascii="Times" w:hAnsi="Times"/>
          <w:color w:val="000000"/>
        </w:rPr>
      </w:pPr>
      <w:r w:rsidRPr="00E266AB">
        <w:rPr>
          <w:rFonts w:ascii="Times" w:hAnsi="Times"/>
          <w:color w:val="000000"/>
        </w:rPr>
        <w:t>If a student is tardy to class, he/she must sign and complete the teacher’s “Tardy to Class” form upon entering the classroom.</w:t>
      </w:r>
    </w:p>
    <w:p w14:paraId="21D7F75B" w14:textId="77777777" w:rsidR="00E72BF2" w:rsidRDefault="00814F86" w:rsidP="00E72BF2">
      <w:pPr>
        <w:pStyle w:val="NormalWeb"/>
        <w:numPr>
          <w:ilvl w:val="0"/>
          <w:numId w:val="22"/>
        </w:numPr>
        <w:spacing w:before="0" w:beforeAutospacing="0" w:after="0" w:afterAutospacing="0"/>
        <w:textAlignment w:val="baseline"/>
        <w:rPr>
          <w:rFonts w:ascii="Times" w:hAnsi="Times"/>
          <w:color w:val="000000"/>
        </w:rPr>
      </w:pPr>
      <w:r w:rsidRPr="00E266AB">
        <w:rPr>
          <w:rFonts w:ascii="Times" w:hAnsi="Times"/>
          <w:color w:val="000000"/>
        </w:rPr>
        <w:t>Teachers will keep up with cumulative tardies to class through FACTS.</w:t>
      </w:r>
    </w:p>
    <w:p w14:paraId="2A009F55" w14:textId="77777777" w:rsidR="00E72BF2" w:rsidRDefault="00E72BF2" w:rsidP="00E72BF2">
      <w:pPr>
        <w:pStyle w:val="NormalWeb"/>
        <w:spacing w:before="0" w:beforeAutospacing="0" w:after="0" w:afterAutospacing="0"/>
        <w:ind w:left="720"/>
        <w:textAlignment w:val="baseline"/>
        <w:rPr>
          <w:rFonts w:ascii="Times" w:hAnsi="Times"/>
          <w:color w:val="000000"/>
        </w:rPr>
      </w:pPr>
    </w:p>
    <w:p w14:paraId="5A1C185E" w14:textId="753915A7" w:rsidR="006A7658" w:rsidRPr="00E72BF2" w:rsidRDefault="006A7658" w:rsidP="00E72BF2">
      <w:pPr>
        <w:pStyle w:val="NormalWeb"/>
        <w:spacing w:before="0" w:beforeAutospacing="0" w:after="0" w:afterAutospacing="0"/>
        <w:ind w:left="720"/>
        <w:textAlignment w:val="baseline"/>
        <w:rPr>
          <w:rFonts w:ascii="Times" w:hAnsi="Times"/>
          <w:color w:val="000000"/>
        </w:rPr>
      </w:pPr>
      <w:r w:rsidRPr="00E72BF2">
        <w:rPr>
          <w:color w:val="000000"/>
          <w:highlight w:val="yellow"/>
        </w:rPr>
        <w:t xml:space="preserve">Tardies to class after first hour </w:t>
      </w:r>
      <w:r w:rsidRPr="00E72BF2">
        <w:rPr>
          <w:b/>
          <w:bCs/>
          <w:color w:val="000000"/>
          <w:highlight w:val="yellow"/>
        </w:rPr>
        <w:t>will accumulate through the entire school year</w:t>
      </w:r>
      <w:r w:rsidRPr="00E72BF2">
        <w:rPr>
          <w:color w:val="000000"/>
          <w:highlight w:val="yellow"/>
        </w:rPr>
        <w:t xml:space="preserve"> and will result in the following consequences:</w:t>
      </w:r>
    </w:p>
    <w:p w14:paraId="02DFBAE0" w14:textId="77777777" w:rsidR="006A7658" w:rsidRPr="00B975D3" w:rsidRDefault="006A7658">
      <w:pPr>
        <w:pStyle w:val="ListParagraph"/>
        <w:widowControl w:val="0"/>
        <w:numPr>
          <w:ilvl w:val="0"/>
          <w:numId w:val="145"/>
        </w:numPr>
        <w:pBdr>
          <w:top w:val="nil"/>
          <w:left w:val="nil"/>
          <w:bottom w:val="nil"/>
          <w:right w:val="nil"/>
          <w:between w:val="nil"/>
        </w:pBdr>
        <w:spacing w:before="362"/>
        <w:contextualSpacing/>
        <w:rPr>
          <w:rFonts w:ascii="Times New Roman" w:hAnsi="Times New Roman" w:cs="Times New Roman"/>
          <w:highlight w:val="yellow"/>
        </w:rPr>
      </w:pPr>
      <w:r w:rsidRPr="00B975D3">
        <w:rPr>
          <w:rFonts w:ascii="Times New Roman" w:hAnsi="Times New Roman" w:cs="Times New Roman"/>
          <w:highlight w:val="yellow"/>
        </w:rPr>
        <w:t>3</w:t>
      </w:r>
      <w:r w:rsidRPr="00B975D3">
        <w:rPr>
          <w:rFonts w:ascii="Times New Roman" w:hAnsi="Times New Roman" w:cs="Times New Roman"/>
          <w:highlight w:val="yellow"/>
          <w:vertAlign w:val="superscript"/>
        </w:rPr>
        <w:t>rd</w:t>
      </w:r>
      <w:r w:rsidRPr="00B975D3">
        <w:rPr>
          <w:rFonts w:ascii="Times New Roman" w:hAnsi="Times New Roman" w:cs="Times New Roman"/>
          <w:highlight w:val="yellow"/>
        </w:rPr>
        <w:t xml:space="preserve"> tardy: Lunch detention</w:t>
      </w:r>
    </w:p>
    <w:p w14:paraId="5C10C5FE" w14:textId="77777777" w:rsidR="006A7658" w:rsidRPr="00B975D3" w:rsidRDefault="006A7658">
      <w:pPr>
        <w:pStyle w:val="ListParagraph"/>
        <w:widowControl w:val="0"/>
        <w:numPr>
          <w:ilvl w:val="0"/>
          <w:numId w:val="145"/>
        </w:numPr>
        <w:pBdr>
          <w:top w:val="nil"/>
          <w:left w:val="nil"/>
          <w:bottom w:val="nil"/>
          <w:right w:val="nil"/>
          <w:between w:val="nil"/>
        </w:pBdr>
        <w:spacing w:before="362"/>
        <w:contextualSpacing/>
        <w:rPr>
          <w:rFonts w:ascii="Times New Roman" w:hAnsi="Times New Roman" w:cs="Times New Roman"/>
          <w:highlight w:val="yellow"/>
        </w:rPr>
      </w:pPr>
      <w:r w:rsidRPr="00B975D3">
        <w:rPr>
          <w:rFonts w:ascii="Times New Roman" w:hAnsi="Times New Roman" w:cs="Times New Roman"/>
          <w:highlight w:val="yellow"/>
        </w:rPr>
        <w:t>4</w:t>
      </w:r>
      <w:r w:rsidRPr="00B975D3">
        <w:rPr>
          <w:rFonts w:ascii="Times New Roman" w:hAnsi="Times New Roman" w:cs="Times New Roman"/>
          <w:highlight w:val="yellow"/>
          <w:vertAlign w:val="superscript"/>
        </w:rPr>
        <w:t>th</w:t>
      </w:r>
      <w:r w:rsidRPr="00B975D3">
        <w:rPr>
          <w:rFonts w:ascii="Times New Roman" w:hAnsi="Times New Roman" w:cs="Times New Roman"/>
          <w:highlight w:val="yellow"/>
        </w:rPr>
        <w:t xml:space="preserve"> tardy: 7:00 a.m. detention and a $15 fee</w:t>
      </w:r>
    </w:p>
    <w:p w14:paraId="0A8877F9" w14:textId="77777777" w:rsidR="006A7658" w:rsidRPr="00B975D3" w:rsidRDefault="006A7658">
      <w:pPr>
        <w:pStyle w:val="ListParagraph"/>
        <w:widowControl w:val="0"/>
        <w:numPr>
          <w:ilvl w:val="0"/>
          <w:numId w:val="145"/>
        </w:numPr>
        <w:pBdr>
          <w:top w:val="nil"/>
          <w:left w:val="nil"/>
          <w:bottom w:val="nil"/>
          <w:right w:val="nil"/>
          <w:between w:val="nil"/>
        </w:pBdr>
        <w:spacing w:before="362"/>
        <w:contextualSpacing/>
        <w:rPr>
          <w:rFonts w:ascii="Times New Roman" w:hAnsi="Times New Roman" w:cs="Times New Roman"/>
          <w:highlight w:val="yellow"/>
        </w:rPr>
      </w:pPr>
      <w:r w:rsidRPr="00B975D3">
        <w:rPr>
          <w:rFonts w:ascii="Times New Roman" w:hAnsi="Times New Roman" w:cs="Times New Roman"/>
          <w:highlight w:val="yellow"/>
        </w:rPr>
        <w:t>5</w:t>
      </w:r>
      <w:r w:rsidRPr="00B975D3">
        <w:rPr>
          <w:rFonts w:ascii="Times New Roman" w:hAnsi="Times New Roman" w:cs="Times New Roman"/>
          <w:highlight w:val="yellow"/>
          <w:vertAlign w:val="superscript"/>
        </w:rPr>
        <w:t>th</w:t>
      </w:r>
      <w:r w:rsidRPr="00B975D3">
        <w:rPr>
          <w:rFonts w:ascii="Times New Roman" w:hAnsi="Times New Roman" w:cs="Times New Roman"/>
          <w:highlight w:val="yellow"/>
        </w:rPr>
        <w:t xml:space="preserve"> tardy: 7:00 a.m. detention and a $15 fee</w:t>
      </w:r>
    </w:p>
    <w:p w14:paraId="306F35A5" w14:textId="77777777" w:rsidR="006A7658" w:rsidRPr="00B975D3" w:rsidRDefault="006A7658">
      <w:pPr>
        <w:pStyle w:val="ListParagraph"/>
        <w:widowControl w:val="0"/>
        <w:numPr>
          <w:ilvl w:val="0"/>
          <w:numId w:val="145"/>
        </w:numPr>
        <w:pBdr>
          <w:top w:val="nil"/>
          <w:left w:val="nil"/>
          <w:bottom w:val="nil"/>
          <w:right w:val="nil"/>
          <w:between w:val="nil"/>
        </w:pBdr>
        <w:spacing w:before="362"/>
        <w:contextualSpacing/>
        <w:rPr>
          <w:rFonts w:ascii="Times New Roman" w:hAnsi="Times New Roman" w:cs="Times New Roman"/>
          <w:highlight w:val="yellow"/>
        </w:rPr>
      </w:pPr>
      <w:r w:rsidRPr="00B975D3">
        <w:rPr>
          <w:rFonts w:ascii="Times New Roman" w:hAnsi="Times New Roman" w:cs="Times New Roman"/>
          <w:highlight w:val="yellow"/>
        </w:rPr>
        <w:t>6</w:t>
      </w:r>
      <w:r w:rsidRPr="00B975D3">
        <w:rPr>
          <w:rFonts w:ascii="Times New Roman" w:hAnsi="Times New Roman" w:cs="Times New Roman"/>
          <w:highlight w:val="yellow"/>
          <w:vertAlign w:val="superscript"/>
        </w:rPr>
        <w:t>th</w:t>
      </w:r>
      <w:r w:rsidRPr="00B975D3">
        <w:rPr>
          <w:rFonts w:ascii="Times New Roman" w:hAnsi="Times New Roman" w:cs="Times New Roman"/>
          <w:highlight w:val="yellow"/>
        </w:rPr>
        <w:t xml:space="preserve"> tardy: One-day suspension</w:t>
      </w:r>
    </w:p>
    <w:p w14:paraId="121974EE" w14:textId="37F02E55" w:rsidR="00336D64" w:rsidRPr="00F0305D" w:rsidRDefault="006A7658">
      <w:pPr>
        <w:pStyle w:val="ListParagraph"/>
        <w:widowControl w:val="0"/>
        <w:numPr>
          <w:ilvl w:val="0"/>
          <w:numId w:val="145"/>
        </w:numPr>
        <w:pBdr>
          <w:top w:val="nil"/>
          <w:left w:val="nil"/>
          <w:bottom w:val="nil"/>
          <w:right w:val="nil"/>
          <w:between w:val="nil"/>
        </w:pBdr>
        <w:spacing w:before="362"/>
        <w:ind w:right="288"/>
        <w:contextualSpacing/>
        <w:rPr>
          <w:rFonts w:ascii="Times New Roman" w:hAnsi="Times New Roman" w:cs="Times New Roman"/>
          <w:highlight w:val="yellow"/>
        </w:rPr>
      </w:pPr>
      <w:r w:rsidRPr="00B975D3">
        <w:rPr>
          <w:rFonts w:ascii="Times New Roman" w:hAnsi="Times New Roman" w:cs="Times New Roman"/>
          <w:highlight w:val="yellow"/>
        </w:rPr>
        <w:t>Each additional class tardy after the 6</w:t>
      </w:r>
      <w:r w:rsidRPr="00B975D3">
        <w:rPr>
          <w:rFonts w:ascii="Times New Roman" w:hAnsi="Times New Roman" w:cs="Times New Roman"/>
          <w:highlight w:val="yellow"/>
          <w:vertAlign w:val="superscript"/>
        </w:rPr>
        <w:t>th</w:t>
      </w:r>
      <w:r w:rsidRPr="00B975D3">
        <w:rPr>
          <w:rFonts w:ascii="Times New Roman" w:hAnsi="Times New Roman" w:cs="Times New Roman"/>
          <w:highlight w:val="yellow"/>
        </w:rPr>
        <w:t>: An additional one-day suspension. Three total suspensions may result in expulsion.</w:t>
      </w:r>
    </w:p>
    <w:p w14:paraId="7A17CE7A" w14:textId="77777777" w:rsidR="006A7658" w:rsidRDefault="006A7658" w:rsidP="006A7658">
      <w:pPr>
        <w:pBdr>
          <w:top w:val="nil"/>
          <w:left w:val="nil"/>
          <w:bottom w:val="nil"/>
          <w:right w:val="nil"/>
          <w:between w:val="nil"/>
        </w:pBdr>
        <w:shd w:val="clear" w:color="auto" w:fill="FFFFFF"/>
        <w:ind w:hanging="2"/>
        <w:rPr>
          <w:color w:val="000000"/>
          <w:sz w:val="12"/>
          <w:szCs w:val="12"/>
        </w:rPr>
      </w:pPr>
    </w:p>
    <w:p w14:paraId="11247330" w14:textId="77777777" w:rsidR="00336D64" w:rsidRDefault="00BF2914">
      <w:pPr>
        <w:ind w:left="1" w:hanging="3"/>
        <w:rPr>
          <w:sz w:val="28"/>
          <w:szCs w:val="28"/>
          <w:u w:val="single"/>
        </w:rPr>
      </w:pPr>
      <w:r>
        <w:rPr>
          <w:b/>
          <w:sz w:val="28"/>
          <w:szCs w:val="28"/>
          <w:u w:val="single"/>
        </w:rPr>
        <w:t>Absences</w:t>
      </w:r>
    </w:p>
    <w:p w14:paraId="3E63C3AA" w14:textId="77777777" w:rsidR="00336D64" w:rsidRDefault="00336D64">
      <w:pPr>
        <w:rPr>
          <w:sz w:val="12"/>
          <w:szCs w:val="12"/>
        </w:rPr>
      </w:pPr>
    </w:p>
    <w:p w14:paraId="145638B0" w14:textId="77777777" w:rsidR="00336D64" w:rsidRDefault="00BF2914">
      <w:pPr>
        <w:ind w:hanging="2"/>
      </w:pPr>
      <w:r>
        <w:t>Excused absences that are not counted against the student are as follows:</w:t>
      </w:r>
    </w:p>
    <w:p w14:paraId="4AC968F1" w14:textId="77777777" w:rsidR="00336D64" w:rsidRDefault="00336D64">
      <w:pPr>
        <w:rPr>
          <w:sz w:val="12"/>
          <w:szCs w:val="12"/>
        </w:rPr>
      </w:pPr>
    </w:p>
    <w:p w14:paraId="2BCBB773" w14:textId="77777777" w:rsidR="00336D64" w:rsidRDefault="00BF2914">
      <w:pPr>
        <w:numPr>
          <w:ilvl w:val="0"/>
          <w:numId w:val="12"/>
        </w:numPr>
        <w:ind w:left="0" w:hanging="2"/>
      </w:pPr>
      <w:r>
        <w:t xml:space="preserve">illness with an original doctor’s excuse </w:t>
      </w:r>
    </w:p>
    <w:p w14:paraId="41497EB5" w14:textId="77777777" w:rsidR="00336D64" w:rsidRDefault="00BF2914">
      <w:pPr>
        <w:numPr>
          <w:ilvl w:val="0"/>
          <w:numId w:val="12"/>
        </w:numPr>
        <w:ind w:left="0" w:hanging="2"/>
      </w:pPr>
      <w:r>
        <w:t>death in the family</w:t>
      </w:r>
    </w:p>
    <w:p w14:paraId="3B8ECDFB" w14:textId="528D4A4A" w:rsidR="00336D64" w:rsidRDefault="00BF2914">
      <w:pPr>
        <w:numPr>
          <w:ilvl w:val="0"/>
          <w:numId w:val="12"/>
        </w:numPr>
        <w:ind w:left="0" w:hanging="2"/>
      </w:pPr>
      <w:r>
        <w:t xml:space="preserve">two parent notes </w:t>
      </w:r>
      <w:r>
        <w:rPr>
          <w:b/>
          <w:i/>
        </w:rPr>
        <w:t>per semester</w:t>
      </w:r>
      <w:r>
        <w:t xml:space="preserve"> to be used for illness </w:t>
      </w:r>
      <w:r>
        <w:rPr>
          <w:b/>
          <w:i/>
        </w:rPr>
        <w:t xml:space="preserve">only </w:t>
      </w:r>
      <w:r>
        <w:t>(for example, a stomach virus for which you would not necessarily go to the doctor)</w:t>
      </w:r>
      <w:r w:rsidR="009C3DDF">
        <w:t xml:space="preserve">. Parent notes </w:t>
      </w:r>
      <w:r w:rsidR="009B676F">
        <w:t>will only be accepted for no mor</w:t>
      </w:r>
      <w:r w:rsidR="00E05282">
        <w:t>e than two consecutive days.</w:t>
      </w:r>
    </w:p>
    <w:p w14:paraId="3CD15C3F" w14:textId="77777777" w:rsidR="00A53DFB" w:rsidRPr="00E72BF2" w:rsidRDefault="00A53DFB" w:rsidP="00E33042">
      <w:pPr>
        <w:rPr>
          <w:sz w:val="10"/>
          <w:szCs w:val="10"/>
        </w:rPr>
      </w:pPr>
    </w:p>
    <w:p w14:paraId="19168EF0" w14:textId="72A59E7D" w:rsidR="003A783A" w:rsidRDefault="006F677A">
      <w:pPr>
        <w:ind w:hanging="2"/>
      </w:pPr>
      <w:r w:rsidRPr="00597DC1">
        <w:t>Attendance is required for midterms and final exams. A zero will be given on the assessment unless a doctor’s note</w:t>
      </w:r>
      <w:r w:rsidR="003A783A" w:rsidRPr="00597DC1">
        <w:t xml:space="preserve"> is given. A make-up assessment will only be given if a student has a doctor’s excuse.</w:t>
      </w:r>
    </w:p>
    <w:p w14:paraId="2EDCC065" w14:textId="77777777" w:rsidR="0044778E" w:rsidRDefault="0044778E" w:rsidP="0044778E">
      <w:pPr>
        <w:pStyle w:val="paragraph"/>
        <w:spacing w:before="0" w:beforeAutospacing="0" w:after="0" w:afterAutospacing="0"/>
        <w:textAlignment w:val="baseline"/>
        <w:rPr>
          <w:rFonts w:ascii="Segoe UI" w:hAnsi="Segoe UI" w:cs="Segoe UI"/>
          <w:sz w:val="18"/>
          <w:szCs w:val="18"/>
        </w:rPr>
      </w:pPr>
      <w:r>
        <w:rPr>
          <w:rStyle w:val="eop"/>
          <w:sz w:val="12"/>
          <w:szCs w:val="12"/>
        </w:rPr>
        <w:t> </w:t>
      </w:r>
    </w:p>
    <w:p w14:paraId="65CDC046" w14:textId="3C705820" w:rsidR="0044778E" w:rsidRDefault="0044778E" w:rsidP="0044778E">
      <w:pPr>
        <w:pStyle w:val="paragraph"/>
        <w:spacing w:before="0" w:beforeAutospacing="0" w:after="0" w:afterAutospacing="0"/>
        <w:textAlignment w:val="baseline"/>
        <w:rPr>
          <w:rStyle w:val="eop"/>
        </w:rPr>
      </w:pPr>
      <w:r>
        <w:rPr>
          <w:rStyle w:val="normaltextrun"/>
        </w:rPr>
        <w:t>Doctor’s excuses or parent notes for absence(s) must be received within five (5) days upon the student’s return to school. Any other absences will be unexcused</w:t>
      </w:r>
      <w:r w:rsidR="00885911">
        <w:rPr>
          <w:rStyle w:val="normaltextrun"/>
        </w:rPr>
        <w:t xml:space="preserve">. </w:t>
      </w:r>
      <w:r w:rsidR="00885911">
        <w:rPr>
          <w:rStyle w:val="normaltextrun"/>
          <w:highlight w:val="yellow"/>
        </w:rPr>
        <w:t>I</w:t>
      </w:r>
      <w:r w:rsidR="00A35AD2" w:rsidRPr="0016473A">
        <w:rPr>
          <w:rStyle w:val="normaltextrun"/>
          <w:highlight w:val="yellow"/>
        </w:rPr>
        <w:t>n Kindergarten – 7</w:t>
      </w:r>
      <w:r w:rsidR="00A35AD2" w:rsidRPr="0016473A">
        <w:rPr>
          <w:rStyle w:val="normaltextrun"/>
          <w:highlight w:val="yellow"/>
          <w:vertAlign w:val="superscript"/>
        </w:rPr>
        <w:t>th</w:t>
      </w:r>
      <w:r w:rsidR="00A35AD2" w:rsidRPr="0016473A">
        <w:rPr>
          <w:rStyle w:val="normaltextrun"/>
          <w:highlight w:val="yellow"/>
        </w:rPr>
        <w:t xml:space="preserve"> Grade, </w:t>
      </w:r>
      <w:r w:rsidRPr="0016473A">
        <w:rPr>
          <w:rStyle w:val="normaltextrun"/>
          <w:highlight w:val="yellow"/>
        </w:rPr>
        <w:t>the student may make up missed work</w:t>
      </w:r>
      <w:r w:rsidR="00737B20" w:rsidRPr="0016473A">
        <w:rPr>
          <w:rStyle w:val="normaltextrun"/>
          <w:highlight w:val="yellow"/>
        </w:rPr>
        <w:t>. In 8</w:t>
      </w:r>
      <w:r w:rsidR="00737B20" w:rsidRPr="0016473A">
        <w:rPr>
          <w:rStyle w:val="normaltextrun"/>
          <w:highlight w:val="yellow"/>
          <w:vertAlign w:val="superscript"/>
        </w:rPr>
        <w:t>th</w:t>
      </w:r>
      <w:r w:rsidR="00737B20" w:rsidRPr="0016473A">
        <w:rPr>
          <w:rStyle w:val="normaltextrun"/>
          <w:highlight w:val="yellow"/>
        </w:rPr>
        <w:t xml:space="preserve"> – 12</w:t>
      </w:r>
      <w:r w:rsidR="00737B20" w:rsidRPr="0016473A">
        <w:rPr>
          <w:rStyle w:val="normaltextrun"/>
          <w:highlight w:val="yellow"/>
          <w:vertAlign w:val="superscript"/>
        </w:rPr>
        <w:t>th</w:t>
      </w:r>
      <w:r w:rsidR="00737B20" w:rsidRPr="0016473A">
        <w:rPr>
          <w:rStyle w:val="normaltextrun"/>
          <w:highlight w:val="yellow"/>
        </w:rPr>
        <w:t xml:space="preserve"> </w:t>
      </w:r>
      <w:r w:rsidR="0016473A" w:rsidRPr="0016473A">
        <w:rPr>
          <w:rStyle w:val="normaltextrun"/>
          <w:highlight w:val="yellow"/>
        </w:rPr>
        <w:t>Grades,</w:t>
      </w:r>
      <w:r w:rsidR="0016473A">
        <w:rPr>
          <w:rStyle w:val="normaltextrun"/>
        </w:rPr>
        <w:t xml:space="preserve"> </w:t>
      </w:r>
      <w:r w:rsidR="00737B20" w:rsidRPr="00433B49">
        <w:rPr>
          <w:b/>
          <w:bCs/>
          <w:highlight w:val="yellow"/>
        </w:rPr>
        <w:t xml:space="preserve">ANY work missed cannot be made up without an excused </w:t>
      </w:r>
      <w:r w:rsidR="00DD09A1">
        <w:rPr>
          <w:b/>
          <w:bCs/>
          <w:highlight w:val="yellow"/>
        </w:rPr>
        <w:t xml:space="preserve">or </w:t>
      </w:r>
      <w:proofErr w:type="gramStart"/>
      <w:r w:rsidR="00B74076">
        <w:rPr>
          <w:b/>
          <w:bCs/>
          <w:highlight w:val="yellow"/>
        </w:rPr>
        <w:t>Administratively</w:t>
      </w:r>
      <w:proofErr w:type="gramEnd"/>
      <w:r w:rsidR="00B74076">
        <w:rPr>
          <w:b/>
          <w:bCs/>
          <w:highlight w:val="yellow"/>
        </w:rPr>
        <w:t xml:space="preserve"> approved </w:t>
      </w:r>
      <w:r w:rsidR="00737B20" w:rsidRPr="00433B49">
        <w:rPr>
          <w:b/>
          <w:bCs/>
          <w:highlight w:val="yellow"/>
        </w:rPr>
        <w:t>absence</w:t>
      </w:r>
      <w:r w:rsidR="000A5132">
        <w:rPr>
          <w:b/>
          <w:bCs/>
          <w:highlight w:val="yellow"/>
        </w:rPr>
        <w:t xml:space="preserve"> (see “</w:t>
      </w:r>
      <w:r w:rsidR="00650446">
        <w:rPr>
          <w:b/>
          <w:bCs/>
          <w:highlight w:val="yellow"/>
        </w:rPr>
        <w:t xml:space="preserve">MAKE UP WORK” </w:t>
      </w:r>
      <w:r w:rsidR="005A32D1">
        <w:rPr>
          <w:b/>
          <w:bCs/>
          <w:highlight w:val="yellow"/>
        </w:rPr>
        <w:t>p. 65)</w:t>
      </w:r>
      <w:r w:rsidR="00737B20" w:rsidRPr="00346059">
        <w:rPr>
          <w:b/>
          <w:bCs/>
          <w:highlight w:val="yellow"/>
        </w:rPr>
        <w:t>.</w:t>
      </w:r>
    </w:p>
    <w:p w14:paraId="431AD339" w14:textId="77777777" w:rsidR="0096780B" w:rsidRPr="00E72BF2" w:rsidRDefault="0096780B">
      <w:pPr>
        <w:rPr>
          <w:sz w:val="10"/>
          <w:szCs w:val="10"/>
        </w:rPr>
      </w:pPr>
    </w:p>
    <w:p w14:paraId="0929E094" w14:textId="1C996094" w:rsidR="00336D64" w:rsidRPr="0071022A" w:rsidRDefault="00626C4E">
      <w:r w:rsidRPr="0071022A">
        <w:t>CCS does not provide make-up work or tests prior to a planned absence.</w:t>
      </w:r>
    </w:p>
    <w:p w14:paraId="02D36134" w14:textId="77777777" w:rsidR="00626C4E" w:rsidRPr="0071022A" w:rsidRDefault="00626C4E">
      <w:pPr>
        <w:rPr>
          <w:sz w:val="12"/>
          <w:szCs w:val="12"/>
        </w:rPr>
      </w:pPr>
    </w:p>
    <w:p w14:paraId="0BB1DCFD" w14:textId="5E8C984F" w:rsidR="00994404" w:rsidRDefault="002F3EB6" w:rsidP="006F677A">
      <w:pPr>
        <w:pBdr>
          <w:top w:val="nil"/>
          <w:left w:val="nil"/>
          <w:bottom w:val="nil"/>
          <w:right w:val="nil"/>
          <w:between w:val="nil"/>
        </w:pBdr>
        <w:ind w:hanging="2"/>
        <w:rPr>
          <w:color w:val="000000"/>
        </w:rPr>
      </w:pPr>
      <w:r w:rsidRPr="0071022A">
        <w:rPr>
          <w:color w:val="000000"/>
        </w:rPr>
        <w:t>For Kindergarten – 7</w:t>
      </w:r>
      <w:r w:rsidRPr="0071022A">
        <w:rPr>
          <w:color w:val="000000"/>
          <w:vertAlign w:val="superscript"/>
        </w:rPr>
        <w:t>th</w:t>
      </w:r>
      <w:r w:rsidRPr="0071022A">
        <w:rPr>
          <w:color w:val="000000"/>
        </w:rPr>
        <w:t xml:space="preserve"> </w:t>
      </w:r>
      <w:r w:rsidR="007C0945" w:rsidRPr="0071022A">
        <w:rPr>
          <w:color w:val="000000"/>
        </w:rPr>
        <w:t>Grade, o</w:t>
      </w:r>
      <w:r w:rsidR="00BF2914" w:rsidRPr="0071022A">
        <w:rPr>
          <w:color w:val="000000"/>
        </w:rPr>
        <w:t xml:space="preserve">n the day of a student’s absence, </w:t>
      </w:r>
      <w:r w:rsidR="00BF2914" w:rsidRPr="0071022A">
        <w:t>p</w:t>
      </w:r>
      <w:r w:rsidR="00BF2914" w:rsidRPr="0071022A">
        <w:rPr>
          <w:color w:val="000000"/>
        </w:rPr>
        <w:t>arents may call the front office by 10:00 A.M. and request to pick up textbooks and handouts from the office after 4:00 P.M. Due to the teaching and learning that is taking place in the classroom during the day, emails to the teacher for</w:t>
      </w:r>
      <w:r w:rsidR="00BF2914" w:rsidRPr="007C0945">
        <w:rPr>
          <w:color w:val="000000"/>
        </w:rPr>
        <w:t xml:space="preserve"> same-day make-up work are not effective.</w:t>
      </w:r>
    </w:p>
    <w:p w14:paraId="617F8CA6" w14:textId="77777777" w:rsidR="00336D64" w:rsidRDefault="00336D64">
      <w:pPr>
        <w:ind w:hanging="2"/>
      </w:pPr>
    </w:p>
    <w:p w14:paraId="4028557B" w14:textId="433A5A52" w:rsidR="00336D64" w:rsidRPr="0071022A" w:rsidRDefault="002603A7" w:rsidP="00C457BA">
      <w:pPr>
        <w:ind w:hanging="2"/>
      </w:pPr>
      <w:r w:rsidRPr="0071022A">
        <w:t>S</w:t>
      </w:r>
      <w:r w:rsidR="00BF2914" w:rsidRPr="0071022A">
        <w:t xml:space="preserve">tudents in the </w:t>
      </w:r>
      <w:r w:rsidRPr="0071022A">
        <w:t>High School (</w:t>
      </w:r>
      <w:r w:rsidR="00BF2914" w:rsidRPr="0071022A">
        <w:t>8</w:t>
      </w:r>
      <w:r w:rsidR="00BF2914" w:rsidRPr="0071022A">
        <w:rPr>
          <w:vertAlign w:val="superscript"/>
        </w:rPr>
        <w:t>th</w:t>
      </w:r>
      <w:r w:rsidR="00BF2914" w:rsidRPr="0071022A">
        <w:t xml:space="preserve"> </w:t>
      </w:r>
      <w:r w:rsidR="00597DC1" w:rsidRPr="0071022A">
        <w:t>–</w:t>
      </w:r>
      <w:r w:rsidRPr="0071022A">
        <w:t xml:space="preserve"> 1</w:t>
      </w:r>
      <w:r w:rsidR="0071022A" w:rsidRPr="0071022A">
        <w:t>2</w:t>
      </w:r>
      <w:r w:rsidR="0071022A" w:rsidRPr="0071022A">
        <w:rPr>
          <w:vertAlign w:val="superscript"/>
        </w:rPr>
        <w:t>th</w:t>
      </w:r>
      <w:r w:rsidRPr="0071022A">
        <w:t xml:space="preserve"> </w:t>
      </w:r>
      <w:r w:rsidR="00BF2914" w:rsidRPr="0071022A">
        <w:t>grade</w:t>
      </w:r>
      <w:r w:rsidRPr="0071022A">
        <w:t>s)</w:t>
      </w:r>
      <w:r w:rsidR="00BF2914" w:rsidRPr="0071022A">
        <w:t xml:space="preserve"> </w:t>
      </w:r>
      <w:r w:rsidR="00F24CBF" w:rsidRPr="0071022A">
        <w:t>are required to</w:t>
      </w:r>
      <w:r w:rsidR="00850283" w:rsidRPr="0071022A">
        <w:t xml:space="preserve"> email individual teachers</w:t>
      </w:r>
      <w:r w:rsidR="000D289A" w:rsidRPr="0071022A">
        <w:t xml:space="preserve"> </w:t>
      </w:r>
      <w:r w:rsidR="00BF2914" w:rsidRPr="0071022A">
        <w:t>to get their make-up assignments</w:t>
      </w:r>
      <w:r w:rsidR="002148F0" w:rsidRPr="0071022A">
        <w:t>.</w:t>
      </w:r>
      <w:r w:rsidR="00BF2914" w:rsidRPr="0071022A">
        <w:t xml:space="preserve"> </w:t>
      </w:r>
    </w:p>
    <w:p w14:paraId="2A0D1D33" w14:textId="77777777" w:rsidR="004F5BE3" w:rsidRDefault="004F5BE3" w:rsidP="004F5BE3">
      <w:pPr>
        <w:ind w:hanging="2"/>
        <w:jc w:val="center"/>
      </w:pPr>
    </w:p>
    <w:p w14:paraId="3333B13C" w14:textId="77777777" w:rsidR="00521DBA" w:rsidRPr="0071022A" w:rsidRDefault="00521DBA" w:rsidP="004F5BE3">
      <w:pPr>
        <w:ind w:hanging="2"/>
        <w:jc w:val="center"/>
      </w:pPr>
    </w:p>
    <w:p w14:paraId="0D5AC92C" w14:textId="77777777" w:rsidR="00521DBA" w:rsidRPr="0086111A" w:rsidRDefault="00521DBA" w:rsidP="00521DBA">
      <w:pPr>
        <w:pBdr>
          <w:top w:val="single" w:sz="4" w:space="1" w:color="auto"/>
          <w:left w:val="single" w:sz="4" w:space="4" w:color="auto"/>
          <w:bottom w:val="single" w:sz="4" w:space="1" w:color="auto"/>
          <w:right w:val="single" w:sz="4" w:space="4" w:color="auto"/>
        </w:pBdr>
        <w:jc w:val="center"/>
        <w:rPr>
          <w:b/>
          <w:bCs/>
          <w:sz w:val="48"/>
          <w:szCs w:val="48"/>
        </w:rPr>
      </w:pPr>
      <w:r w:rsidRPr="0086111A">
        <w:rPr>
          <w:b/>
          <w:bCs/>
          <w:sz w:val="48"/>
          <w:szCs w:val="48"/>
        </w:rPr>
        <w:t>STUDENT POLICIES</w:t>
      </w:r>
    </w:p>
    <w:p w14:paraId="7767B9D3" w14:textId="77777777" w:rsidR="00521DBA" w:rsidRDefault="00521DBA">
      <w:pPr>
        <w:ind w:hanging="2"/>
        <w:rPr>
          <w:b/>
          <w:bCs/>
        </w:rPr>
      </w:pPr>
    </w:p>
    <w:p w14:paraId="5426002C" w14:textId="2E225D72" w:rsidR="00336D64" w:rsidRPr="006722F9" w:rsidRDefault="00BF2914">
      <w:pPr>
        <w:ind w:hanging="2"/>
        <w:rPr>
          <w:b/>
          <w:bCs/>
        </w:rPr>
      </w:pPr>
      <w:r w:rsidRPr="0071022A">
        <w:rPr>
          <w:b/>
          <w:bCs/>
        </w:rPr>
        <w:t xml:space="preserve">Courtney Christian School allows a student to have ten (10) unexcused absences per year. Any student with more than </w:t>
      </w:r>
      <w:r w:rsidRPr="0071022A">
        <w:rPr>
          <w:b/>
          <w:bCs/>
          <w:u w:val="single"/>
        </w:rPr>
        <w:t>TEN (10)</w:t>
      </w:r>
      <w:r w:rsidRPr="0071022A">
        <w:rPr>
          <w:b/>
          <w:bCs/>
        </w:rPr>
        <w:t xml:space="preserve"> unexcused absences will be retained pending 30 hours of summer tutoring</w:t>
      </w:r>
      <w:r w:rsidR="00F34C09" w:rsidRPr="0071022A">
        <w:rPr>
          <w:b/>
          <w:bCs/>
        </w:rPr>
        <w:t xml:space="preserve"> in either </w:t>
      </w:r>
      <w:r w:rsidR="00C91316" w:rsidRPr="0071022A">
        <w:rPr>
          <w:b/>
          <w:bCs/>
        </w:rPr>
        <w:t>Math or ELA</w:t>
      </w:r>
      <w:r w:rsidRPr="0071022A">
        <w:rPr>
          <w:b/>
          <w:bCs/>
        </w:rPr>
        <w:t>. (See PROMOTION section.)</w:t>
      </w:r>
    </w:p>
    <w:p w14:paraId="028A5FFB" w14:textId="77777777" w:rsidR="00AD0E5A" w:rsidRDefault="00AD0E5A">
      <w:pPr>
        <w:ind w:hanging="2"/>
        <w:rPr>
          <w:sz w:val="12"/>
          <w:szCs w:val="12"/>
        </w:rPr>
      </w:pPr>
    </w:p>
    <w:p w14:paraId="75DB062C" w14:textId="3EBA0CD0" w:rsidR="00336D64" w:rsidRDefault="00BF2914">
      <w:pPr>
        <w:ind w:hanging="2"/>
      </w:pPr>
      <w:r>
        <w:t xml:space="preserve">All absences by a student are documented on </w:t>
      </w:r>
      <w:r w:rsidR="006722F9">
        <w:t>FACTS</w:t>
      </w:r>
      <w:r>
        <w:t xml:space="preserve"> and become a part of the student’s permanent record.</w:t>
      </w:r>
    </w:p>
    <w:p w14:paraId="1572FEDB" w14:textId="727448CB" w:rsidR="6B3D3CDC" w:rsidRDefault="6B3D3CDC" w:rsidP="00077EC4">
      <w:pPr>
        <w:rPr>
          <w:b/>
          <w:bCs/>
          <w:sz w:val="28"/>
          <w:szCs w:val="28"/>
          <w:u w:val="single"/>
        </w:rPr>
      </w:pPr>
    </w:p>
    <w:p w14:paraId="0EC66105" w14:textId="23CF5A9C" w:rsidR="00336D64" w:rsidRDefault="00BF2914">
      <w:pPr>
        <w:ind w:left="1" w:hanging="3"/>
        <w:rPr>
          <w:sz w:val="28"/>
          <w:szCs w:val="28"/>
          <w:u w:val="single"/>
        </w:rPr>
      </w:pPr>
      <w:r>
        <w:rPr>
          <w:b/>
          <w:sz w:val="28"/>
          <w:szCs w:val="28"/>
          <w:u w:val="single"/>
        </w:rPr>
        <w:t>Checking Out / Permission to Leave School</w:t>
      </w:r>
    </w:p>
    <w:p w14:paraId="6B84B815" w14:textId="77777777" w:rsidR="00336D64" w:rsidRDefault="00336D64">
      <w:pPr>
        <w:rPr>
          <w:sz w:val="12"/>
          <w:szCs w:val="12"/>
        </w:rPr>
      </w:pPr>
    </w:p>
    <w:p w14:paraId="5D96F177" w14:textId="77777777" w:rsidR="00336D64" w:rsidRDefault="00BF2914">
      <w:pPr>
        <w:ind w:hanging="2"/>
      </w:pPr>
      <w:r>
        <w:t xml:space="preserve">Reasons for checking out must be limited to emergency situations and medical appointments that could not be scheduled after school.  However, </w:t>
      </w:r>
      <w:r>
        <w:rPr>
          <w:u w:val="single"/>
        </w:rPr>
        <w:t>student check-outs should be minimal</w:t>
      </w:r>
      <w:r>
        <w:t xml:space="preserve">.  The school office will notify the teacher to release the student.  Parents or authorized adults must present the student’s car tag when picking up the student at the school office and sign the student out for the </w:t>
      </w:r>
      <w:proofErr w:type="gramStart"/>
      <w:r>
        <w:t>period of time</w:t>
      </w:r>
      <w:proofErr w:type="gramEnd"/>
      <w:r>
        <w:t xml:space="preserve"> he will not be in attendance.  The parent or guardian must designate on the information card which other adults (i.e. grandparents, aunts, etc.) may pick up their child.  Proper identification will be required by the school office before any student is released. If someone other than the student’s parent or guardian is picking up your child, please make sure the adult is on the “authorized pick-up” list; otherwise, a </w:t>
      </w:r>
      <w:r>
        <w:rPr>
          <w:u w:val="single"/>
        </w:rPr>
        <w:t>written</w:t>
      </w:r>
      <w:r>
        <w:t xml:space="preserve"> note is required.  Please do not call ahead of time and ask that your child be waiting for you in the office.  We will call for your student when you arrive at the office.  All unexcused check-outs will be documented as an absence. </w:t>
      </w:r>
    </w:p>
    <w:p w14:paraId="02BA5B65" w14:textId="77777777" w:rsidR="00336D64" w:rsidRDefault="00336D64">
      <w:pPr>
        <w:ind w:hanging="2"/>
      </w:pPr>
    </w:p>
    <w:p w14:paraId="4250DA27" w14:textId="77777777" w:rsidR="00336D64" w:rsidRDefault="00BF2914">
      <w:pPr>
        <w:ind w:hanging="2"/>
      </w:pPr>
      <w:r>
        <w:t xml:space="preserve">Due to the dismissal process, </w:t>
      </w:r>
      <w:r>
        <w:rPr>
          <w:b/>
          <w:i/>
          <w:u w:val="single"/>
        </w:rPr>
        <w:t xml:space="preserve">students may not check out </w:t>
      </w:r>
      <w:r w:rsidRPr="0071022A">
        <w:rPr>
          <w:b/>
          <w:i/>
          <w:u w:val="single"/>
        </w:rPr>
        <w:t>after 2:</w:t>
      </w:r>
      <w:r w:rsidR="00814F86" w:rsidRPr="0071022A">
        <w:rPr>
          <w:b/>
          <w:i/>
          <w:u w:val="single"/>
        </w:rPr>
        <w:t>30</w:t>
      </w:r>
      <w:r w:rsidRPr="0071022A">
        <w:rPr>
          <w:b/>
          <w:i/>
          <w:u w:val="single"/>
        </w:rPr>
        <w:t xml:space="preserve"> P.M.</w:t>
      </w:r>
      <w:r w:rsidRPr="0071022A">
        <w:t xml:space="preserve"> If your student has an appointment between 2:30 P.M. and 3:00 P.M., make sure you are at the CCS office </w:t>
      </w:r>
      <w:r w:rsidRPr="0071022A">
        <w:rPr>
          <w:b/>
          <w:i/>
        </w:rPr>
        <w:t>before</w:t>
      </w:r>
      <w:r w:rsidRPr="0071022A">
        <w:t xml:space="preserve"> 2:</w:t>
      </w:r>
      <w:r w:rsidR="00814F86" w:rsidRPr="0071022A">
        <w:t>30</w:t>
      </w:r>
      <w:r w:rsidRPr="0071022A">
        <w:t xml:space="preserve"> P.M.; otherwise, you will be asked to follow the normal dismissal procedure.</w:t>
      </w:r>
    </w:p>
    <w:p w14:paraId="78746A1D" w14:textId="77777777" w:rsidR="00613D6C" w:rsidRDefault="00613D6C">
      <w:pPr>
        <w:ind w:hanging="2"/>
      </w:pPr>
    </w:p>
    <w:p w14:paraId="4A7E0464" w14:textId="567ED482" w:rsidR="000B2BF5" w:rsidRPr="00277C0C" w:rsidRDefault="000B2BF5" w:rsidP="00277C0C">
      <w:pPr>
        <w:rPr>
          <w:b/>
          <w:bCs/>
          <w:sz w:val="48"/>
          <w:szCs w:val="48"/>
        </w:rPr>
      </w:pPr>
      <w:r w:rsidRPr="00A83F0D">
        <w:rPr>
          <w:b/>
          <w:sz w:val="32"/>
          <w:szCs w:val="32"/>
          <w:u w:val="single"/>
        </w:rPr>
        <w:t>HEALTH AND SAFETY</w:t>
      </w:r>
    </w:p>
    <w:p w14:paraId="231EE933" w14:textId="77777777" w:rsidR="000B2BF5" w:rsidRDefault="000B2BF5" w:rsidP="000975D4">
      <w:pPr>
        <w:ind w:left="1" w:hanging="3"/>
        <w:rPr>
          <w:b/>
          <w:sz w:val="28"/>
          <w:szCs w:val="28"/>
          <w:u w:val="single"/>
        </w:rPr>
      </w:pPr>
    </w:p>
    <w:p w14:paraId="1BE05566" w14:textId="5CA0E285" w:rsidR="000975D4" w:rsidRDefault="000975D4" w:rsidP="000975D4">
      <w:pPr>
        <w:ind w:left="1" w:hanging="3"/>
        <w:rPr>
          <w:sz w:val="28"/>
          <w:szCs w:val="28"/>
          <w:u w:val="single"/>
        </w:rPr>
      </w:pPr>
      <w:r>
        <w:rPr>
          <w:b/>
          <w:sz w:val="28"/>
          <w:szCs w:val="28"/>
          <w:u w:val="single"/>
        </w:rPr>
        <w:t>Illness</w:t>
      </w:r>
    </w:p>
    <w:p w14:paraId="0838F7D6" w14:textId="77777777" w:rsidR="000975D4" w:rsidRDefault="000975D4" w:rsidP="000975D4">
      <w:pPr>
        <w:rPr>
          <w:sz w:val="12"/>
          <w:szCs w:val="12"/>
        </w:rPr>
      </w:pPr>
    </w:p>
    <w:p w14:paraId="0C886EB0" w14:textId="77777777" w:rsidR="000975D4" w:rsidRDefault="000975D4" w:rsidP="000975D4">
      <w:pPr>
        <w:ind w:hanging="2"/>
      </w:pPr>
      <w:r>
        <w:t xml:space="preserve">At CCS, we work to maintain a healthy school environment for your students and stop the spread of germs and sickness. </w:t>
      </w:r>
    </w:p>
    <w:p w14:paraId="78B22D5B" w14:textId="77777777" w:rsidR="00944266" w:rsidRPr="00D24E12" w:rsidRDefault="00944266" w:rsidP="000975D4">
      <w:pPr>
        <w:ind w:hanging="2"/>
        <w:rPr>
          <w:sz w:val="10"/>
          <w:szCs w:val="10"/>
        </w:rPr>
      </w:pPr>
    </w:p>
    <w:p w14:paraId="490F9E41" w14:textId="77777777" w:rsidR="00944266" w:rsidRPr="008B6A59" w:rsidRDefault="00944266">
      <w:pPr>
        <w:numPr>
          <w:ilvl w:val="0"/>
          <w:numId w:val="34"/>
        </w:numPr>
      </w:pPr>
      <w:r w:rsidRPr="008B6A59">
        <w:t>Fever – students running a fever of 100.4 or higher must be fever free, without medication, for 24 hours before returning to school.</w:t>
      </w:r>
    </w:p>
    <w:p w14:paraId="7736FFD9" w14:textId="77777777" w:rsidR="00944266" w:rsidRPr="008B6A59" w:rsidRDefault="00944266">
      <w:pPr>
        <w:numPr>
          <w:ilvl w:val="0"/>
          <w:numId w:val="34"/>
        </w:numPr>
      </w:pPr>
      <w:r w:rsidRPr="008B6A59">
        <w:t>Vomiting - students must be free from symptoms for 24 hours before returning to school.</w:t>
      </w:r>
    </w:p>
    <w:p w14:paraId="140218AD" w14:textId="77777777" w:rsidR="00944266" w:rsidRPr="008B6A59" w:rsidRDefault="00944266">
      <w:pPr>
        <w:numPr>
          <w:ilvl w:val="0"/>
          <w:numId w:val="34"/>
        </w:numPr>
      </w:pPr>
      <w:r w:rsidRPr="008B6A59">
        <w:t>Diarrhea - students must be free from symptoms for 24 hours before returning to school.</w:t>
      </w:r>
    </w:p>
    <w:p w14:paraId="2F796D74" w14:textId="56844F9C" w:rsidR="00944266" w:rsidRPr="008B6A59" w:rsidRDefault="00944266">
      <w:pPr>
        <w:numPr>
          <w:ilvl w:val="0"/>
          <w:numId w:val="34"/>
        </w:numPr>
      </w:pPr>
      <w:r w:rsidRPr="008B6A59">
        <w:t>Cold/Flu</w:t>
      </w:r>
      <w:r w:rsidR="003D57F5">
        <w:t>/Covid</w:t>
      </w:r>
      <w:r w:rsidRPr="008B6A59">
        <w:t xml:space="preserve"> – during cold and flu season, students must be symptom free/fever free</w:t>
      </w:r>
      <w:r w:rsidR="001B5395">
        <w:t xml:space="preserve"> without fever reducing medication</w:t>
      </w:r>
      <w:r w:rsidRPr="008B6A59">
        <w:t xml:space="preserve"> for </w:t>
      </w:r>
      <w:r w:rsidR="001B5395">
        <w:t>24</w:t>
      </w:r>
      <w:r w:rsidRPr="008B6A59">
        <w:t xml:space="preserve"> hours before returning to school. </w:t>
      </w:r>
    </w:p>
    <w:p w14:paraId="30CDD236" w14:textId="77777777" w:rsidR="00944266" w:rsidRPr="008B6A59" w:rsidRDefault="00944266">
      <w:pPr>
        <w:numPr>
          <w:ilvl w:val="0"/>
          <w:numId w:val="34"/>
        </w:numPr>
      </w:pPr>
      <w:r w:rsidRPr="008B6A59">
        <w:t>Body rashes that are contagious and are accompanied by fever and/or itching.</w:t>
      </w:r>
    </w:p>
    <w:p w14:paraId="63062666" w14:textId="77777777" w:rsidR="00944266" w:rsidRPr="008B6A59" w:rsidRDefault="00944266">
      <w:pPr>
        <w:numPr>
          <w:ilvl w:val="0"/>
          <w:numId w:val="34"/>
        </w:numPr>
      </w:pPr>
      <w:r w:rsidRPr="008B6A59">
        <w:t>Lice or nits</w:t>
      </w:r>
    </w:p>
    <w:p w14:paraId="7DFC0D83" w14:textId="77777777" w:rsidR="00944266" w:rsidRPr="008B6A59" w:rsidRDefault="00944266">
      <w:pPr>
        <w:numPr>
          <w:ilvl w:val="0"/>
          <w:numId w:val="34"/>
        </w:numPr>
      </w:pPr>
      <w:r w:rsidRPr="008B6A59">
        <w:t>Eye infection that includes drainage from the eye</w:t>
      </w:r>
    </w:p>
    <w:p w14:paraId="499F6176" w14:textId="77777777" w:rsidR="00944266" w:rsidRPr="008B6A59" w:rsidRDefault="00944266">
      <w:pPr>
        <w:numPr>
          <w:ilvl w:val="0"/>
          <w:numId w:val="34"/>
        </w:numPr>
      </w:pPr>
      <w:r w:rsidRPr="008B6A59">
        <w:t>Earache that is accompanied by redness and/or fever</w:t>
      </w:r>
    </w:p>
    <w:p w14:paraId="667AA0BD" w14:textId="6305D532" w:rsidR="000975D4" w:rsidRDefault="00944266" w:rsidP="000975D4">
      <w:pPr>
        <w:numPr>
          <w:ilvl w:val="0"/>
          <w:numId w:val="34"/>
        </w:numPr>
      </w:pPr>
      <w:r w:rsidRPr="008B6A59">
        <w:t>Sore throat (especially if accompanied by swollen glands and/or difficulty swallowing)</w:t>
      </w:r>
      <w:bookmarkStart w:id="17" w:name="_heading=h.8d58risfkj51" w:colFirst="0" w:colLast="0"/>
      <w:bookmarkEnd w:id="17"/>
    </w:p>
    <w:p w14:paraId="41346AF7" w14:textId="77777777" w:rsidR="00277C0C" w:rsidRDefault="00277C0C" w:rsidP="00277C0C">
      <w:pPr>
        <w:pBdr>
          <w:top w:val="single" w:sz="4" w:space="1" w:color="auto"/>
          <w:left w:val="single" w:sz="4" w:space="4" w:color="auto"/>
          <w:bottom w:val="single" w:sz="4" w:space="1" w:color="auto"/>
          <w:right w:val="single" w:sz="4" w:space="4" w:color="auto"/>
        </w:pBdr>
        <w:jc w:val="center"/>
      </w:pPr>
      <w:r w:rsidRPr="0086111A">
        <w:rPr>
          <w:b/>
          <w:bCs/>
          <w:sz w:val="48"/>
          <w:szCs w:val="48"/>
        </w:rPr>
        <w:lastRenderedPageBreak/>
        <w:t>STUDENT POLICIES</w:t>
      </w:r>
    </w:p>
    <w:p w14:paraId="637E35A2" w14:textId="77777777" w:rsidR="00277C0C" w:rsidRDefault="00277C0C" w:rsidP="000975D4">
      <w:pPr>
        <w:ind w:hanging="2"/>
        <w:rPr>
          <w:color w:val="000000"/>
        </w:rPr>
      </w:pPr>
    </w:p>
    <w:p w14:paraId="3ACFFADA" w14:textId="65D6260A" w:rsidR="00613D6C" w:rsidRDefault="000975D4" w:rsidP="000975D4">
      <w:pPr>
        <w:ind w:hanging="2"/>
        <w:rPr>
          <w:iCs/>
          <w:color w:val="000000"/>
        </w:rPr>
      </w:pPr>
      <w:r>
        <w:rPr>
          <w:color w:val="000000"/>
        </w:rPr>
        <w:t>Parents and/or guardians will be asked to pick up a student who has signs of illness (fever, chills and shaking, muscle pain, unexplained rash, etc.). (</w:t>
      </w:r>
      <w:r>
        <w:rPr>
          <w:i/>
          <w:color w:val="000000"/>
        </w:rPr>
        <w:t xml:space="preserve">Parents and/or guardians should ensure that the school has up-to-date contact information.) </w:t>
      </w:r>
      <w:r w:rsidRPr="00364724">
        <w:rPr>
          <w:iCs/>
          <w:color w:val="000000"/>
        </w:rPr>
        <w:t>This will be counted as an unexcused absence unless the parent provides the school with a doctor’s excuse or parent note (if not already used for that semester) upon the student’s return to school.</w:t>
      </w:r>
    </w:p>
    <w:p w14:paraId="7C4FD002" w14:textId="77777777" w:rsidR="00710C35" w:rsidRDefault="00710C35" w:rsidP="000975D4">
      <w:pPr>
        <w:ind w:hanging="2"/>
        <w:rPr>
          <w:iCs/>
          <w:color w:val="000000"/>
        </w:rPr>
      </w:pPr>
    </w:p>
    <w:p w14:paraId="051A0353" w14:textId="3BE612EA" w:rsidR="008C4E3A" w:rsidRPr="008C4E3A" w:rsidRDefault="008C4E3A" w:rsidP="008C4E3A">
      <w:pPr>
        <w:rPr>
          <w:b/>
          <w:bCs/>
          <w:sz w:val="28"/>
          <w:szCs w:val="28"/>
          <w:u w:val="single"/>
        </w:rPr>
      </w:pPr>
      <w:r w:rsidRPr="008C4E3A">
        <w:rPr>
          <w:b/>
          <w:bCs/>
          <w:sz w:val="28"/>
          <w:szCs w:val="28"/>
          <w:u w:val="single"/>
        </w:rPr>
        <w:t>School First Aid</w:t>
      </w:r>
    </w:p>
    <w:p w14:paraId="720C9E46" w14:textId="51C81D54" w:rsidR="00ED03DA" w:rsidRDefault="00ED03DA" w:rsidP="008C4E3A">
      <w:r>
        <w:t xml:space="preserve">Minor first aid will be administered by the school staff personnel (cleaning cuts and scrapes and applying band-aids).  In the event of a serious injury, parents will be notified immediately, and, if necessary, an ambulance will be called. </w:t>
      </w:r>
    </w:p>
    <w:p w14:paraId="6920C7AE" w14:textId="77777777" w:rsidR="00ED03DA" w:rsidRDefault="00ED03DA" w:rsidP="00ED03DA">
      <w:pPr>
        <w:rPr>
          <w:sz w:val="12"/>
          <w:szCs w:val="12"/>
        </w:rPr>
      </w:pPr>
    </w:p>
    <w:p w14:paraId="29995FC3" w14:textId="77777777" w:rsidR="00ED03DA" w:rsidRDefault="00ED03DA" w:rsidP="00ED03DA">
      <w:pPr>
        <w:ind w:hanging="2"/>
      </w:pPr>
      <w:r>
        <w:t xml:space="preserve">If a student needs to take prescription medication during the school day, the parent must bring the medicine to the school office in the original prescription bottle with a doctor’s note; designated office staff will administer the medication according to the prescription. Classroom teachers cannot give medication, and the school cannot dispense any over-the-counter medications.  </w:t>
      </w:r>
    </w:p>
    <w:p w14:paraId="32CDE74F" w14:textId="77777777" w:rsidR="00336D64" w:rsidRDefault="00336D64">
      <w:pPr>
        <w:rPr>
          <w:sz w:val="12"/>
          <w:szCs w:val="12"/>
        </w:rPr>
      </w:pPr>
    </w:p>
    <w:p w14:paraId="2968FB27" w14:textId="77777777" w:rsidR="003A7C48" w:rsidRPr="000A33FA" w:rsidRDefault="003A7C48" w:rsidP="003A7C48">
      <w:pPr>
        <w:ind w:left="1" w:hanging="3"/>
        <w:rPr>
          <w:b/>
          <w:bCs/>
          <w:sz w:val="32"/>
          <w:szCs w:val="32"/>
          <w:u w:val="single"/>
        </w:rPr>
      </w:pPr>
      <w:r w:rsidRPr="000A33FA">
        <w:rPr>
          <w:b/>
          <w:bCs/>
          <w:sz w:val="32"/>
          <w:szCs w:val="32"/>
          <w:u w:val="single"/>
        </w:rPr>
        <w:t>DRESS CODE POLICY</w:t>
      </w:r>
    </w:p>
    <w:p w14:paraId="3B77D685" w14:textId="77777777" w:rsidR="003A7C48" w:rsidRPr="00D24E12" w:rsidRDefault="003A7C48" w:rsidP="003A7C48">
      <w:pPr>
        <w:rPr>
          <w:b/>
          <w:sz w:val="10"/>
          <w:szCs w:val="10"/>
          <w:u w:val="single"/>
        </w:rPr>
      </w:pPr>
    </w:p>
    <w:p w14:paraId="7F6D6D80" w14:textId="77777777" w:rsidR="003A7C48" w:rsidRPr="002C50B3" w:rsidRDefault="003A7C48" w:rsidP="003A7C48">
      <w:pPr>
        <w:rPr>
          <w:b/>
          <w:bCs/>
          <w:sz w:val="28"/>
          <w:szCs w:val="28"/>
          <w:u w:val="single"/>
        </w:rPr>
      </w:pPr>
      <w:r w:rsidRPr="002C50B3">
        <w:rPr>
          <w:b/>
          <w:bCs/>
          <w:sz w:val="28"/>
          <w:szCs w:val="28"/>
          <w:u w:val="single"/>
        </w:rPr>
        <w:t>All Students </w:t>
      </w:r>
    </w:p>
    <w:p w14:paraId="240EC8C1" w14:textId="77777777" w:rsidR="003A7C48" w:rsidRPr="002C50B3" w:rsidRDefault="003A7C48">
      <w:pPr>
        <w:numPr>
          <w:ilvl w:val="0"/>
          <w:numId w:val="45"/>
        </w:numPr>
        <w:rPr>
          <w:sz w:val="28"/>
          <w:szCs w:val="28"/>
        </w:rPr>
      </w:pPr>
      <w:r w:rsidRPr="002C50B3">
        <w:rPr>
          <w:sz w:val="28"/>
          <w:szCs w:val="28"/>
        </w:rPr>
        <w:t>All uniform items (including bottoms) must be purchased from The Old School </w:t>
      </w:r>
    </w:p>
    <w:p w14:paraId="66385453" w14:textId="77777777" w:rsidR="003A7C48" w:rsidRPr="00186322" w:rsidRDefault="003A7C48">
      <w:pPr>
        <w:numPr>
          <w:ilvl w:val="0"/>
          <w:numId w:val="46"/>
        </w:numPr>
        <w:rPr>
          <w:sz w:val="28"/>
          <w:szCs w:val="28"/>
          <w:highlight w:val="yellow"/>
        </w:rPr>
      </w:pPr>
      <w:r w:rsidRPr="00186322">
        <w:rPr>
          <w:sz w:val="28"/>
          <w:szCs w:val="28"/>
          <w:highlight w:val="yellow"/>
        </w:rPr>
        <w:t>All uniforms must fit in an appropriate manner (shirts, pants, skirts, jumpers, etc.)</w:t>
      </w:r>
    </w:p>
    <w:p w14:paraId="1A07E78B" w14:textId="77777777" w:rsidR="003A7C48" w:rsidRPr="0063688C" w:rsidRDefault="003A7C48">
      <w:pPr>
        <w:numPr>
          <w:ilvl w:val="0"/>
          <w:numId w:val="61"/>
        </w:numPr>
        <w:tabs>
          <w:tab w:val="num" w:pos="720"/>
        </w:tabs>
        <w:rPr>
          <w:sz w:val="28"/>
          <w:szCs w:val="28"/>
        </w:rPr>
      </w:pPr>
      <w:r w:rsidRPr="0063688C">
        <w:rPr>
          <w:sz w:val="28"/>
          <w:szCs w:val="28"/>
        </w:rPr>
        <w:t>Spirit Shirt Friday: Wear any CCS shirt to show school spirit with uniform bottom, available at Old School, Elite, Booster Club, and other school clubs and organizations  </w:t>
      </w:r>
    </w:p>
    <w:p w14:paraId="3C4A8ED9" w14:textId="77777777" w:rsidR="003A7C48" w:rsidRPr="001C46BC" w:rsidRDefault="003A7C48">
      <w:pPr>
        <w:numPr>
          <w:ilvl w:val="0"/>
          <w:numId w:val="47"/>
        </w:numPr>
        <w:rPr>
          <w:sz w:val="28"/>
          <w:szCs w:val="28"/>
        </w:rPr>
      </w:pPr>
      <w:r w:rsidRPr="001C46BC">
        <w:rPr>
          <w:sz w:val="28"/>
          <w:szCs w:val="28"/>
        </w:rPr>
        <w:t> A solid white or black T-shirt can be worn under the uniform shirt during colder months. </w:t>
      </w:r>
    </w:p>
    <w:p w14:paraId="1356DC06" w14:textId="77777777" w:rsidR="003A7C48" w:rsidRPr="002C50B3" w:rsidRDefault="003A7C48">
      <w:pPr>
        <w:numPr>
          <w:ilvl w:val="0"/>
          <w:numId w:val="48"/>
        </w:numPr>
        <w:rPr>
          <w:sz w:val="28"/>
          <w:szCs w:val="28"/>
        </w:rPr>
      </w:pPr>
      <w:r w:rsidRPr="002C50B3">
        <w:rPr>
          <w:sz w:val="28"/>
          <w:szCs w:val="28"/>
        </w:rPr>
        <w:t>On cold days, a winter coat can be worn over approved jackets/sweatshirts. </w:t>
      </w:r>
    </w:p>
    <w:p w14:paraId="064386B5" w14:textId="77777777" w:rsidR="003A7C48" w:rsidRPr="00CC722D" w:rsidRDefault="003A7C48">
      <w:pPr>
        <w:numPr>
          <w:ilvl w:val="0"/>
          <w:numId w:val="49"/>
        </w:numPr>
        <w:rPr>
          <w:sz w:val="28"/>
          <w:szCs w:val="28"/>
        </w:rPr>
      </w:pPr>
      <w:r w:rsidRPr="002C50B3">
        <w:rPr>
          <w:sz w:val="28"/>
          <w:szCs w:val="28"/>
        </w:rPr>
        <w:t>CCS jacket or sweatshirt purchased from The Old School</w:t>
      </w:r>
      <w:r>
        <w:rPr>
          <w:sz w:val="28"/>
          <w:szCs w:val="28"/>
        </w:rPr>
        <w:t xml:space="preserve">, the </w:t>
      </w:r>
      <w:r w:rsidRPr="002C50B3">
        <w:rPr>
          <w:sz w:val="28"/>
          <w:szCs w:val="28"/>
        </w:rPr>
        <w:t>Lion Spirit Booster Shop</w:t>
      </w:r>
      <w:r>
        <w:rPr>
          <w:sz w:val="28"/>
          <w:szCs w:val="28"/>
        </w:rPr>
        <w:t>, or school-sponsored clubs or sports. This includes:</w:t>
      </w:r>
    </w:p>
    <w:p w14:paraId="67938DE4" w14:textId="77777777" w:rsidR="003A7C48" w:rsidRPr="002C50B3" w:rsidRDefault="003A7C48">
      <w:pPr>
        <w:numPr>
          <w:ilvl w:val="0"/>
          <w:numId w:val="137"/>
        </w:numPr>
        <w:rPr>
          <w:sz w:val="28"/>
          <w:szCs w:val="28"/>
        </w:rPr>
      </w:pPr>
      <w:r w:rsidRPr="002C50B3">
        <w:rPr>
          <w:sz w:val="28"/>
          <w:szCs w:val="28"/>
        </w:rPr>
        <w:t>Crewneck sweatshirt </w:t>
      </w:r>
    </w:p>
    <w:p w14:paraId="22B75040" w14:textId="77777777" w:rsidR="003A7C48" w:rsidRPr="002C50B3" w:rsidRDefault="003A7C48">
      <w:pPr>
        <w:numPr>
          <w:ilvl w:val="0"/>
          <w:numId w:val="137"/>
        </w:numPr>
        <w:rPr>
          <w:sz w:val="28"/>
          <w:szCs w:val="28"/>
        </w:rPr>
      </w:pPr>
      <w:r w:rsidRPr="002C50B3">
        <w:rPr>
          <w:sz w:val="28"/>
          <w:szCs w:val="28"/>
        </w:rPr>
        <w:t>Full zip hooded sweatshirt </w:t>
      </w:r>
    </w:p>
    <w:p w14:paraId="6D8E7AB8" w14:textId="77777777" w:rsidR="003A7C48" w:rsidRPr="002C50B3" w:rsidRDefault="003A7C48">
      <w:pPr>
        <w:numPr>
          <w:ilvl w:val="0"/>
          <w:numId w:val="137"/>
        </w:numPr>
        <w:rPr>
          <w:sz w:val="28"/>
          <w:szCs w:val="28"/>
        </w:rPr>
      </w:pPr>
      <w:r w:rsidRPr="002C50B3">
        <w:rPr>
          <w:sz w:val="28"/>
          <w:szCs w:val="28"/>
        </w:rPr>
        <w:t>Royal blue sweatshirt </w:t>
      </w:r>
    </w:p>
    <w:p w14:paraId="0E06CC06" w14:textId="77777777" w:rsidR="003A7C48" w:rsidRPr="002C50B3" w:rsidRDefault="003A7C48">
      <w:pPr>
        <w:numPr>
          <w:ilvl w:val="0"/>
          <w:numId w:val="137"/>
        </w:numPr>
        <w:rPr>
          <w:sz w:val="28"/>
          <w:szCs w:val="28"/>
        </w:rPr>
      </w:pPr>
      <w:r w:rsidRPr="002C50B3">
        <w:rPr>
          <w:sz w:val="28"/>
          <w:szCs w:val="28"/>
        </w:rPr>
        <w:t>Traditional or athletic logo on the left chest </w:t>
      </w:r>
    </w:p>
    <w:p w14:paraId="35CDBA4D" w14:textId="77777777" w:rsidR="003A7C48" w:rsidRPr="002C50B3" w:rsidRDefault="003A7C48">
      <w:pPr>
        <w:numPr>
          <w:ilvl w:val="0"/>
          <w:numId w:val="137"/>
        </w:numPr>
        <w:rPr>
          <w:sz w:val="28"/>
          <w:szCs w:val="28"/>
        </w:rPr>
      </w:pPr>
      <w:r w:rsidRPr="002C50B3">
        <w:rPr>
          <w:sz w:val="28"/>
          <w:szCs w:val="28"/>
        </w:rPr>
        <w:t>Heat press only </w:t>
      </w:r>
    </w:p>
    <w:p w14:paraId="3070F7B0" w14:textId="77777777" w:rsidR="003A7C48" w:rsidRPr="002C50B3" w:rsidRDefault="003A7C48">
      <w:pPr>
        <w:numPr>
          <w:ilvl w:val="0"/>
          <w:numId w:val="137"/>
        </w:numPr>
        <w:rPr>
          <w:sz w:val="28"/>
          <w:szCs w:val="28"/>
        </w:rPr>
      </w:pPr>
      <w:r w:rsidRPr="002C50B3">
        <w:rPr>
          <w:sz w:val="28"/>
          <w:szCs w:val="28"/>
        </w:rPr>
        <w:t>Full zip fleece jacket </w:t>
      </w:r>
    </w:p>
    <w:p w14:paraId="78DADB00" w14:textId="77777777" w:rsidR="003A7C48" w:rsidRPr="002C50B3" w:rsidRDefault="003A7C48">
      <w:pPr>
        <w:numPr>
          <w:ilvl w:val="0"/>
          <w:numId w:val="137"/>
        </w:numPr>
        <w:rPr>
          <w:sz w:val="28"/>
          <w:szCs w:val="28"/>
        </w:rPr>
      </w:pPr>
      <w:r w:rsidRPr="002C50B3">
        <w:rPr>
          <w:sz w:val="28"/>
          <w:szCs w:val="28"/>
        </w:rPr>
        <w:t>Dri-fit ¼ zip jacket </w:t>
      </w:r>
    </w:p>
    <w:p w14:paraId="7F107473" w14:textId="77777777" w:rsidR="003A7C48" w:rsidRPr="002C50B3" w:rsidRDefault="003A7C48">
      <w:pPr>
        <w:numPr>
          <w:ilvl w:val="0"/>
          <w:numId w:val="137"/>
        </w:numPr>
        <w:rPr>
          <w:sz w:val="28"/>
          <w:szCs w:val="28"/>
        </w:rPr>
      </w:pPr>
      <w:r w:rsidRPr="002C50B3">
        <w:rPr>
          <w:sz w:val="28"/>
          <w:szCs w:val="28"/>
        </w:rPr>
        <w:t>Black or royal blue jacket </w:t>
      </w:r>
    </w:p>
    <w:p w14:paraId="35505DBC" w14:textId="77777777" w:rsidR="003A7C48" w:rsidRDefault="003A7C48">
      <w:pPr>
        <w:numPr>
          <w:ilvl w:val="0"/>
          <w:numId w:val="137"/>
        </w:numPr>
        <w:rPr>
          <w:sz w:val="28"/>
          <w:szCs w:val="28"/>
        </w:rPr>
      </w:pPr>
      <w:r w:rsidRPr="002C50B3">
        <w:rPr>
          <w:sz w:val="28"/>
          <w:szCs w:val="28"/>
        </w:rPr>
        <w:t>Traditional logo only </w:t>
      </w:r>
    </w:p>
    <w:p w14:paraId="56469820" w14:textId="3C0C285B" w:rsidR="000612E2" w:rsidRPr="00C41DE2" w:rsidRDefault="003E4C5D">
      <w:pPr>
        <w:numPr>
          <w:ilvl w:val="0"/>
          <w:numId w:val="137"/>
        </w:numPr>
        <w:rPr>
          <w:sz w:val="28"/>
          <w:szCs w:val="28"/>
        </w:rPr>
      </w:pPr>
      <w:r w:rsidRPr="002C50B3">
        <w:rPr>
          <w:sz w:val="28"/>
          <w:szCs w:val="28"/>
        </w:rPr>
        <w:t>Embroidered only</w:t>
      </w:r>
      <w:r w:rsidR="000612E2">
        <w:br w:type="page"/>
      </w:r>
    </w:p>
    <w:p w14:paraId="097239CB" w14:textId="15361169" w:rsidR="00FF52CC" w:rsidRDefault="00FF52CC" w:rsidP="00FF52CC">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ind w:left="3" w:hanging="5"/>
      </w:pPr>
      <w:r>
        <w:lastRenderedPageBreak/>
        <w:t>STUDENT POLICIES</w:t>
      </w:r>
    </w:p>
    <w:p w14:paraId="0DC3B574" w14:textId="77777777" w:rsidR="002C50B3" w:rsidRDefault="002C50B3" w:rsidP="002C50B3">
      <w:pPr>
        <w:rPr>
          <w:b/>
          <w:bCs/>
          <w:sz w:val="28"/>
          <w:szCs w:val="28"/>
          <w:u w:val="single"/>
        </w:rPr>
      </w:pPr>
    </w:p>
    <w:p w14:paraId="350A9D0E" w14:textId="23611225" w:rsidR="002C50B3" w:rsidRDefault="002C50B3" w:rsidP="002C50B3">
      <w:pPr>
        <w:rPr>
          <w:b/>
          <w:sz w:val="28"/>
          <w:szCs w:val="28"/>
          <w:u w:val="single"/>
        </w:rPr>
      </w:pPr>
      <w:r w:rsidRPr="002C50B3">
        <w:rPr>
          <w:b/>
          <w:bCs/>
          <w:sz w:val="28"/>
          <w:szCs w:val="28"/>
          <w:u w:val="single"/>
        </w:rPr>
        <w:t>Early Childhood Students Only: K-3 and K-4</w:t>
      </w:r>
      <w:r w:rsidRPr="002C50B3">
        <w:rPr>
          <w:b/>
          <w:sz w:val="28"/>
          <w:szCs w:val="28"/>
          <w:u w:val="single"/>
        </w:rPr>
        <w:t> </w:t>
      </w:r>
    </w:p>
    <w:p w14:paraId="3FA3CB40" w14:textId="77777777" w:rsidR="00E43AC5" w:rsidRPr="002C50B3" w:rsidRDefault="00E43AC5" w:rsidP="002C50B3">
      <w:pPr>
        <w:rPr>
          <w:b/>
          <w:sz w:val="28"/>
          <w:szCs w:val="28"/>
          <w:u w:val="single"/>
        </w:rPr>
      </w:pPr>
    </w:p>
    <w:p w14:paraId="7337EDE9" w14:textId="77777777" w:rsidR="002C50B3" w:rsidRPr="002C50B3" w:rsidRDefault="002C50B3">
      <w:pPr>
        <w:numPr>
          <w:ilvl w:val="0"/>
          <w:numId w:val="50"/>
        </w:numPr>
        <w:rPr>
          <w:bCs/>
          <w:sz w:val="28"/>
          <w:szCs w:val="28"/>
        </w:rPr>
      </w:pPr>
      <w:r w:rsidRPr="002C50B3">
        <w:rPr>
          <w:bCs/>
          <w:sz w:val="28"/>
          <w:szCs w:val="28"/>
        </w:rPr>
        <w:t>Black pants, black shorts or black skorts (black leggings and athletic shorts are permitted) </w:t>
      </w:r>
    </w:p>
    <w:p w14:paraId="43AEFCF4" w14:textId="61867BC7" w:rsidR="002C50B3" w:rsidRPr="00102CAF" w:rsidRDefault="002C50B3">
      <w:pPr>
        <w:numPr>
          <w:ilvl w:val="0"/>
          <w:numId w:val="51"/>
        </w:numPr>
        <w:rPr>
          <w:bCs/>
          <w:sz w:val="28"/>
          <w:szCs w:val="28"/>
        </w:rPr>
      </w:pPr>
      <w:r w:rsidRPr="00102CAF">
        <w:rPr>
          <w:bCs/>
          <w:sz w:val="28"/>
          <w:szCs w:val="28"/>
        </w:rPr>
        <w:t>Velcro or slip-on</w:t>
      </w:r>
      <w:r w:rsidR="002B25CA" w:rsidRPr="00102CAF">
        <w:rPr>
          <w:bCs/>
          <w:sz w:val="28"/>
          <w:szCs w:val="28"/>
        </w:rPr>
        <w:t xml:space="preserve"> “traditional” </w:t>
      </w:r>
      <w:r w:rsidRPr="00102CAF">
        <w:rPr>
          <w:bCs/>
          <w:sz w:val="28"/>
          <w:szCs w:val="28"/>
        </w:rPr>
        <w:t>tennis shoes</w:t>
      </w:r>
      <w:r w:rsidR="0046733B" w:rsidRPr="00102CAF">
        <w:rPr>
          <w:bCs/>
          <w:sz w:val="28"/>
          <w:szCs w:val="28"/>
        </w:rPr>
        <w:t xml:space="preserve"> that </w:t>
      </w:r>
      <w:r w:rsidR="0046733B" w:rsidRPr="00102CAF">
        <w:rPr>
          <w:bCs/>
          <w:sz w:val="28"/>
          <w:szCs w:val="28"/>
          <w:u w:val="single"/>
        </w:rPr>
        <w:t>cover the top of the foot</w:t>
      </w:r>
      <w:r w:rsidR="00810FF4" w:rsidRPr="00102CAF">
        <w:rPr>
          <w:bCs/>
          <w:sz w:val="28"/>
          <w:szCs w:val="28"/>
          <w:u w:val="single"/>
        </w:rPr>
        <w:t xml:space="preserve"> </w:t>
      </w:r>
      <w:r w:rsidR="00810FF4" w:rsidRPr="00102CAF">
        <w:rPr>
          <w:bCs/>
          <w:sz w:val="28"/>
          <w:szCs w:val="28"/>
        </w:rPr>
        <w:t>are</w:t>
      </w:r>
      <w:r w:rsidR="00B4064F" w:rsidRPr="00102CAF">
        <w:rPr>
          <w:bCs/>
          <w:sz w:val="28"/>
          <w:szCs w:val="28"/>
        </w:rPr>
        <w:t xml:space="preserve"> </w:t>
      </w:r>
      <w:r w:rsidRPr="00102CAF">
        <w:rPr>
          <w:bCs/>
          <w:sz w:val="28"/>
          <w:szCs w:val="28"/>
        </w:rPr>
        <w:t>required and must be worn with solid black or white socks </w:t>
      </w:r>
    </w:p>
    <w:p w14:paraId="67583435" w14:textId="1A6F73BB" w:rsidR="00195A8D" w:rsidRPr="00102CAF" w:rsidRDefault="00195A8D">
      <w:pPr>
        <w:numPr>
          <w:ilvl w:val="0"/>
          <w:numId w:val="51"/>
        </w:numPr>
        <w:rPr>
          <w:bCs/>
          <w:sz w:val="28"/>
          <w:szCs w:val="28"/>
        </w:rPr>
      </w:pPr>
      <w:r w:rsidRPr="00102CAF">
        <w:rPr>
          <w:bCs/>
          <w:sz w:val="28"/>
          <w:szCs w:val="28"/>
        </w:rPr>
        <w:t>A t-strap Ked style tennis shoe is acceptable. However, Mary-Jane</w:t>
      </w:r>
      <w:r w:rsidR="00924EED" w:rsidRPr="00102CAF">
        <w:rPr>
          <w:bCs/>
          <w:sz w:val="28"/>
          <w:szCs w:val="28"/>
        </w:rPr>
        <w:t xml:space="preserve"> style</w:t>
      </w:r>
      <w:r w:rsidRPr="00102CAF">
        <w:rPr>
          <w:bCs/>
          <w:sz w:val="28"/>
          <w:szCs w:val="28"/>
        </w:rPr>
        <w:t>, Toms, or Hey-Dudes</w:t>
      </w:r>
      <w:r w:rsidR="00FB76ED" w:rsidRPr="00102CAF">
        <w:rPr>
          <w:bCs/>
          <w:sz w:val="28"/>
          <w:szCs w:val="28"/>
        </w:rPr>
        <w:t xml:space="preserve"> are not acceptable</w:t>
      </w:r>
    </w:p>
    <w:p w14:paraId="2B2AF97A" w14:textId="77777777" w:rsidR="002C50B3" w:rsidRPr="00102CAF" w:rsidRDefault="002C50B3">
      <w:pPr>
        <w:numPr>
          <w:ilvl w:val="0"/>
          <w:numId w:val="52"/>
        </w:numPr>
        <w:rPr>
          <w:bCs/>
          <w:sz w:val="28"/>
          <w:szCs w:val="28"/>
        </w:rPr>
      </w:pPr>
      <w:r w:rsidRPr="00102CAF">
        <w:rPr>
          <w:bCs/>
          <w:sz w:val="28"/>
          <w:szCs w:val="28"/>
        </w:rPr>
        <w:t>No light up shoes, lace up shoes, sandals or boots may be worn to school </w:t>
      </w:r>
    </w:p>
    <w:p w14:paraId="2AB1992F" w14:textId="77777777" w:rsidR="002C50B3" w:rsidRPr="00102CAF" w:rsidRDefault="002C50B3">
      <w:pPr>
        <w:numPr>
          <w:ilvl w:val="0"/>
          <w:numId w:val="53"/>
        </w:numPr>
        <w:rPr>
          <w:bCs/>
          <w:sz w:val="28"/>
          <w:szCs w:val="28"/>
        </w:rPr>
      </w:pPr>
      <w:r w:rsidRPr="00102CAF">
        <w:rPr>
          <w:bCs/>
          <w:sz w:val="28"/>
          <w:szCs w:val="28"/>
        </w:rPr>
        <w:t>Plaid uniform (optional): Plaid royal blue, black, &amp; gray jumper or plaid skirt purchased from The Old School in Hammond  </w:t>
      </w:r>
    </w:p>
    <w:p w14:paraId="7A4E6E12" w14:textId="77777777" w:rsidR="002C50B3" w:rsidRPr="00102CAF" w:rsidRDefault="002C50B3">
      <w:pPr>
        <w:numPr>
          <w:ilvl w:val="0"/>
          <w:numId w:val="54"/>
        </w:numPr>
        <w:tabs>
          <w:tab w:val="num" w:pos="720"/>
        </w:tabs>
        <w:rPr>
          <w:bCs/>
          <w:sz w:val="28"/>
          <w:szCs w:val="28"/>
        </w:rPr>
      </w:pPr>
      <w:r w:rsidRPr="00102CAF">
        <w:rPr>
          <w:bCs/>
          <w:sz w:val="28"/>
          <w:szCs w:val="28"/>
        </w:rPr>
        <w:t>The jumper must have a broad-collared or peter pan collared shirt worn underneath </w:t>
      </w:r>
    </w:p>
    <w:p w14:paraId="2DE1AC1D" w14:textId="77777777" w:rsidR="002C50B3" w:rsidRPr="00102CAF" w:rsidRDefault="002C50B3">
      <w:pPr>
        <w:numPr>
          <w:ilvl w:val="0"/>
          <w:numId w:val="55"/>
        </w:numPr>
        <w:tabs>
          <w:tab w:val="num" w:pos="720"/>
        </w:tabs>
        <w:rPr>
          <w:bCs/>
          <w:sz w:val="28"/>
          <w:szCs w:val="28"/>
        </w:rPr>
      </w:pPr>
      <w:r w:rsidRPr="00102CAF">
        <w:rPr>
          <w:bCs/>
          <w:sz w:val="28"/>
          <w:szCs w:val="28"/>
        </w:rPr>
        <w:t>Blue polo shirt with CCS logo purchased from The Old School will be worn with the skirt </w:t>
      </w:r>
    </w:p>
    <w:p w14:paraId="4594ACE0" w14:textId="77777777" w:rsidR="002C50B3" w:rsidRPr="00102CAF" w:rsidRDefault="002C50B3">
      <w:pPr>
        <w:numPr>
          <w:ilvl w:val="0"/>
          <w:numId w:val="56"/>
        </w:numPr>
        <w:tabs>
          <w:tab w:val="num" w:pos="720"/>
        </w:tabs>
        <w:rPr>
          <w:bCs/>
          <w:sz w:val="28"/>
          <w:szCs w:val="28"/>
        </w:rPr>
      </w:pPr>
      <w:r w:rsidRPr="00102CAF">
        <w:rPr>
          <w:bCs/>
          <w:sz w:val="28"/>
          <w:szCs w:val="28"/>
        </w:rPr>
        <w:t>Cartwheel shorts (blue, white, or black) must be worn under skirts and jumpers </w:t>
      </w:r>
    </w:p>
    <w:p w14:paraId="47570FFA" w14:textId="629380E3" w:rsidR="002638CA" w:rsidRPr="00102CAF" w:rsidRDefault="002C50B3">
      <w:pPr>
        <w:numPr>
          <w:ilvl w:val="0"/>
          <w:numId w:val="61"/>
        </w:numPr>
        <w:tabs>
          <w:tab w:val="num" w:pos="720"/>
        </w:tabs>
        <w:rPr>
          <w:sz w:val="28"/>
          <w:szCs w:val="28"/>
        </w:rPr>
      </w:pPr>
      <w:r w:rsidRPr="00102CAF">
        <w:rPr>
          <w:bCs/>
          <w:sz w:val="28"/>
          <w:szCs w:val="28"/>
        </w:rPr>
        <w:t xml:space="preserve">Spirit Shirt Friday: </w:t>
      </w:r>
      <w:r w:rsidR="002638CA" w:rsidRPr="00102CAF">
        <w:rPr>
          <w:sz w:val="28"/>
          <w:szCs w:val="28"/>
        </w:rPr>
        <w:t>Wear any CCS shirt to show school spirit, available at Old School, Elite, Booster Club, and other school clubs and organizations  </w:t>
      </w:r>
    </w:p>
    <w:p w14:paraId="73B8ED21" w14:textId="74EAC377" w:rsidR="002C50B3" w:rsidRPr="002C50B3" w:rsidRDefault="002C50B3" w:rsidP="002638CA">
      <w:pPr>
        <w:ind w:left="1080"/>
        <w:rPr>
          <w:bCs/>
          <w:sz w:val="28"/>
          <w:szCs w:val="28"/>
        </w:rPr>
      </w:pPr>
      <w:r w:rsidRPr="00102CAF">
        <w:rPr>
          <w:bCs/>
          <w:sz w:val="28"/>
          <w:szCs w:val="28"/>
        </w:rPr>
        <w:t xml:space="preserve">with </w:t>
      </w:r>
      <w:r w:rsidR="002638CA" w:rsidRPr="00102CAF">
        <w:rPr>
          <w:bCs/>
          <w:sz w:val="28"/>
          <w:szCs w:val="28"/>
        </w:rPr>
        <w:t>uniform bottoms.</w:t>
      </w:r>
    </w:p>
    <w:p w14:paraId="509DD1E2" w14:textId="77777777" w:rsidR="00EF5BF2" w:rsidRDefault="00EF5BF2" w:rsidP="002C50B3">
      <w:pPr>
        <w:rPr>
          <w:b/>
          <w:sz w:val="32"/>
          <w:szCs w:val="32"/>
          <w:u w:val="single"/>
        </w:rPr>
      </w:pPr>
    </w:p>
    <w:p w14:paraId="26FFB4F1" w14:textId="77777777" w:rsidR="00EF5BF2" w:rsidRDefault="00EF5BF2" w:rsidP="002C50B3">
      <w:pPr>
        <w:rPr>
          <w:b/>
          <w:sz w:val="32"/>
          <w:szCs w:val="32"/>
          <w:u w:val="single"/>
        </w:rPr>
      </w:pPr>
    </w:p>
    <w:p w14:paraId="186E1070" w14:textId="51899AAD" w:rsidR="002C50B3" w:rsidRPr="00E43AC5" w:rsidRDefault="00275B56" w:rsidP="002C50B3">
      <w:pPr>
        <w:rPr>
          <w:b/>
          <w:sz w:val="32"/>
          <w:szCs w:val="32"/>
        </w:rPr>
      </w:pPr>
      <w:r w:rsidRPr="00E43AC5">
        <w:rPr>
          <w:b/>
          <w:sz w:val="32"/>
          <w:szCs w:val="32"/>
        </w:rPr>
        <w:t>Pre</w:t>
      </w:r>
      <w:r w:rsidR="00C725BA" w:rsidRPr="00E43AC5">
        <w:rPr>
          <w:b/>
          <w:sz w:val="32"/>
          <w:szCs w:val="32"/>
        </w:rPr>
        <w:t>-K options</w:t>
      </w:r>
      <w:r w:rsidR="002C50B3" w:rsidRPr="00E43AC5">
        <w:rPr>
          <w:b/>
          <w:sz w:val="32"/>
          <w:szCs w:val="32"/>
        </w:rPr>
        <w:t>                                                                                           </w:t>
      </w:r>
    </w:p>
    <w:p w14:paraId="301DA357" w14:textId="34393909" w:rsidR="002C50B3" w:rsidRPr="00E43AC5" w:rsidRDefault="002C50B3" w:rsidP="002C50B3">
      <w:pPr>
        <w:rPr>
          <w:b/>
          <w:bCs/>
          <w:sz w:val="32"/>
          <w:szCs w:val="32"/>
        </w:rPr>
      </w:pPr>
      <w:r w:rsidRPr="00E43AC5">
        <w:rPr>
          <w:b/>
          <w:noProof/>
          <w:sz w:val="32"/>
          <w:szCs w:val="32"/>
        </w:rPr>
        <w:drawing>
          <wp:inline distT="0" distB="0" distL="0" distR="0" wp14:anchorId="6973224C" wp14:editId="6ECEAB84">
            <wp:extent cx="1585595" cy="2111375"/>
            <wp:effectExtent l="0" t="0" r="1905" b="0"/>
            <wp:docPr id="1932010085" name="Picture 2" descr="A blue shirt and plaid skirt&#10;&#10;Description automatically generate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lue shirt and plaid skirt&#10;&#10;Description automatically generated, Pictu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5595" cy="2111375"/>
                    </a:xfrm>
                    <a:prstGeom prst="rect">
                      <a:avLst/>
                    </a:prstGeom>
                    <a:noFill/>
                    <a:ln>
                      <a:noFill/>
                    </a:ln>
                  </pic:spPr>
                </pic:pic>
              </a:graphicData>
            </a:graphic>
          </wp:inline>
        </w:drawing>
      </w:r>
      <w:r w:rsidR="00204DE5" w:rsidRPr="00E43AC5">
        <w:rPr>
          <w:b/>
          <w:bCs/>
          <w:sz w:val="32"/>
          <w:szCs w:val="32"/>
        </w:rPr>
        <w:tab/>
      </w:r>
      <w:r w:rsidR="00204DE5" w:rsidRPr="00E43AC5">
        <w:rPr>
          <w:b/>
          <w:bCs/>
          <w:sz w:val="32"/>
          <w:szCs w:val="32"/>
        </w:rPr>
        <w:tab/>
      </w:r>
      <w:r w:rsidR="00204DE5" w:rsidRPr="00E43AC5">
        <w:rPr>
          <w:b/>
          <w:bCs/>
          <w:sz w:val="32"/>
          <w:szCs w:val="32"/>
        </w:rPr>
        <w:tab/>
      </w:r>
      <w:r w:rsidR="00204DE5" w:rsidRPr="00E43AC5">
        <w:rPr>
          <w:noProof/>
        </w:rPr>
        <w:drawing>
          <wp:inline distT="0" distB="0" distL="0" distR="0" wp14:anchorId="0214EBF9" wp14:editId="3B3D3644">
            <wp:extent cx="1630807" cy="2098870"/>
            <wp:effectExtent l="0" t="0" r="0" b="0"/>
            <wp:docPr id="689649048" name="Picture 3" descr="A school uniform with a white shirt and blue bow ties&#10;&#10;Description automatically generate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school uniform with a white shirt and blue bow ties&#10;&#10;Description automatically generated, Pict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36065" cy="2105638"/>
                    </a:xfrm>
                    <a:prstGeom prst="rect">
                      <a:avLst/>
                    </a:prstGeom>
                    <a:noFill/>
                    <a:ln>
                      <a:noFill/>
                    </a:ln>
                  </pic:spPr>
                </pic:pic>
              </a:graphicData>
            </a:graphic>
          </wp:inline>
        </w:drawing>
      </w:r>
    </w:p>
    <w:p w14:paraId="51795F7E" w14:textId="54319A6B" w:rsidR="002C50B3" w:rsidRDefault="002C50B3" w:rsidP="002C50B3">
      <w:pPr>
        <w:rPr>
          <w:b/>
          <w:sz w:val="32"/>
          <w:szCs w:val="32"/>
          <w:u w:val="single"/>
        </w:rPr>
      </w:pPr>
    </w:p>
    <w:p w14:paraId="4727FF3F" w14:textId="77777777" w:rsidR="00BA0BD0" w:rsidRDefault="00BA0BD0" w:rsidP="002C50B3">
      <w:pPr>
        <w:rPr>
          <w:b/>
          <w:sz w:val="32"/>
          <w:szCs w:val="32"/>
          <w:u w:val="single"/>
        </w:rPr>
      </w:pPr>
    </w:p>
    <w:p w14:paraId="05D027A7" w14:textId="12AE8F7E" w:rsidR="005554C0" w:rsidRPr="00005770" w:rsidRDefault="005554C0" w:rsidP="00005770">
      <w:pPr>
        <w:pBdr>
          <w:top w:val="single" w:sz="4" w:space="1" w:color="auto"/>
          <w:left w:val="single" w:sz="4" w:space="4" w:color="auto"/>
          <w:bottom w:val="single" w:sz="4" w:space="1" w:color="auto"/>
          <w:right w:val="single" w:sz="4" w:space="4" w:color="auto"/>
        </w:pBdr>
        <w:jc w:val="center"/>
        <w:rPr>
          <w:b/>
          <w:bCs/>
          <w:sz w:val="48"/>
          <w:szCs w:val="48"/>
        </w:rPr>
      </w:pPr>
      <w:r>
        <w:br w:type="page"/>
      </w:r>
      <w:r w:rsidRPr="00005770">
        <w:rPr>
          <w:b/>
          <w:bCs/>
          <w:sz w:val="48"/>
          <w:szCs w:val="48"/>
        </w:rPr>
        <w:lastRenderedPageBreak/>
        <w:t>STUDENT POLICIES</w:t>
      </w:r>
    </w:p>
    <w:p w14:paraId="67079454" w14:textId="77777777" w:rsidR="00BA0BD0" w:rsidRDefault="00BA0BD0" w:rsidP="002C50B3">
      <w:pPr>
        <w:rPr>
          <w:b/>
          <w:sz w:val="32"/>
          <w:szCs w:val="32"/>
          <w:u w:val="single"/>
        </w:rPr>
      </w:pPr>
    </w:p>
    <w:p w14:paraId="604DAFB3" w14:textId="359B458B" w:rsidR="000469E0" w:rsidRPr="00394564" w:rsidRDefault="000469E0" w:rsidP="000469E0">
      <w:pPr>
        <w:rPr>
          <w:b/>
          <w:sz w:val="28"/>
          <w:szCs w:val="28"/>
          <w:u w:val="single"/>
        </w:rPr>
      </w:pPr>
      <w:r w:rsidRPr="00394564">
        <w:rPr>
          <w:b/>
          <w:bCs/>
          <w:sz w:val="28"/>
          <w:szCs w:val="28"/>
          <w:u w:val="single"/>
        </w:rPr>
        <w:t>Girls: K-5 – 7th Grade</w:t>
      </w:r>
      <w:r w:rsidR="00FC19C1">
        <w:rPr>
          <w:b/>
          <w:bCs/>
          <w:sz w:val="28"/>
          <w:szCs w:val="28"/>
          <w:u w:val="single"/>
        </w:rPr>
        <w:t>s</w:t>
      </w:r>
      <w:r w:rsidRPr="00FC19C1">
        <w:rPr>
          <w:b/>
          <w:bCs/>
          <w:sz w:val="28"/>
          <w:szCs w:val="28"/>
        </w:rPr>
        <w:t> </w:t>
      </w:r>
      <w:r w:rsidRPr="00FC19C1">
        <w:rPr>
          <w:b/>
          <w:sz w:val="28"/>
          <w:szCs w:val="28"/>
        </w:rPr>
        <w:t> </w:t>
      </w:r>
    </w:p>
    <w:p w14:paraId="1F5A4E2E" w14:textId="2AF7BDBA" w:rsidR="000469E0" w:rsidRPr="000469E0" w:rsidRDefault="000469E0" w:rsidP="000469E0">
      <w:pPr>
        <w:rPr>
          <w:b/>
          <w:sz w:val="32"/>
          <w:szCs w:val="32"/>
          <w:u w:val="single"/>
        </w:rPr>
      </w:pPr>
    </w:p>
    <w:p w14:paraId="6676009E" w14:textId="0535DB3C" w:rsidR="000469E0" w:rsidRPr="001307E8" w:rsidRDefault="000469E0">
      <w:pPr>
        <w:pStyle w:val="ListParagraph"/>
        <w:numPr>
          <w:ilvl w:val="0"/>
          <w:numId w:val="67"/>
        </w:numPr>
        <w:rPr>
          <w:rFonts w:ascii="Times New Roman" w:hAnsi="Times New Roman" w:cs="Times New Roman"/>
          <w:sz w:val="28"/>
          <w:szCs w:val="28"/>
          <w:u w:val="single"/>
        </w:rPr>
      </w:pPr>
      <w:r w:rsidRPr="001307E8">
        <w:rPr>
          <w:rFonts w:ascii="Times New Roman" w:hAnsi="Times New Roman" w:cs="Times New Roman"/>
          <w:sz w:val="28"/>
          <w:szCs w:val="28"/>
          <w:u w:val="single"/>
        </w:rPr>
        <w:t xml:space="preserve">Girls will be required to wear plaid jumpers and/or skirts. </w:t>
      </w:r>
    </w:p>
    <w:p w14:paraId="5802994B" w14:textId="488B034F" w:rsidR="000469E0" w:rsidRPr="001307E8" w:rsidRDefault="000469E0">
      <w:pPr>
        <w:pStyle w:val="ListParagraph"/>
        <w:numPr>
          <w:ilvl w:val="0"/>
          <w:numId w:val="67"/>
        </w:numPr>
        <w:rPr>
          <w:rFonts w:ascii="Times New Roman" w:hAnsi="Times New Roman" w:cs="Times New Roman"/>
          <w:sz w:val="28"/>
          <w:szCs w:val="28"/>
        </w:rPr>
      </w:pPr>
      <w:r w:rsidRPr="001307E8">
        <w:rPr>
          <w:rFonts w:ascii="Times New Roman" w:hAnsi="Times New Roman" w:cs="Times New Roman"/>
          <w:b w:val="0"/>
          <w:bCs w:val="0"/>
          <w:sz w:val="28"/>
          <w:szCs w:val="28"/>
        </w:rPr>
        <w:t>Plaid royal blue, black, &amp; gray jumper or skirt  </w:t>
      </w:r>
    </w:p>
    <w:p w14:paraId="76BFC1A9" w14:textId="77777777" w:rsidR="000469E0" w:rsidRPr="001307E8" w:rsidRDefault="000469E0">
      <w:pPr>
        <w:numPr>
          <w:ilvl w:val="0"/>
          <w:numId w:val="57"/>
        </w:numPr>
        <w:tabs>
          <w:tab w:val="num" w:pos="720"/>
        </w:tabs>
        <w:rPr>
          <w:sz w:val="28"/>
          <w:szCs w:val="28"/>
        </w:rPr>
      </w:pPr>
      <w:r w:rsidRPr="001307E8">
        <w:rPr>
          <w:sz w:val="28"/>
          <w:szCs w:val="28"/>
        </w:rPr>
        <w:t>K-5 to 4</w:t>
      </w:r>
      <w:r w:rsidRPr="001307E8">
        <w:rPr>
          <w:sz w:val="28"/>
          <w:szCs w:val="28"/>
          <w:vertAlign w:val="superscript"/>
        </w:rPr>
        <w:t>th</w:t>
      </w:r>
      <w:r w:rsidRPr="001307E8">
        <w:rPr>
          <w:sz w:val="28"/>
          <w:szCs w:val="28"/>
        </w:rPr>
        <w:t xml:space="preserve"> grade: Plaid royal blue, black, &amp; gray jumper or plaid royal blue, black, &amp; gray skirt purchased from The Old School in Hammond </w:t>
      </w:r>
    </w:p>
    <w:p w14:paraId="3575746B" w14:textId="2FB6FD57" w:rsidR="000469E0" w:rsidRPr="001307E8" w:rsidRDefault="000469E0">
      <w:pPr>
        <w:numPr>
          <w:ilvl w:val="0"/>
          <w:numId w:val="58"/>
        </w:numPr>
        <w:tabs>
          <w:tab w:val="num" w:pos="720"/>
        </w:tabs>
        <w:rPr>
          <w:sz w:val="28"/>
          <w:szCs w:val="28"/>
        </w:rPr>
      </w:pPr>
      <w:r w:rsidRPr="001307E8">
        <w:rPr>
          <w:sz w:val="28"/>
          <w:szCs w:val="28"/>
        </w:rPr>
        <w:t>The jumper must have a broad-collared or peter pan collared shirt worn underneath</w:t>
      </w:r>
      <w:r w:rsidR="009B229E" w:rsidRPr="001307E8">
        <w:rPr>
          <w:sz w:val="28"/>
          <w:szCs w:val="28"/>
        </w:rPr>
        <w:t>.</w:t>
      </w:r>
      <w:r w:rsidRPr="001307E8">
        <w:rPr>
          <w:sz w:val="28"/>
          <w:szCs w:val="28"/>
        </w:rPr>
        <w:t> </w:t>
      </w:r>
    </w:p>
    <w:p w14:paraId="760008A8" w14:textId="1A21AD34" w:rsidR="000469E0" w:rsidRPr="001307E8" w:rsidRDefault="000469E0">
      <w:pPr>
        <w:numPr>
          <w:ilvl w:val="0"/>
          <w:numId w:val="59"/>
        </w:numPr>
        <w:tabs>
          <w:tab w:val="num" w:pos="720"/>
        </w:tabs>
        <w:rPr>
          <w:sz w:val="28"/>
          <w:szCs w:val="28"/>
        </w:rPr>
      </w:pPr>
      <w:r w:rsidRPr="001307E8">
        <w:rPr>
          <w:sz w:val="28"/>
          <w:szCs w:val="28"/>
        </w:rPr>
        <w:t>Blue polo shirt with CCS logo purchased from The Old School in Hammond will only be worn with the skirt</w:t>
      </w:r>
      <w:r w:rsidR="009B229E" w:rsidRPr="001307E8">
        <w:rPr>
          <w:sz w:val="28"/>
          <w:szCs w:val="28"/>
        </w:rPr>
        <w:t>.</w:t>
      </w:r>
      <w:r w:rsidRPr="001307E8">
        <w:rPr>
          <w:sz w:val="28"/>
          <w:szCs w:val="28"/>
        </w:rPr>
        <w:t> </w:t>
      </w:r>
    </w:p>
    <w:p w14:paraId="7A59026C" w14:textId="2BE2E197" w:rsidR="000469E0" w:rsidRPr="001307E8" w:rsidRDefault="000469E0">
      <w:pPr>
        <w:numPr>
          <w:ilvl w:val="0"/>
          <w:numId w:val="60"/>
        </w:numPr>
        <w:tabs>
          <w:tab w:val="num" w:pos="720"/>
        </w:tabs>
        <w:rPr>
          <w:sz w:val="28"/>
          <w:szCs w:val="28"/>
        </w:rPr>
      </w:pPr>
      <w:r w:rsidRPr="001307E8">
        <w:rPr>
          <w:sz w:val="28"/>
          <w:szCs w:val="28"/>
        </w:rPr>
        <w:t>Cartwheel shorts (blue, white, black</w:t>
      </w:r>
      <w:r w:rsidR="0044153E" w:rsidRPr="001307E8">
        <w:rPr>
          <w:sz w:val="28"/>
          <w:szCs w:val="28"/>
        </w:rPr>
        <w:t>, or grey</w:t>
      </w:r>
      <w:r w:rsidRPr="001307E8">
        <w:rPr>
          <w:sz w:val="28"/>
          <w:szCs w:val="28"/>
        </w:rPr>
        <w:t>) must be worn under skirts and jumpers</w:t>
      </w:r>
      <w:r w:rsidR="009B229E" w:rsidRPr="001307E8">
        <w:rPr>
          <w:sz w:val="28"/>
          <w:szCs w:val="28"/>
        </w:rPr>
        <w:t>.</w:t>
      </w:r>
      <w:r w:rsidRPr="001307E8">
        <w:rPr>
          <w:sz w:val="28"/>
          <w:szCs w:val="28"/>
        </w:rPr>
        <w:t> </w:t>
      </w:r>
    </w:p>
    <w:p w14:paraId="43BEF0EE" w14:textId="22E516E4" w:rsidR="000469E0" w:rsidRPr="001307E8" w:rsidRDefault="000469E0">
      <w:pPr>
        <w:numPr>
          <w:ilvl w:val="0"/>
          <w:numId w:val="61"/>
        </w:numPr>
        <w:tabs>
          <w:tab w:val="num" w:pos="720"/>
        </w:tabs>
        <w:rPr>
          <w:sz w:val="28"/>
          <w:szCs w:val="28"/>
        </w:rPr>
      </w:pPr>
      <w:r w:rsidRPr="001307E8">
        <w:rPr>
          <w:sz w:val="28"/>
          <w:szCs w:val="28"/>
        </w:rPr>
        <w:t xml:space="preserve">Spirit Shirt Friday: Wear any CCS shirt </w:t>
      </w:r>
      <w:r w:rsidR="00D07DF0" w:rsidRPr="001307E8">
        <w:rPr>
          <w:sz w:val="28"/>
          <w:szCs w:val="28"/>
        </w:rPr>
        <w:t xml:space="preserve">to show school spirit </w:t>
      </w:r>
      <w:r w:rsidRPr="001307E8">
        <w:rPr>
          <w:sz w:val="28"/>
          <w:szCs w:val="28"/>
        </w:rPr>
        <w:t xml:space="preserve">with </w:t>
      </w:r>
      <w:r w:rsidR="00D07DF0" w:rsidRPr="001307E8">
        <w:rPr>
          <w:sz w:val="28"/>
          <w:szCs w:val="28"/>
        </w:rPr>
        <w:t>uniform bottom</w:t>
      </w:r>
      <w:r w:rsidR="00027126" w:rsidRPr="001307E8">
        <w:rPr>
          <w:sz w:val="28"/>
          <w:szCs w:val="28"/>
        </w:rPr>
        <w:t xml:space="preserve">, available at Old School, Elite, </w:t>
      </w:r>
      <w:r w:rsidR="002638CA" w:rsidRPr="001307E8">
        <w:rPr>
          <w:sz w:val="28"/>
          <w:szCs w:val="28"/>
        </w:rPr>
        <w:t>Booster Club, and other school clubs and organizations</w:t>
      </w:r>
      <w:r w:rsidRPr="001307E8">
        <w:rPr>
          <w:sz w:val="28"/>
          <w:szCs w:val="28"/>
        </w:rPr>
        <w:t>  </w:t>
      </w:r>
    </w:p>
    <w:p w14:paraId="0F2DB281" w14:textId="7BCA2915" w:rsidR="000469E0" w:rsidRPr="001307E8" w:rsidRDefault="009E0C62">
      <w:pPr>
        <w:numPr>
          <w:ilvl w:val="0"/>
          <w:numId w:val="62"/>
        </w:numPr>
        <w:rPr>
          <w:sz w:val="28"/>
          <w:szCs w:val="28"/>
        </w:rPr>
      </w:pPr>
      <w:r w:rsidRPr="00026E16">
        <w:rPr>
          <w:sz w:val="28"/>
          <w:szCs w:val="28"/>
          <w:highlight w:val="yellow"/>
        </w:rPr>
        <w:t xml:space="preserve">Length of </w:t>
      </w:r>
      <w:r w:rsidR="009E463C" w:rsidRPr="00026E16">
        <w:rPr>
          <w:sz w:val="28"/>
          <w:szCs w:val="28"/>
          <w:highlight w:val="yellow"/>
        </w:rPr>
        <w:t>j</w:t>
      </w:r>
      <w:r w:rsidR="000469E0" w:rsidRPr="00026E16">
        <w:rPr>
          <w:sz w:val="28"/>
          <w:szCs w:val="28"/>
          <w:highlight w:val="yellow"/>
        </w:rPr>
        <w:t>umpers and skirts</w:t>
      </w:r>
      <w:r w:rsidR="00681245" w:rsidRPr="00026E16">
        <w:rPr>
          <w:sz w:val="28"/>
          <w:szCs w:val="28"/>
          <w:highlight w:val="yellow"/>
        </w:rPr>
        <w:t xml:space="preserve"> should</w:t>
      </w:r>
      <w:r w:rsidR="000469E0" w:rsidRPr="00026E16">
        <w:rPr>
          <w:sz w:val="28"/>
          <w:szCs w:val="28"/>
          <w:highlight w:val="yellow"/>
        </w:rPr>
        <w:t xml:space="preserve"> be</w:t>
      </w:r>
      <w:r w:rsidRPr="00026E16">
        <w:rPr>
          <w:sz w:val="28"/>
          <w:szCs w:val="28"/>
          <w:highlight w:val="yellow"/>
        </w:rPr>
        <w:t xml:space="preserve"> </w:t>
      </w:r>
      <w:r w:rsidR="00681245" w:rsidRPr="00026E16">
        <w:rPr>
          <w:sz w:val="28"/>
          <w:szCs w:val="28"/>
          <w:highlight w:val="yellow"/>
        </w:rPr>
        <w:t>between 1 inch below the knee and</w:t>
      </w:r>
      <w:r w:rsidR="00AB3268" w:rsidRPr="00026E16">
        <w:rPr>
          <w:sz w:val="28"/>
          <w:szCs w:val="28"/>
          <w:highlight w:val="yellow"/>
        </w:rPr>
        <w:t xml:space="preserve"> </w:t>
      </w:r>
      <w:r w:rsidR="00D944FD" w:rsidRPr="00026E16">
        <w:rPr>
          <w:sz w:val="28"/>
          <w:szCs w:val="28"/>
          <w:highlight w:val="yellow"/>
        </w:rPr>
        <w:t>2</w:t>
      </w:r>
      <w:r w:rsidR="003B53F7" w:rsidRPr="00026E16">
        <w:rPr>
          <w:sz w:val="28"/>
          <w:szCs w:val="28"/>
          <w:highlight w:val="yellow"/>
        </w:rPr>
        <w:t xml:space="preserve"> inches above the knee</w:t>
      </w:r>
      <w:r w:rsidR="00B839A7" w:rsidRPr="00026E16">
        <w:rPr>
          <w:sz w:val="28"/>
          <w:szCs w:val="28"/>
          <w:highlight w:val="yellow"/>
        </w:rPr>
        <w:t>.</w:t>
      </w:r>
      <w:r w:rsidR="000469E0" w:rsidRPr="00026E16">
        <w:rPr>
          <w:sz w:val="28"/>
          <w:szCs w:val="28"/>
          <w:highlight w:val="yellow"/>
        </w:rPr>
        <w:t> </w:t>
      </w:r>
      <w:r w:rsidR="003E72DD" w:rsidRPr="00026E16">
        <w:rPr>
          <w:sz w:val="28"/>
          <w:szCs w:val="28"/>
          <w:highlight w:val="yellow"/>
        </w:rPr>
        <w:t>This will be a requirement for the 2027-28 school year.</w:t>
      </w:r>
    </w:p>
    <w:p w14:paraId="3A3BDF06" w14:textId="0FA50DB5" w:rsidR="00F44769" w:rsidRPr="001307E8" w:rsidRDefault="00F44769">
      <w:pPr>
        <w:numPr>
          <w:ilvl w:val="0"/>
          <w:numId w:val="62"/>
        </w:numPr>
        <w:rPr>
          <w:bCs/>
          <w:sz w:val="28"/>
          <w:szCs w:val="28"/>
        </w:rPr>
      </w:pPr>
      <w:r w:rsidRPr="001307E8">
        <w:rPr>
          <w:bCs/>
          <w:sz w:val="28"/>
          <w:szCs w:val="28"/>
        </w:rPr>
        <w:t xml:space="preserve">Velcro or slip-on “traditional” tennis shoes </w:t>
      </w:r>
      <w:r w:rsidR="0063740B" w:rsidRPr="001307E8">
        <w:rPr>
          <w:bCs/>
          <w:sz w:val="28"/>
          <w:szCs w:val="28"/>
        </w:rPr>
        <w:t xml:space="preserve">that </w:t>
      </w:r>
      <w:r w:rsidR="0063740B" w:rsidRPr="001307E8">
        <w:rPr>
          <w:bCs/>
          <w:sz w:val="28"/>
          <w:szCs w:val="28"/>
          <w:u w:val="single"/>
        </w:rPr>
        <w:t xml:space="preserve">cover the top of the foot </w:t>
      </w:r>
      <w:r w:rsidR="0063740B" w:rsidRPr="001307E8">
        <w:rPr>
          <w:bCs/>
          <w:sz w:val="28"/>
          <w:szCs w:val="28"/>
        </w:rPr>
        <w:t>are required for K-5 and 1</w:t>
      </w:r>
      <w:r w:rsidR="0063740B" w:rsidRPr="001307E8">
        <w:rPr>
          <w:bCs/>
          <w:sz w:val="28"/>
          <w:szCs w:val="28"/>
          <w:vertAlign w:val="superscript"/>
        </w:rPr>
        <w:t>st</w:t>
      </w:r>
      <w:r w:rsidR="0063740B" w:rsidRPr="001307E8">
        <w:rPr>
          <w:bCs/>
          <w:sz w:val="28"/>
          <w:szCs w:val="28"/>
        </w:rPr>
        <w:t xml:space="preserve"> and </w:t>
      </w:r>
      <w:r w:rsidRPr="001307E8">
        <w:rPr>
          <w:bCs/>
          <w:sz w:val="28"/>
          <w:szCs w:val="28"/>
        </w:rPr>
        <w:t>must be worn with solid black or white socks </w:t>
      </w:r>
    </w:p>
    <w:p w14:paraId="3610C9D9" w14:textId="3795D5E5" w:rsidR="00BA4E1B" w:rsidRPr="001307E8" w:rsidRDefault="00BA4E1B">
      <w:pPr>
        <w:numPr>
          <w:ilvl w:val="0"/>
          <w:numId w:val="62"/>
        </w:numPr>
        <w:rPr>
          <w:bCs/>
          <w:sz w:val="28"/>
          <w:szCs w:val="28"/>
        </w:rPr>
      </w:pPr>
      <w:r w:rsidRPr="001307E8">
        <w:rPr>
          <w:b/>
          <w:bCs/>
          <w:sz w:val="28"/>
          <w:szCs w:val="28"/>
        </w:rPr>
        <w:t>Tennis shoes</w:t>
      </w:r>
      <w:r w:rsidRPr="001307E8">
        <w:rPr>
          <w:sz w:val="28"/>
          <w:szCs w:val="28"/>
        </w:rPr>
        <w:t xml:space="preserve"> </w:t>
      </w:r>
      <w:r w:rsidR="00610EF8" w:rsidRPr="001307E8">
        <w:rPr>
          <w:bCs/>
          <w:sz w:val="28"/>
          <w:szCs w:val="28"/>
        </w:rPr>
        <w:t xml:space="preserve">that </w:t>
      </w:r>
      <w:r w:rsidR="00610EF8" w:rsidRPr="001307E8">
        <w:rPr>
          <w:bCs/>
          <w:sz w:val="28"/>
          <w:szCs w:val="28"/>
          <w:u w:val="single"/>
        </w:rPr>
        <w:t xml:space="preserve">cover the top of the foot </w:t>
      </w:r>
      <w:r w:rsidRPr="001307E8">
        <w:rPr>
          <w:sz w:val="28"/>
          <w:szCs w:val="28"/>
        </w:rPr>
        <w:t>are required for 2</w:t>
      </w:r>
      <w:r w:rsidRPr="001307E8">
        <w:rPr>
          <w:sz w:val="28"/>
          <w:szCs w:val="28"/>
          <w:vertAlign w:val="superscript"/>
        </w:rPr>
        <w:t>nd</w:t>
      </w:r>
      <w:r w:rsidRPr="001307E8">
        <w:rPr>
          <w:sz w:val="28"/>
          <w:szCs w:val="28"/>
        </w:rPr>
        <w:t xml:space="preserve"> to 7</w:t>
      </w:r>
      <w:r w:rsidRPr="001307E8">
        <w:rPr>
          <w:sz w:val="28"/>
          <w:szCs w:val="28"/>
          <w:vertAlign w:val="superscript"/>
        </w:rPr>
        <w:t>th</w:t>
      </w:r>
      <w:r w:rsidRPr="001307E8">
        <w:rPr>
          <w:sz w:val="28"/>
          <w:szCs w:val="28"/>
        </w:rPr>
        <w:t xml:space="preserve"> grades and must be worn with black or white socks.</w:t>
      </w:r>
    </w:p>
    <w:p w14:paraId="2EAD08F5" w14:textId="3A4B60BF" w:rsidR="000469E0" w:rsidRPr="001307E8" w:rsidRDefault="00F44769">
      <w:pPr>
        <w:numPr>
          <w:ilvl w:val="0"/>
          <w:numId w:val="62"/>
        </w:numPr>
        <w:rPr>
          <w:bCs/>
          <w:sz w:val="28"/>
          <w:szCs w:val="28"/>
        </w:rPr>
      </w:pPr>
      <w:r w:rsidRPr="001307E8">
        <w:rPr>
          <w:bCs/>
          <w:sz w:val="28"/>
          <w:szCs w:val="28"/>
        </w:rPr>
        <w:t>A t-strap Ked style tennis shoe is acceptable. However, Mary-Jane</w:t>
      </w:r>
      <w:r w:rsidR="00924EED" w:rsidRPr="001307E8">
        <w:rPr>
          <w:bCs/>
          <w:sz w:val="28"/>
          <w:szCs w:val="28"/>
        </w:rPr>
        <w:t xml:space="preserve"> style</w:t>
      </w:r>
      <w:r w:rsidRPr="001307E8">
        <w:rPr>
          <w:bCs/>
          <w:sz w:val="28"/>
          <w:szCs w:val="28"/>
        </w:rPr>
        <w:t>, Toms, or Hey-Dudes are not acceptable</w:t>
      </w:r>
      <w:r w:rsidR="000469E0" w:rsidRPr="001307E8">
        <w:rPr>
          <w:sz w:val="28"/>
          <w:szCs w:val="28"/>
        </w:rPr>
        <w:t> </w:t>
      </w:r>
    </w:p>
    <w:p w14:paraId="4AD42689" w14:textId="6F3B5EEC" w:rsidR="000469E0" w:rsidRPr="001307E8" w:rsidRDefault="000469E0">
      <w:pPr>
        <w:numPr>
          <w:ilvl w:val="0"/>
          <w:numId w:val="63"/>
        </w:numPr>
        <w:rPr>
          <w:sz w:val="28"/>
          <w:szCs w:val="28"/>
        </w:rPr>
      </w:pPr>
      <w:r w:rsidRPr="001307E8">
        <w:rPr>
          <w:sz w:val="28"/>
          <w:szCs w:val="28"/>
        </w:rPr>
        <w:t>Hair must be clean, neatly groomed and a natural color</w:t>
      </w:r>
      <w:r w:rsidR="00B839A7" w:rsidRPr="001307E8">
        <w:rPr>
          <w:sz w:val="28"/>
          <w:szCs w:val="28"/>
        </w:rPr>
        <w:t>.</w:t>
      </w:r>
      <w:r w:rsidRPr="001307E8">
        <w:rPr>
          <w:sz w:val="28"/>
          <w:szCs w:val="28"/>
        </w:rPr>
        <w:t> </w:t>
      </w:r>
    </w:p>
    <w:p w14:paraId="47D7300F" w14:textId="77777777" w:rsidR="000469E0" w:rsidRPr="001307E8" w:rsidRDefault="000469E0">
      <w:pPr>
        <w:numPr>
          <w:ilvl w:val="0"/>
          <w:numId w:val="64"/>
        </w:numPr>
        <w:rPr>
          <w:sz w:val="28"/>
          <w:szCs w:val="28"/>
        </w:rPr>
      </w:pPr>
      <w:r w:rsidRPr="001307E8">
        <w:rPr>
          <w:sz w:val="28"/>
          <w:szCs w:val="28"/>
        </w:rPr>
        <w:t>Neutral makeup for 5</w:t>
      </w:r>
      <w:r w:rsidRPr="001307E8">
        <w:rPr>
          <w:sz w:val="28"/>
          <w:szCs w:val="28"/>
          <w:vertAlign w:val="superscript"/>
        </w:rPr>
        <w:t>th</w:t>
      </w:r>
      <w:r w:rsidRPr="001307E8">
        <w:rPr>
          <w:sz w:val="28"/>
          <w:szCs w:val="28"/>
        </w:rPr>
        <w:t xml:space="preserve"> to 8</w:t>
      </w:r>
      <w:r w:rsidRPr="001307E8">
        <w:rPr>
          <w:sz w:val="28"/>
          <w:szCs w:val="28"/>
          <w:vertAlign w:val="superscript"/>
        </w:rPr>
        <w:t>th</w:t>
      </w:r>
      <w:r w:rsidRPr="001307E8">
        <w:rPr>
          <w:sz w:val="28"/>
          <w:szCs w:val="28"/>
        </w:rPr>
        <w:t xml:space="preserve"> grade / no makeup for 4</w:t>
      </w:r>
      <w:r w:rsidRPr="001307E8">
        <w:rPr>
          <w:sz w:val="28"/>
          <w:szCs w:val="28"/>
          <w:vertAlign w:val="superscript"/>
        </w:rPr>
        <w:t>th</w:t>
      </w:r>
      <w:r w:rsidRPr="001307E8">
        <w:rPr>
          <w:sz w:val="28"/>
          <w:szCs w:val="28"/>
        </w:rPr>
        <w:t xml:space="preserve"> grade and under </w:t>
      </w:r>
    </w:p>
    <w:p w14:paraId="255B8492" w14:textId="53B569DC" w:rsidR="000469E0" w:rsidRPr="001307E8" w:rsidRDefault="000469E0">
      <w:pPr>
        <w:numPr>
          <w:ilvl w:val="0"/>
          <w:numId w:val="65"/>
        </w:numPr>
        <w:rPr>
          <w:sz w:val="28"/>
          <w:szCs w:val="28"/>
        </w:rPr>
      </w:pPr>
      <w:r w:rsidRPr="001307E8">
        <w:rPr>
          <w:sz w:val="28"/>
          <w:szCs w:val="28"/>
        </w:rPr>
        <w:t>Undergarments may not be seen</w:t>
      </w:r>
      <w:r w:rsidR="00B839A7" w:rsidRPr="001307E8">
        <w:rPr>
          <w:sz w:val="28"/>
          <w:szCs w:val="28"/>
        </w:rPr>
        <w:t>.</w:t>
      </w:r>
      <w:r w:rsidRPr="001307E8">
        <w:rPr>
          <w:sz w:val="28"/>
          <w:szCs w:val="28"/>
        </w:rPr>
        <w:t>                                                  </w:t>
      </w:r>
    </w:p>
    <w:p w14:paraId="68BD3FD1" w14:textId="1C4C7574" w:rsidR="00A720EB" w:rsidRPr="0011588A" w:rsidRDefault="000469E0">
      <w:pPr>
        <w:numPr>
          <w:ilvl w:val="0"/>
          <w:numId w:val="66"/>
        </w:numPr>
        <w:rPr>
          <w:sz w:val="28"/>
          <w:szCs w:val="28"/>
        </w:rPr>
      </w:pPr>
      <w:r w:rsidRPr="001307E8">
        <w:rPr>
          <w:sz w:val="28"/>
          <w:szCs w:val="28"/>
        </w:rPr>
        <w:t xml:space="preserve">Only black leggings </w:t>
      </w:r>
      <w:r w:rsidR="00EC21A5">
        <w:rPr>
          <w:sz w:val="28"/>
          <w:szCs w:val="28"/>
        </w:rPr>
        <w:t>(</w:t>
      </w:r>
      <w:r w:rsidR="00EC21A5" w:rsidRPr="00EC21A5">
        <w:rPr>
          <w:sz w:val="28"/>
          <w:szCs w:val="28"/>
          <w:highlight w:val="yellow"/>
        </w:rPr>
        <w:t>no flared or boot cut)</w:t>
      </w:r>
      <w:r w:rsidR="00EC21A5">
        <w:rPr>
          <w:sz w:val="28"/>
          <w:szCs w:val="28"/>
        </w:rPr>
        <w:t xml:space="preserve"> </w:t>
      </w:r>
      <w:r w:rsidRPr="001307E8">
        <w:rPr>
          <w:sz w:val="28"/>
          <w:szCs w:val="28"/>
        </w:rPr>
        <w:t>may be worn under skirts</w:t>
      </w:r>
      <w:r w:rsidRPr="000469E0">
        <w:rPr>
          <w:sz w:val="28"/>
          <w:szCs w:val="28"/>
        </w:rPr>
        <w:t xml:space="preserve"> and skorts</w:t>
      </w:r>
      <w:r w:rsidR="00B839A7">
        <w:rPr>
          <w:sz w:val="28"/>
          <w:szCs w:val="28"/>
        </w:rPr>
        <w:t>.</w:t>
      </w:r>
    </w:p>
    <w:p w14:paraId="44C55A4B" w14:textId="77777777" w:rsidR="00744877" w:rsidRDefault="00744877" w:rsidP="007E6E8D">
      <w:pPr>
        <w:rPr>
          <w:b/>
          <w:bCs/>
          <w:sz w:val="20"/>
          <w:szCs w:val="20"/>
        </w:rPr>
      </w:pPr>
    </w:p>
    <w:p w14:paraId="613651E5" w14:textId="77777777" w:rsidR="00744877" w:rsidRDefault="00744877" w:rsidP="007E6E8D">
      <w:pPr>
        <w:rPr>
          <w:b/>
          <w:bCs/>
          <w:sz w:val="20"/>
          <w:szCs w:val="20"/>
        </w:rPr>
      </w:pPr>
    </w:p>
    <w:p w14:paraId="401D1386" w14:textId="7777F554" w:rsidR="007E6E8D" w:rsidRPr="00C478C5" w:rsidRDefault="007E6E8D" w:rsidP="007E6E8D">
      <w:pPr>
        <w:rPr>
          <w:b/>
          <w:bCs/>
          <w:sz w:val="28"/>
          <w:szCs w:val="28"/>
        </w:rPr>
      </w:pPr>
      <w:r w:rsidRPr="000A47F7">
        <w:rPr>
          <w:b/>
          <w:bCs/>
          <w:sz w:val="28"/>
          <w:szCs w:val="28"/>
          <w:u w:val="single"/>
        </w:rPr>
        <w:t>K-5 – 4</w:t>
      </w:r>
      <w:r w:rsidRPr="000A47F7">
        <w:rPr>
          <w:b/>
          <w:bCs/>
          <w:sz w:val="28"/>
          <w:szCs w:val="28"/>
          <w:u w:val="single"/>
          <w:vertAlign w:val="superscript"/>
        </w:rPr>
        <w:t>th</w:t>
      </w:r>
      <w:r w:rsidRPr="000A47F7">
        <w:rPr>
          <w:b/>
          <w:bCs/>
          <w:sz w:val="28"/>
          <w:szCs w:val="28"/>
          <w:u w:val="single"/>
        </w:rPr>
        <w:t xml:space="preserve"> </w:t>
      </w:r>
      <w:r w:rsidR="00BD44E5" w:rsidRPr="000A47F7">
        <w:rPr>
          <w:b/>
          <w:bCs/>
          <w:sz w:val="28"/>
          <w:szCs w:val="28"/>
          <w:u w:val="single"/>
        </w:rPr>
        <w:t>option</w:t>
      </w:r>
      <w:r w:rsidR="00BD44E5" w:rsidRPr="00C478C5">
        <w:rPr>
          <w:b/>
          <w:bCs/>
          <w:sz w:val="28"/>
          <w:szCs w:val="28"/>
        </w:rPr>
        <w:tab/>
      </w:r>
      <w:r w:rsidR="00BD44E5" w:rsidRPr="00C478C5">
        <w:rPr>
          <w:b/>
          <w:bCs/>
          <w:sz w:val="28"/>
          <w:szCs w:val="28"/>
        </w:rPr>
        <w:tab/>
      </w:r>
      <w:r w:rsidR="00BD44E5" w:rsidRPr="00C478C5">
        <w:rPr>
          <w:b/>
          <w:bCs/>
          <w:sz w:val="28"/>
          <w:szCs w:val="28"/>
        </w:rPr>
        <w:tab/>
      </w:r>
      <w:r w:rsidR="00BD44E5" w:rsidRPr="00C478C5">
        <w:rPr>
          <w:b/>
          <w:bCs/>
          <w:sz w:val="28"/>
          <w:szCs w:val="28"/>
        </w:rPr>
        <w:tab/>
      </w:r>
      <w:r w:rsidR="00BD44E5" w:rsidRPr="00C478C5">
        <w:rPr>
          <w:b/>
          <w:bCs/>
          <w:sz w:val="28"/>
          <w:szCs w:val="28"/>
        </w:rPr>
        <w:tab/>
      </w:r>
      <w:r w:rsidR="007936C5" w:rsidRPr="000A47F7">
        <w:rPr>
          <w:b/>
          <w:bCs/>
          <w:sz w:val="28"/>
          <w:szCs w:val="28"/>
          <w:u w:val="single"/>
        </w:rPr>
        <w:t>K-5 – 7</w:t>
      </w:r>
      <w:r w:rsidR="007936C5" w:rsidRPr="000A47F7">
        <w:rPr>
          <w:b/>
          <w:bCs/>
          <w:sz w:val="28"/>
          <w:szCs w:val="28"/>
          <w:u w:val="single"/>
          <w:vertAlign w:val="superscript"/>
        </w:rPr>
        <w:t>th</w:t>
      </w:r>
      <w:r w:rsidR="007936C5" w:rsidRPr="00C478C5">
        <w:rPr>
          <w:b/>
          <w:bCs/>
          <w:sz w:val="28"/>
          <w:szCs w:val="28"/>
        </w:rPr>
        <w:t xml:space="preserve"> </w:t>
      </w:r>
    </w:p>
    <w:p w14:paraId="39F4B9EC" w14:textId="727873E5" w:rsidR="005554C0" w:rsidRDefault="00744877">
      <w:pPr>
        <w:rPr>
          <w:b/>
          <w:sz w:val="32"/>
          <w:szCs w:val="32"/>
        </w:rPr>
      </w:pPr>
      <w:r w:rsidRPr="007E6E8D">
        <w:rPr>
          <w:b/>
          <w:noProof/>
          <w:sz w:val="32"/>
          <w:szCs w:val="32"/>
        </w:rPr>
        <w:drawing>
          <wp:anchor distT="0" distB="0" distL="114300" distR="114300" simplePos="0" relativeHeight="251658240" behindDoc="0" locked="0" layoutInCell="1" allowOverlap="1" wp14:anchorId="36C16A28" wp14:editId="6685BAAC">
            <wp:simplePos x="0" y="0"/>
            <wp:positionH relativeFrom="column">
              <wp:posOffset>3160888</wp:posOffset>
            </wp:positionH>
            <wp:positionV relativeFrom="paragraph">
              <wp:posOffset>69075</wp:posOffset>
            </wp:positionV>
            <wp:extent cx="1198793" cy="1596602"/>
            <wp:effectExtent l="0" t="0" r="0" b="3810"/>
            <wp:wrapNone/>
            <wp:docPr id="2130873738" name="Picture 2" descr="A blue shirt and plaid skirt&#10;&#10;Description automatically generate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lue shirt and plaid skirt&#10;&#10;Description automatically generated, Pictu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8793" cy="159660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7CB3A850" wp14:editId="5D44DC92">
            <wp:simplePos x="0" y="0"/>
            <wp:positionH relativeFrom="column">
              <wp:posOffset>0</wp:posOffset>
            </wp:positionH>
            <wp:positionV relativeFrom="paragraph">
              <wp:posOffset>64011</wp:posOffset>
            </wp:positionV>
            <wp:extent cx="1196622" cy="1540000"/>
            <wp:effectExtent l="0" t="0" r="0" b="0"/>
            <wp:wrapNone/>
            <wp:docPr id="276603170" name="Picture 3" descr="A school uniform with a white shirt and blue bow ties&#10;&#10;Description automatically generate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school uniform with a white shirt and blue bow ties&#10;&#10;Description automatically generated, Pict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9844" cy="1544146"/>
                    </a:xfrm>
                    <a:prstGeom prst="rect">
                      <a:avLst/>
                    </a:prstGeom>
                    <a:noFill/>
                    <a:ln>
                      <a:noFill/>
                    </a:ln>
                  </pic:spPr>
                </pic:pic>
              </a:graphicData>
            </a:graphic>
            <wp14:sizeRelH relativeFrom="page">
              <wp14:pctWidth>0</wp14:pctWidth>
            </wp14:sizeRelH>
            <wp14:sizeRelV relativeFrom="page">
              <wp14:pctHeight>0</wp14:pctHeight>
            </wp14:sizeRelV>
          </wp:anchor>
        </w:drawing>
      </w:r>
      <w:r w:rsidR="007E6E8D" w:rsidRPr="007E6E8D">
        <w:rPr>
          <w:b/>
          <w:sz w:val="32"/>
          <w:szCs w:val="32"/>
        </w:rPr>
        <w:tab/>
      </w:r>
      <w:r w:rsidR="007E6E8D" w:rsidRPr="007E6E8D">
        <w:rPr>
          <w:b/>
          <w:sz w:val="32"/>
          <w:szCs w:val="32"/>
        </w:rPr>
        <w:tab/>
      </w:r>
      <w:r w:rsidR="007E6E8D" w:rsidRPr="007E6E8D">
        <w:rPr>
          <w:b/>
          <w:sz w:val="32"/>
          <w:szCs w:val="32"/>
        </w:rPr>
        <w:tab/>
      </w:r>
      <w:r w:rsidR="007E6E8D" w:rsidRPr="007E6E8D">
        <w:rPr>
          <w:b/>
          <w:sz w:val="32"/>
          <w:szCs w:val="32"/>
        </w:rPr>
        <w:tab/>
      </w:r>
    </w:p>
    <w:p w14:paraId="093F6126" w14:textId="77777777" w:rsidR="0011588A" w:rsidRDefault="0011588A">
      <w:pPr>
        <w:rPr>
          <w:b/>
          <w:sz w:val="32"/>
          <w:szCs w:val="32"/>
        </w:rPr>
      </w:pPr>
    </w:p>
    <w:p w14:paraId="5557663E" w14:textId="19E7F6DF" w:rsidR="00744877" w:rsidRDefault="00744877">
      <w:pPr>
        <w:rPr>
          <w:b/>
          <w:sz w:val="32"/>
          <w:szCs w:val="32"/>
        </w:rPr>
      </w:pPr>
    </w:p>
    <w:p w14:paraId="4E3A1627" w14:textId="77777777" w:rsidR="00744877" w:rsidRDefault="00744877">
      <w:pPr>
        <w:rPr>
          <w:b/>
          <w:sz w:val="32"/>
          <w:szCs w:val="32"/>
        </w:rPr>
      </w:pPr>
    </w:p>
    <w:p w14:paraId="521373D9" w14:textId="77777777" w:rsidR="005B0DA4" w:rsidRDefault="005B0DA4">
      <w:pPr>
        <w:rPr>
          <w:b/>
          <w:sz w:val="32"/>
          <w:szCs w:val="32"/>
        </w:rPr>
      </w:pPr>
    </w:p>
    <w:p w14:paraId="01A180C6" w14:textId="000B5311" w:rsidR="005554C0" w:rsidRDefault="005554C0" w:rsidP="00005770">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ind w:left="3" w:hanging="5"/>
      </w:pPr>
      <w:r>
        <w:lastRenderedPageBreak/>
        <w:t>STUDENT POLICIES</w:t>
      </w:r>
    </w:p>
    <w:p w14:paraId="331682B7" w14:textId="77777777" w:rsidR="005554C0" w:rsidRDefault="005554C0" w:rsidP="00091825">
      <w:pPr>
        <w:rPr>
          <w:b/>
          <w:bCs/>
          <w:sz w:val="32"/>
          <w:szCs w:val="32"/>
          <w:u w:val="single"/>
        </w:rPr>
      </w:pPr>
    </w:p>
    <w:p w14:paraId="00279EE8" w14:textId="35771CDE" w:rsidR="00091825" w:rsidRPr="00103DC0" w:rsidRDefault="00091825" w:rsidP="00091825">
      <w:pPr>
        <w:rPr>
          <w:b/>
          <w:sz w:val="28"/>
          <w:szCs w:val="28"/>
          <w:u w:val="single"/>
        </w:rPr>
      </w:pPr>
      <w:r w:rsidRPr="00103DC0">
        <w:rPr>
          <w:b/>
          <w:bCs/>
          <w:sz w:val="28"/>
          <w:szCs w:val="28"/>
          <w:u w:val="single"/>
        </w:rPr>
        <w:t>Boys: K-5 – 7th Grade</w:t>
      </w:r>
      <w:r w:rsidR="00FC19C1" w:rsidRPr="00103DC0">
        <w:rPr>
          <w:b/>
          <w:bCs/>
          <w:sz w:val="28"/>
          <w:szCs w:val="28"/>
          <w:u w:val="single"/>
        </w:rPr>
        <w:t>s</w:t>
      </w:r>
      <w:r w:rsidRPr="00103DC0">
        <w:rPr>
          <w:b/>
          <w:bCs/>
          <w:sz w:val="28"/>
          <w:szCs w:val="28"/>
        </w:rPr>
        <w:t> </w:t>
      </w:r>
      <w:r w:rsidRPr="00103DC0">
        <w:rPr>
          <w:b/>
          <w:sz w:val="28"/>
          <w:szCs w:val="28"/>
        </w:rPr>
        <w:t> </w:t>
      </w:r>
    </w:p>
    <w:p w14:paraId="29AF1735" w14:textId="77777777" w:rsidR="00252E2B" w:rsidRPr="00091825" w:rsidRDefault="00252E2B" w:rsidP="00091825">
      <w:pPr>
        <w:rPr>
          <w:b/>
          <w:sz w:val="32"/>
          <w:szCs w:val="32"/>
          <w:u w:val="single"/>
        </w:rPr>
      </w:pPr>
    </w:p>
    <w:p w14:paraId="0B07E388" w14:textId="11F4F026" w:rsidR="00091825" w:rsidRPr="007E491E" w:rsidRDefault="00091825">
      <w:pPr>
        <w:numPr>
          <w:ilvl w:val="0"/>
          <w:numId w:val="68"/>
        </w:numPr>
        <w:rPr>
          <w:bCs/>
          <w:sz w:val="28"/>
          <w:szCs w:val="28"/>
        </w:rPr>
      </w:pPr>
      <w:r w:rsidRPr="007E491E">
        <w:rPr>
          <w:bCs/>
          <w:sz w:val="28"/>
          <w:szCs w:val="28"/>
        </w:rPr>
        <w:t>Black uniform pants or black shorts must be purchased from The Old School. Students will not be permitted to wear a variety of brands</w:t>
      </w:r>
      <w:r w:rsidR="00E13885" w:rsidRPr="007E491E">
        <w:rPr>
          <w:bCs/>
          <w:sz w:val="28"/>
          <w:szCs w:val="28"/>
        </w:rPr>
        <w:t>.</w:t>
      </w:r>
      <w:r w:rsidRPr="007E491E">
        <w:rPr>
          <w:bCs/>
          <w:sz w:val="28"/>
          <w:szCs w:val="28"/>
        </w:rPr>
        <w:t>  </w:t>
      </w:r>
    </w:p>
    <w:p w14:paraId="48B08331" w14:textId="5DF4C34B" w:rsidR="00091825" w:rsidRPr="007E491E" w:rsidRDefault="00091825">
      <w:pPr>
        <w:numPr>
          <w:ilvl w:val="0"/>
          <w:numId w:val="69"/>
        </w:numPr>
        <w:rPr>
          <w:bCs/>
          <w:sz w:val="28"/>
          <w:szCs w:val="28"/>
        </w:rPr>
      </w:pPr>
      <w:r w:rsidRPr="007E491E">
        <w:rPr>
          <w:bCs/>
          <w:sz w:val="28"/>
          <w:szCs w:val="28"/>
        </w:rPr>
        <w:t>Velcro shoes are required for K-5 and 1</w:t>
      </w:r>
      <w:r w:rsidRPr="007E491E">
        <w:rPr>
          <w:bCs/>
          <w:sz w:val="28"/>
          <w:szCs w:val="28"/>
          <w:vertAlign w:val="superscript"/>
        </w:rPr>
        <w:t>st</w:t>
      </w:r>
      <w:r w:rsidRPr="007E491E">
        <w:rPr>
          <w:bCs/>
          <w:sz w:val="28"/>
          <w:szCs w:val="28"/>
        </w:rPr>
        <w:t xml:space="preserve"> grades and must be worn with solid black or white socks</w:t>
      </w:r>
      <w:r w:rsidR="00E13885" w:rsidRPr="007E491E">
        <w:rPr>
          <w:bCs/>
          <w:sz w:val="28"/>
          <w:szCs w:val="28"/>
        </w:rPr>
        <w:t>.</w:t>
      </w:r>
      <w:r w:rsidRPr="007E491E">
        <w:rPr>
          <w:bCs/>
          <w:sz w:val="28"/>
          <w:szCs w:val="28"/>
        </w:rPr>
        <w:t> </w:t>
      </w:r>
    </w:p>
    <w:p w14:paraId="5AE9DFC3" w14:textId="509136D1" w:rsidR="000C456A" w:rsidRPr="007E491E" w:rsidRDefault="000C456A">
      <w:pPr>
        <w:numPr>
          <w:ilvl w:val="0"/>
          <w:numId w:val="69"/>
        </w:numPr>
        <w:rPr>
          <w:bCs/>
          <w:sz w:val="28"/>
          <w:szCs w:val="28"/>
        </w:rPr>
      </w:pPr>
      <w:r w:rsidRPr="007E491E">
        <w:rPr>
          <w:bCs/>
          <w:sz w:val="28"/>
          <w:szCs w:val="28"/>
        </w:rPr>
        <w:t>“</w:t>
      </w:r>
      <w:r w:rsidR="005B0DA4" w:rsidRPr="007E491E">
        <w:rPr>
          <w:bCs/>
          <w:sz w:val="28"/>
          <w:szCs w:val="28"/>
        </w:rPr>
        <w:t>T</w:t>
      </w:r>
      <w:r w:rsidRPr="007E491E">
        <w:rPr>
          <w:bCs/>
          <w:sz w:val="28"/>
          <w:szCs w:val="28"/>
        </w:rPr>
        <w:t xml:space="preserve">raditional” tennis shoes that </w:t>
      </w:r>
      <w:r w:rsidRPr="007E491E">
        <w:rPr>
          <w:bCs/>
          <w:sz w:val="28"/>
          <w:szCs w:val="28"/>
          <w:u w:val="single"/>
        </w:rPr>
        <w:t xml:space="preserve">cover the top of the foot </w:t>
      </w:r>
      <w:r w:rsidRPr="007E491E">
        <w:rPr>
          <w:bCs/>
          <w:sz w:val="28"/>
          <w:szCs w:val="28"/>
        </w:rPr>
        <w:t>are required and must be worn with solid black or white socks </w:t>
      </w:r>
    </w:p>
    <w:p w14:paraId="593A2DCE" w14:textId="4DD47F33" w:rsidR="000C456A" w:rsidRPr="007E491E" w:rsidRDefault="000C456A">
      <w:pPr>
        <w:numPr>
          <w:ilvl w:val="0"/>
          <w:numId w:val="69"/>
        </w:numPr>
        <w:rPr>
          <w:bCs/>
          <w:sz w:val="28"/>
          <w:szCs w:val="28"/>
        </w:rPr>
      </w:pPr>
      <w:r w:rsidRPr="007E491E">
        <w:rPr>
          <w:bCs/>
          <w:sz w:val="28"/>
          <w:szCs w:val="28"/>
        </w:rPr>
        <w:t>Hey-Dudes are not acceptable</w:t>
      </w:r>
    </w:p>
    <w:p w14:paraId="1C950E9A" w14:textId="008962F9" w:rsidR="00091825" w:rsidRPr="007E491E" w:rsidRDefault="00091825">
      <w:pPr>
        <w:numPr>
          <w:ilvl w:val="0"/>
          <w:numId w:val="70"/>
        </w:numPr>
        <w:rPr>
          <w:bCs/>
          <w:sz w:val="28"/>
          <w:szCs w:val="28"/>
        </w:rPr>
      </w:pPr>
      <w:r w:rsidRPr="007E491E">
        <w:rPr>
          <w:bCs/>
          <w:sz w:val="28"/>
          <w:szCs w:val="28"/>
        </w:rPr>
        <w:t>Hair must be clean, neatly groomed and a natural color</w:t>
      </w:r>
      <w:r w:rsidR="00E13885" w:rsidRPr="007E491E">
        <w:rPr>
          <w:bCs/>
          <w:sz w:val="28"/>
          <w:szCs w:val="28"/>
        </w:rPr>
        <w:t>.</w:t>
      </w:r>
      <w:r w:rsidRPr="007E491E">
        <w:rPr>
          <w:bCs/>
          <w:sz w:val="28"/>
          <w:szCs w:val="28"/>
        </w:rPr>
        <w:t> </w:t>
      </w:r>
    </w:p>
    <w:p w14:paraId="1D5DE9F0" w14:textId="7D7B8CDF" w:rsidR="00091825" w:rsidRPr="007E491E" w:rsidRDefault="00091825">
      <w:pPr>
        <w:numPr>
          <w:ilvl w:val="0"/>
          <w:numId w:val="71"/>
        </w:numPr>
        <w:rPr>
          <w:bCs/>
          <w:sz w:val="28"/>
          <w:szCs w:val="28"/>
        </w:rPr>
      </w:pPr>
      <w:r w:rsidRPr="007E491E">
        <w:rPr>
          <w:bCs/>
          <w:sz w:val="28"/>
          <w:szCs w:val="28"/>
        </w:rPr>
        <w:t>Boys’ hair should be neatly trimmed off the collar, ears, and eyebrows</w:t>
      </w:r>
      <w:r w:rsidR="00E13885" w:rsidRPr="007E491E">
        <w:rPr>
          <w:bCs/>
          <w:sz w:val="28"/>
          <w:szCs w:val="28"/>
        </w:rPr>
        <w:t>.</w:t>
      </w:r>
      <w:r w:rsidRPr="007E491E">
        <w:rPr>
          <w:bCs/>
          <w:sz w:val="28"/>
          <w:szCs w:val="28"/>
        </w:rPr>
        <w:t> </w:t>
      </w:r>
    </w:p>
    <w:p w14:paraId="70833669" w14:textId="31A69026" w:rsidR="00091825" w:rsidRPr="007E491E" w:rsidRDefault="00091825">
      <w:pPr>
        <w:numPr>
          <w:ilvl w:val="0"/>
          <w:numId w:val="72"/>
        </w:numPr>
        <w:rPr>
          <w:bCs/>
          <w:sz w:val="28"/>
          <w:szCs w:val="28"/>
        </w:rPr>
      </w:pPr>
      <w:r w:rsidRPr="007E491E">
        <w:rPr>
          <w:bCs/>
          <w:sz w:val="28"/>
          <w:szCs w:val="28"/>
        </w:rPr>
        <w:t>Undergarments may not be seen</w:t>
      </w:r>
      <w:r w:rsidR="00E13885" w:rsidRPr="007E491E">
        <w:rPr>
          <w:bCs/>
          <w:sz w:val="28"/>
          <w:szCs w:val="28"/>
        </w:rPr>
        <w:t>.</w:t>
      </w:r>
      <w:r w:rsidRPr="007E491E">
        <w:rPr>
          <w:bCs/>
          <w:sz w:val="28"/>
          <w:szCs w:val="28"/>
        </w:rPr>
        <w:t> </w:t>
      </w:r>
    </w:p>
    <w:p w14:paraId="34790691" w14:textId="07D83E4D" w:rsidR="00091825" w:rsidRPr="007E491E" w:rsidRDefault="00091825">
      <w:pPr>
        <w:numPr>
          <w:ilvl w:val="0"/>
          <w:numId w:val="73"/>
        </w:numPr>
        <w:rPr>
          <w:bCs/>
          <w:sz w:val="28"/>
          <w:szCs w:val="28"/>
        </w:rPr>
      </w:pPr>
      <w:r w:rsidRPr="007E491E">
        <w:rPr>
          <w:bCs/>
          <w:sz w:val="28"/>
          <w:szCs w:val="28"/>
        </w:rPr>
        <w:t>Pants are to fit properly. They are not to be oversized or undersized</w:t>
      </w:r>
      <w:r w:rsidR="00E13885" w:rsidRPr="007E491E">
        <w:rPr>
          <w:bCs/>
          <w:sz w:val="28"/>
          <w:szCs w:val="28"/>
        </w:rPr>
        <w:t>.</w:t>
      </w:r>
      <w:r w:rsidRPr="007E491E">
        <w:rPr>
          <w:bCs/>
          <w:sz w:val="28"/>
          <w:szCs w:val="28"/>
        </w:rPr>
        <w:t> </w:t>
      </w:r>
    </w:p>
    <w:p w14:paraId="6E188C8D" w14:textId="77777777" w:rsidR="00C478C5" w:rsidRDefault="00C478C5" w:rsidP="00C478C5">
      <w:pPr>
        <w:rPr>
          <w:b/>
          <w:bCs/>
        </w:rPr>
      </w:pPr>
    </w:p>
    <w:p w14:paraId="01829AE9" w14:textId="77777777" w:rsidR="00A720EB" w:rsidRDefault="00A720EB" w:rsidP="00C478C5">
      <w:pPr>
        <w:rPr>
          <w:b/>
          <w:bCs/>
        </w:rPr>
      </w:pPr>
    </w:p>
    <w:p w14:paraId="0AFB2A60" w14:textId="77777777" w:rsidR="00A720EB" w:rsidRDefault="00A720EB" w:rsidP="00C478C5">
      <w:pPr>
        <w:rPr>
          <w:b/>
          <w:bCs/>
        </w:rPr>
      </w:pPr>
    </w:p>
    <w:p w14:paraId="67CB3B65" w14:textId="6DDA6318" w:rsidR="00402E38" w:rsidRPr="000A47F7" w:rsidRDefault="00C478C5" w:rsidP="00C478C5">
      <w:pPr>
        <w:rPr>
          <w:b/>
          <w:sz w:val="28"/>
          <w:szCs w:val="28"/>
          <w:u w:val="single"/>
        </w:rPr>
      </w:pPr>
      <w:r w:rsidRPr="000A47F7">
        <w:rPr>
          <w:b/>
          <w:bCs/>
          <w:sz w:val="28"/>
          <w:szCs w:val="28"/>
          <w:u w:val="single"/>
        </w:rPr>
        <w:t>K-5 – 7</w:t>
      </w:r>
      <w:r w:rsidRPr="000A47F7">
        <w:rPr>
          <w:b/>
          <w:bCs/>
          <w:sz w:val="28"/>
          <w:szCs w:val="28"/>
          <w:u w:val="single"/>
          <w:vertAlign w:val="superscript"/>
        </w:rPr>
        <w:t>th</w:t>
      </w:r>
    </w:p>
    <w:p w14:paraId="1B3E5AEA" w14:textId="1031E9C3" w:rsidR="005554C0" w:rsidRDefault="00402E38">
      <w:pPr>
        <w:rPr>
          <w:b/>
          <w:sz w:val="48"/>
        </w:rPr>
      </w:pPr>
      <w:r w:rsidRPr="00DD3525">
        <w:rPr>
          <w:b/>
          <w:noProof/>
          <w:sz w:val="32"/>
          <w:szCs w:val="32"/>
        </w:rPr>
        <w:drawing>
          <wp:inline distT="0" distB="0" distL="0" distR="0" wp14:anchorId="65E188EC" wp14:editId="22C1FFC8">
            <wp:extent cx="2210637" cy="2210637"/>
            <wp:effectExtent l="0" t="0" r="0" b="0"/>
            <wp:docPr id="313361445" name="Picture 18" descr="A pair of polo shirts&#10;&#10;Description automatically generate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A pair of polo shirts&#10;&#10;Description automatically generated, Pictur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1115" cy="2221115"/>
                    </a:xfrm>
                    <a:prstGeom prst="rect">
                      <a:avLst/>
                    </a:prstGeom>
                    <a:noFill/>
                    <a:ln>
                      <a:noFill/>
                    </a:ln>
                  </pic:spPr>
                </pic:pic>
              </a:graphicData>
            </a:graphic>
          </wp:inline>
        </w:drawing>
      </w:r>
    </w:p>
    <w:p w14:paraId="0781C499" w14:textId="77777777" w:rsidR="00C478C5" w:rsidRDefault="00C478C5">
      <w:pPr>
        <w:rPr>
          <w:b/>
          <w:sz w:val="48"/>
        </w:rPr>
      </w:pPr>
      <w:r>
        <w:br w:type="page"/>
      </w:r>
    </w:p>
    <w:p w14:paraId="7C8D580A" w14:textId="3ED4DF28" w:rsidR="005554C0" w:rsidRDefault="005554C0" w:rsidP="005554C0">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ind w:left="3" w:hanging="5"/>
      </w:pPr>
      <w:r>
        <w:lastRenderedPageBreak/>
        <w:t>STUDENT POLICIES</w:t>
      </w:r>
    </w:p>
    <w:p w14:paraId="633F7A57" w14:textId="77777777" w:rsidR="00091825" w:rsidRPr="002C50B3" w:rsidRDefault="00091825" w:rsidP="002C50B3">
      <w:pPr>
        <w:rPr>
          <w:b/>
          <w:sz w:val="32"/>
          <w:szCs w:val="32"/>
          <w:u w:val="single"/>
        </w:rPr>
      </w:pPr>
    </w:p>
    <w:p w14:paraId="5967B194" w14:textId="60A9D94F" w:rsidR="000A6F4E" w:rsidRPr="00103DC0" w:rsidRDefault="000A6F4E" w:rsidP="000A6F4E">
      <w:pPr>
        <w:rPr>
          <w:b/>
          <w:sz w:val="28"/>
          <w:szCs w:val="28"/>
          <w:u w:val="single"/>
        </w:rPr>
      </w:pPr>
      <w:r w:rsidRPr="00103DC0">
        <w:rPr>
          <w:b/>
          <w:bCs/>
          <w:sz w:val="28"/>
          <w:szCs w:val="28"/>
          <w:u w:val="single"/>
        </w:rPr>
        <w:t>Girls: 8th-1</w:t>
      </w:r>
      <w:r w:rsidR="00905CB4">
        <w:rPr>
          <w:b/>
          <w:bCs/>
          <w:sz w:val="28"/>
          <w:szCs w:val="28"/>
          <w:u w:val="single"/>
        </w:rPr>
        <w:t>2</w:t>
      </w:r>
      <w:r w:rsidRPr="00103DC0">
        <w:rPr>
          <w:b/>
          <w:bCs/>
          <w:sz w:val="28"/>
          <w:szCs w:val="28"/>
          <w:u w:val="single"/>
        </w:rPr>
        <w:t>th Grades</w:t>
      </w:r>
      <w:r w:rsidRPr="00103DC0">
        <w:rPr>
          <w:b/>
          <w:sz w:val="28"/>
          <w:szCs w:val="28"/>
          <w:u w:val="single"/>
        </w:rPr>
        <w:t> </w:t>
      </w:r>
    </w:p>
    <w:p w14:paraId="1226DA0F" w14:textId="77777777" w:rsidR="00E43AC5" w:rsidRPr="000A6F4E" w:rsidRDefault="00E43AC5" w:rsidP="000A6F4E">
      <w:pPr>
        <w:rPr>
          <w:b/>
          <w:sz w:val="32"/>
          <w:szCs w:val="32"/>
          <w:u w:val="single"/>
        </w:rPr>
      </w:pPr>
    </w:p>
    <w:p w14:paraId="7A146C34" w14:textId="7BBD6C77" w:rsidR="000A6F4E" w:rsidRPr="00905CB4" w:rsidRDefault="000A6F4E">
      <w:pPr>
        <w:numPr>
          <w:ilvl w:val="0"/>
          <w:numId w:val="74"/>
        </w:numPr>
        <w:rPr>
          <w:bCs/>
          <w:sz w:val="28"/>
          <w:szCs w:val="28"/>
        </w:rPr>
      </w:pPr>
      <w:r w:rsidRPr="00905CB4">
        <w:rPr>
          <w:bCs/>
          <w:sz w:val="28"/>
          <w:szCs w:val="28"/>
        </w:rPr>
        <w:t>Blue polo shirt with CCS logo purchased from The Old School. Solid white or solid black t-shirt may be worn under the polo shirt. All shirts must be tucked in</w:t>
      </w:r>
      <w:r w:rsidR="009971FE" w:rsidRPr="00905CB4">
        <w:rPr>
          <w:bCs/>
          <w:sz w:val="28"/>
          <w:szCs w:val="28"/>
        </w:rPr>
        <w:t>.</w:t>
      </w:r>
      <w:r w:rsidRPr="00905CB4">
        <w:rPr>
          <w:bCs/>
          <w:sz w:val="28"/>
          <w:szCs w:val="28"/>
        </w:rPr>
        <w:t> </w:t>
      </w:r>
    </w:p>
    <w:p w14:paraId="7C88073D" w14:textId="707CB876" w:rsidR="000A6F4E" w:rsidRPr="00905CB4" w:rsidRDefault="000A6F4E">
      <w:pPr>
        <w:numPr>
          <w:ilvl w:val="0"/>
          <w:numId w:val="75"/>
        </w:numPr>
        <w:rPr>
          <w:bCs/>
          <w:sz w:val="28"/>
          <w:szCs w:val="28"/>
        </w:rPr>
      </w:pPr>
      <w:r w:rsidRPr="00905CB4">
        <w:rPr>
          <w:bCs/>
          <w:sz w:val="28"/>
          <w:szCs w:val="28"/>
        </w:rPr>
        <w:t>White oxford shirt with CCS logo purchased from The Old School in Hammond to be worn every Wednesday for Chapel. Solid white t-shirt may be worn under the oxford. All shirts must be tucked in</w:t>
      </w:r>
      <w:r w:rsidR="009971FE" w:rsidRPr="00905CB4">
        <w:rPr>
          <w:bCs/>
          <w:sz w:val="28"/>
          <w:szCs w:val="28"/>
        </w:rPr>
        <w:t>.</w:t>
      </w:r>
      <w:r w:rsidRPr="00905CB4">
        <w:rPr>
          <w:bCs/>
          <w:sz w:val="28"/>
          <w:szCs w:val="28"/>
        </w:rPr>
        <w:t> </w:t>
      </w:r>
    </w:p>
    <w:p w14:paraId="098AB536" w14:textId="77777777" w:rsidR="000A6F4E" w:rsidRPr="00905CB4" w:rsidRDefault="000A6F4E">
      <w:pPr>
        <w:numPr>
          <w:ilvl w:val="0"/>
          <w:numId w:val="76"/>
        </w:numPr>
        <w:rPr>
          <w:bCs/>
          <w:sz w:val="28"/>
          <w:szCs w:val="28"/>
        </w:rPr>
      </w:pPr>
      <w:r w:rsidRPr="00905CB4">
        <w:rPr>
          <w:bCs/>
          <w:sz w:val="28"/>
          <w:szCs w:val="28"/>
        </w:rPr>
        <w:t>Solid royal blue tie purchased from The Old School in Hammond to be worn with the white oxford shirt every Wednesday for Chapel </w:t>
      </w:r>
    </w:p>
    <w:p w14:paraId="29568A72" w14:textId="1CE804A6" w:rsidR="000A6F4E" w:rsidRDefault="000A6F4E">
      <w:pPr>
        <w:numPr>
          <w:ilvl w:val="0"/>
          <w:numId w:val="77"/>
        </w:numPr>
        <w:rPr>
          <w:bCs/>
          <w:sz w:val="28"/>
          <w:szCs w:val="28"/>
        </w:rPr>
      </w:pPr>
      <w:r w:rsidRPr="00905CB4">
        <w:rPr>
          <w:bCs/>
          <w:sz w:val="28"/>
          <w:szCs w:val="28"/>
        </w:rPr>
        <w:t xml:space="preserve">Plaid royal blue, black, &amp; gray skirt purchased from The Old School in Hammond. </w:t>
      </w:r>
    </w:p>
    <w:p w14:paraId="04D9544C" w14:textId="3DCD60A4" w:rsidR="00D67C60" w:rsidRPr="00D67C60" w:rsidRDefault="00D67C60">
      <w:pPr>
        <w:numPr>
          <w:ilvl w:val="0"/>
          <w:numId w:val="77"/>
        </w:numPr>
        <w:rPr>
          <w:sz w:val="28"/>
          <w:szCs w:val="28"/>
        </w:rPr>
      </w:pPr>
      <w:r w:rsidRPr="00026E16">
        <w:rPr>
          <w:sz w:val="28"/>
          <w:szCs w:val="28"/>
          <w:highlight w:val="yellow"/>
        </w:rPr>
        <w:t>Length of skirts should be between 1 inch below the knee and 2 inches above the knee. This will be a requirement for the 2027-28 school year.</w:t>
      </w:r>
    </w:p>
    <w:p w14:paraId="780A093C" w14:textId="094C6702" w:rsidR="000A6F4E" w:rsidRPr="00905CB4" w:rsidRDefault="000A6F4E">
      <w:pPr>
        <w:numPr>
          <w:ilvl w:val="0"/>
          <w:numId w:val="78"/>
        </w:numPr>
        <w:rPr>
          <w:bCs/>
          <w:sz w:val="28"/>
          <w:szCs w:val="28"/>
        </w:rPr>
      </w:pPr>
      <w:r w:rsidRPr="00905CB4">
        <w:rPr>
          <w:bCs/>
          <w:sz w:val="28"/>
          <w:szCs w:val="28"/>
        </w:rPr>
        <w:t xml:space="preserve">Solid black leggings only </w:t>
      </w:r>
      <w:r w:rsidR="00DF6D9A" w:rsidRPr="00B40CF7">
        <w:rPr>
          <w:bCs/>
          <w:sz w:val="28"/>
          <w:szCs w:val="28"/>
          <w:highlight w:val="yellow"/>
        </w:rPr>
        <w:t>(not flared or boot-cut)</w:t>
      </w:r>
      <w:r w:rsidR="00DF6D9A">
        <w:rPr>
          <w:bCs/>
          <w:sz w:val="28"/>
          <w:szCs w:val="28"/>
        </w:rPr>
        <w:t xml:space="preserve"> </w:t>
      </w:r>
      <w:r w:rsidRPr="00905CB4">
        <w:rPr>
          <w:bCs/>
          <w:sz w:val="28"/>
          <w:szCs w:val="28"/>
        </w:rPr>
        <w:t>may be worn under the skirt. Leggings do not change the skirt length rule</w:t>
      </w:r>
      <w:r w:rsidR="00A2468A" w:rsidRPr="00905CB4">
        <w:rPr>
          <w:bCs/>
          <w:sz w:val="28"/>
          <w:szCs w:val="28"/>
        </w:rPr>
        <w:t>.</w:t>
      </w:r>
      <w:r w:rsidRPr="00905CB4">
        <w:rPr>
          <w:bCs/>
          <w:sz w:val="28"/>
          <w:szCs w:val="28"/>
        </w:rPr>
        <w:t> </w:t>
      </w:r>
    </w:p>
    <w:p w14:paraId="34112A20" w14:textId="77777777" w:rsidR="000A6F4E" w:rsidRPr="00905CB4" w:rsidRDefault="000A6F4E">
      <w:pPr>
        <w:numPr>
          <w:ilvl w:val="0"/>
          <w:numId w:val="79"/>
        </w:numPr>
        <w:rPr>
          <w:bCs/>
          <w:sz w:val="28"/>
          <w:szCs w:val="28"/>
        </w:rPr>
      </w:pPr>
      <w:r w:rsidRPr="00905CB4">
        <w:rPr>
          <w:bCs/>
          <w:sz w:val="28"/>
          <w:szCs w:val="28"/>
        </w:rPr>
        <w:t>Solid black or solid white socks </w:t>
      </w:r>
    </w:p>
    <w:p w14:paraId="1189D3B0" w14:textId="4BD2EDF3" w:rsidR="000A6F4E" w:rsidRPr="00905CB4" w:rsidRDefault="00FC360D">
      <w:pPr>
        <w:numPr>
          <w:ilvl w:val="0"/>
          <w:numId w:val="80"/>
        </w:numPr>
        <w:rPr>
          <w:bCs/>
          <w:sz w:val="28"/>
          <w:szCs w:val="28"/>
        </w:rPr>
      </w:pPr>
      <w:r w:rsidRPr="00905CB4">
        <w:rPr>
          <w:bCs/>
          <w:sz w:val="28"/>
          <w:szCs w:val="28"/>
        </w:rPr>
        <w:t>Tennis shoes are suggested for 8th - 1</w:t>
      </w:r>
      <w:r w:rsidR="00905CB4" w:rsidRPr="00905CB4">
        <w:rPr>
          <w:bCs/>
          <w:sz w:val="28"/>
          <w:szCs w:val="28"/>
        </w:rPr>
        <w:t>2</w:t>
      </w:r>
      <w:r w:rsidRPr="00905CB4">
        <w:rPr>
          <w:bCs/>
          <w:sz w:val="28"/>
          <w:szCs w:val="28"/>
        </w:rPr>
        <w:t xml:space="preserve">th grades; however, students may wear closed shoes, such as Sperry’s, Deer Stags, </w:t>
      </w:r>
      <w:r w:rsidR="00AD607B" w:rsidRPr="00905CB4">
        <w:rPr>
          <w:bCs/>
          <w:sz w:val="28"/>
          <w:szCs w:val="28"/>
        </w:rPr>
        <w:t xml:space="preserve">Hey Dudes, </w:t>
      </w:r>
      <w:r w:rsidRPr="00905CB4">
        <w:rPr>
          <w:bCs/>
          <w:sz w:val="28"/>
          <w:szCs w:val="28"/>
        </w:rPr>
        <w:t>etc.</w:t>
      </w:r>
      <w:r w:rsidR="00AD607B" w:rsidRPr="00905CB4">
        <w:rPr>
          <w:bCs/>
          <w:sz w:val="28"/>
          <w:szCs w:val="28"/>
        </w:rPr>
        <w:t xml:space="preserve"> Students MUST wear </w:t>
      </w:r>
      <w:r w:rsidR="007E0C8B" w:rsidRPr="00905CB4">
        <w:rPr>
          <w:bCs/>
          <w:sz w:val="28"/>
          <w:szCs w:val="28"/>
        </w:rPr>
        <w:t>tennis shoes</w:t>
      </w:r>
      <w:r w:rsidRPr="00905CB4">
        <w:rPr>
          <w:bCs/>
          <w:sz w:val="28"/>
          <w:szCs w:val="28"/>
        </w:rPr>
        <w:t xml:space="preserve"> for PE.</w:t>
      </w:r>
    </w:p>
    <w:p w14:paraId="3729F12C" w14:textId="5464F8DD" w:rsidR="000A6F4E" w:rsidRPr="00905CB4" w:rsidRDefault="000A6F4E">
      <w:pPr>
        <w:numPr>
          <w:ilvl w:val="0"/>
          <w:numId w:val="81"/>
        </w:numPr>
        <w:rPr>
          <w:bCs/>
          <w:sz w:val="28"/>
          <w:szCs w:val="28"/>
        </w:rPr>
      </w:pPr>
      <w:r w:rsidRPr="00905CB4">
        <w:rPr>
          <w:bCs/>
          <w:sz w:val="28"/>
          <w:szCs w:val="28"/>
        </w:rPr>
        <w:t>Student ID badges must be worn daily during the school day. There is a $5.00 replacement fee for the ID badges. Payment must be made before ID is printed. </w:t>
      </w:r>
      <w:r w:rsidR="00833959" w:rsidRPr="00905CB4">
        <w:rPr>
          <w:bCs/>
          <w:sz w:val="28"/>
          <w:szCs w:val="28"/>
        </w:rPr>
        <w:t>A temporary ID will be given for one day only.  A dress code violation will still be issued.</w:t>
      </w:r>
    </w:p>
    <w:p w14:paraId="5F160378" w14:textId="08004AF4" w:rsidR="000A6F4E" w:rsidRPr="00905CB4" w:rsidRDefault="000A6F4E">
      <w:pPr>
        <w:numPr>
          <w:ilvl w:val="0"/>
          <w:numId w:val="82"/>
        </w:numPr>
        <w:rPr>
          <w:bCs/>
          <w:sz w:val="28"/>
          <w:szCs w:val="28"/>
        </w:rPr>
      </w:pPr>
      <w:r w:rsidRPr="00905CB4">
        <w:rPr>
          <w:bCs/>
          <w:sz w:val="28"/>
          <w:szCs w:val="28"/>
        </w:rPr>
        <w:t>Hair must be clean, neatly groomed and a natural color</w:t>
      </w:r>
      <w:r w:rsidR="00E13885" w:rsidRPr="00905CB4">
        <w:rPr>
          <w:bCs/>
          <w:sz w:val="28"/>
          <w:szCs w:val="28"/>
        </w:rPr>
        <w:t>.</w:t>
      </w:r>
      <w:r w:rsidRPr="00905CB4">
        <w:rPr>
          <w:bCs/>
          <w:sz w:val="28"/>
          <w:szCs w:val="28"/>
        </w:rPr>
        <w:t> </w:t>
      </w:r>
    </w:p>
    <w:p w14:paraId="6A8FEE4E" w14:textId="0E482392" w:rsidR="000A6F4E" w:rsidRPr="00905CB4" w:rsidRDefault="000A6F4E">
      <w:pPr>
        <w:numPr>
          <w:ilvl w:val="0"/>
          <w:numId w:val="83"/>
        </w:numPr>
        <w:rPr>
          <w:bCs/>
          <w:sz w:val="28"/>
          <w:szCs w:val="28"/>
        </w:rPr>
      </w:pPr>
      <w:r w:rsidRPr="00905CB4">
        <w:rPr>
          <w:bCs/>
          <w:sz w:val="28"/>
          <w:szCs w:val="28"/>
        </w:rPr>
        <w:t>Undergarments CANNOT be seen at any time</w:t>
      </w:r>
      <w:r w:rsidR="00E13885" w:rsidRPr="00905CB4">
        <w:rPr>
          <w:bCs/>
          <w:sz w:val="28"/>
          <w:szCs w:val="28"/>
        </w:rPr>
        <w:t>.</w:t>
      </w:r>
      <w:r w:rsidRPr="00905CB4">
        <w:rPr>
          <w:bCs/>
          <w:sz w:val="28"/>
          <w:szCs w:val="28"/>
        </w:rPr>
        <w:t> </w:t>
      </w:r>
    </w:p>
    <w:p w14:paraId="41A466D6" w14:textId="77777777" w:rsidR="000A6F4E" w:rsidRPr="00905CB4" w:rsidRDefault="000A6F4E">
      <w:pPr>
        <w:numPr>
          <w:ilvl w:val="0"/>
          <w:numId w:val="84"/>
        </w:numPr>
        <w:rPr>
          <w:b/>
          <w:sz w:val="32"/>
          <w:szCs w:val="32"/>
          <w:u w:val="single"/>
        </w:rPr>
      </w:pPr>
      <w:r w:rsidRPr="00905CB4">
        <w:rPr>
          <w:bCs/>
          <w:sz w:val="28"/>
          <w:szCs w:val="28"/>
        </w:rPr>
        <w:t>Normal/neutral makeup </w:t>
      </w:r>
    </w:p>
    <w:p w14:paraId="5AD1A8CB" w14:textId="4FDF5B04" w:rsidR="00A720EB" w:rsidRDefault="00E65EFB" w:rsidP="004F5BE3">
      <w:pPr>
        <w:rPr>
          <w:b/>
          <w:bCs/>
          <w:sz w:val="20"/>
          <w:szCs w:val="20"/>
        </w:rPr>
      </w:pPr>
      <w:r w:rsidRPr="008C5B68">
        <w:rPr>
          <w:b/>
          <w:bCs/>
          <w:sz w:val="20"/>
          <w:szCs w:val="20"/>
        </w:rPr>
        <w:t xml:space="preserve">   </w:t>
      </w:r>
    </w:p>
    <w:p w14:paraId="6559866D" w14:textId="77777777" w:rsidR="00B90509" w:rsidRDefault="00B90509" w:rsidP="004F5BE3">
      <w:pPr>
        <w:rPr>
          <w:b/>
          <w:bCs/>
          <w:sz w:val="20"/>
          <w:szCs w:val="20"/>
        </w:rPr>
      </w:pPr>
    </w:p>
    <w:p w14:paraId="59DCB7EE" w14:textId="5066C242" w:rsidR="004F5BE3" w:rsidRPr="0043620F" w:rsidRDefault="008C5B68" w:rsidP="004F5BE3">
      <w:pPr>
        <w:rPr>
          <w:b/>
          <w:bCs/>
          <w:sz w:val="28"/>
          <w:szCs w:val="28"/>
        </w:rPr>
      </w:pPr>
      <w:r w:rsidRPr="0043620F">
        <w:rPr>
          <w:b/>
          <w:bCs/>
          <w:sz w:val="28"/>
          <w:szCs w:val="28"/>
          <w:u w:val="single"/>
        </w:rPr>
        <w:t>Chapel Days</w:t>
      </w:r>
      <w:r w:rsidR="00B90509" w:rsidRPr="0043620F">
        <w:rPr>
          <w:b/>
          <w:bCs/>
          <w:sz w:val="28"/>
          <w:szCs w:val="28"/>
        </w:rPr>
        <w:tab/>
      </w:r>
      <w:r w:rsidR="0043620F">
        <w:rPr>
          <w:b/>
          <w:bCs/>
          <w:sz w:val="28"/>
          <w:szCs w:val="28"/>
        </w:rPr>
        <w:tab/>
        <w:t xml:space="preserve">   </w:t>
      </w:r>
      <w:r w:rsidR="00A720EB">
        <w:rPr>
          <w:b/>
          <w:bCs/>
          <w:sz w:val="28"/>
          <w:szCs w:val="28"/>
        </w:rPr>
        <w:tab/>
        <w:t xml:space="preserve">  </w:t>
      </w:r>
      <w:r w:rsidR="0043620F">
        <w:rPr>
          <w:b/>
          <w:bCs/>
          <w:sz w:val="28"/>
          <w:szCs w:val="28"/>
        </w:rPr>
        <w:t xml:space="preserve"> </w:t>
      </w:r>
      <w:r w:rsidR="00B90509" w:rsidRPr="0043620F">
        <w:rPr>
          <w:b/>
          <w:bCs/>
          <w:sz w:val="28"/>
          <w:szCs w:val="28"/>
          <w:u w:val="single"/>
        </w:rPr>
        <w:t>Non-Chapel Days</w:t>
      </w:r>
    </w:p>
    <w:p w14:paraId="5006BF4D" w14:textId="1ED4487A" w:rsidR="00D72622" w:rsidRPr="0011588A" w:rsidRDefault="00E65EFB" w:rsidP="00D72622">
      <w:pPr>
        <w:rPr>
          <w:b/>
          <w:sz w:val="32"/>
          <w:szCs w:val="32"/>
        </w:rPr>
      </w:pPr>
      <w:r w:rsidRPr="0043620F">
        <w:rPr>
          <w:b/>
          <w:noProof/>
          <w:sz w:val="32"/>
          <w:szCs w:val="32"/>
        </w:rPr>
        <w:drawing>
          <wp:inline distT="0" distB="0" distL="0" distR="0" wp14:anchorId="4699D0D0" wp14:editId="2F0C7A61">
            <wp:extent cx="1220789" cy="1625600"/>
            <wp:effectExtent l="0" t="0" r="0" b="0"/>
            <wp:docPr id="960481771" name="Picture 7" descr="A school uniform with a tie&#10;&#10;Description automatically generate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school uniform with a tie&#10;&#10;Description automatically generated, Pictur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27266" cy="1634224"/>
                    </a:xfrm>
                    <a:prstGeom prst="rect">
                      <a:avLst/>
                    </a:prstGeom>
                    <a:noFill/>
                    <a:ln>
                      <a:noFill/>
                    </a:ln>
                  </pic:spPr>
                </pic:pic>
              </a:graphicData>
            </a:graphic>
          </wp:inline>
        </w:drawing>
      </w:r>
      <w:r w:rsidR="008F5EE2" w:rsidRPr="0043620F">
        <w:rPr>
          <w:b/>
          <w:sz w:val="32"/>
          <w:szCs w:val="32"/>
        </w:rPr>
        <w:t xml:space="preserve">  </w:t>
      </w:r>
      <w:r w:rsidR="00097473" w:rsidRPr="0043620F">
        <w:rPr>
          <w:b/>
          <w:sz w:val="32"/>
          <w:szCs w:val="32"/>
        </w:rPr>
        <w:t xml:space="preserve">   </w:t>
      </w:r>
      <w:r w:rsidR="00A720EB">
        <w:rPr>
          <w:b/>
          <w:sz w:val="32"/>
          <w:szCs w:val="32"/>
        </w:rPr>
        <w:tab/>
      </w:r>
      <w:r w:rsidR="00005770">
        <w:rPr>
          <w:b/>
          <w:sz w:val="32"/>
          <w:szCs w:val="32"/>
        </w:rPr>
        <w:tab/>
      </w:r>
      <w:r w:rsidR="00097473" w:rsidRPr="0043620F">
        <w:rPr>
          <w:b/>
          <w:sz w:val="32"/>
          <w:szCs w:val="32"/>
        </w:rPr>
        <w:t xml:space="preserve">   </w:t>
      </w:r>
      <w:r w:rsidR="00097473" w:rsidRPr="0043620F">
        <w:rPr>
          <w:b/>
          <w:noProof/>
          <w:sz w:val="32"/>
          <w:szCs w:val="32"/>
        </w:rPr>
        <w:drawing>
          <wp:inline distT="0" distB="0" distL="0" distR="0" wp14:anchorId="3D9C2054" wp14:editId="30433EFD">
            <wp:extent cx="1144490" cy="1524000"/>
            <wp:effectExtent l="0" t="0" r="0" b="0"/>
            <wp:docPr id="1196309039" name="Picture 10" descr="A blue shirt and plaid skirt&#10;&#10;Description automatically generate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 blue shirt and plaid skirt&#10;&#10;Description automatically generated, Pictu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68442" cy="1555894"/>
                    </a:xfrm>
                    <a:prstGeom prst="rect">
                      <a:avLst/>
                    </a:prstGeom>
                    <a:noFill/>
                    <a:ln>
                      <a:noFill/>
                    </a:ln>
                  </pic:spPr>
                </pic:pic>
              </a:graphicData>
            </a:graphic>
          </wp:inline>
        </w:drawing>
      </w:r>
    </w:p>
    <w:p w14:paraId="745EB704" w14:textId="77777777" w:rsidR="004E07CD" w:rsidRDefault="004E07CD" w:rsidP="004E07CD">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ind w:left="3" w:hanging="5"/>
      </w:pPr>
      <w:r>
        <w:lastRenderedPageBreak/>
        <w:t>STUDENT POLICIES</w:t>
      </w:r>
    </w:p>
    <w:p w14:paraId="6137402F" w14:textId="77777777" w:rsidR="00D72622" w:rsidRDefault="00D72622" w:rsidP="00D72622">
      <w:pPr>
        <w:rPr>
          <w:b/>
          <w:bCs/>
          <w:sz w:val="32"/>
          <w:szCs w:val="32"/>
          <w:u w:val="single"/>
        </w:rPr>
      </w:pPr>
    </w:p>
    <w:p w14:paraId="17FD6A65" w14:textId="5D76753D" w:rsidR="00D72622" w:rsidRPr="005D1C37" w:rsidRDefault="00D72622" w:rsidP="00D72622">
      <w:pPr>
        <w:rPr>
          <w:b/>
          <w:sz w:val="28"/>
          <w:szCs w:val="28"/>
          <w:u w:val="single"/>
        </w:rPr>
      </w:pPr>
      <w:r w:rsidRPr="005D1C37">
        <w:rPr>
          <w:b/>
          <w:bCs/>
          <w:sz w:val="28"/>
          <w:szCs w:val="28"/>
          <w:u w:val="single"/>
        </w:rPr>
        <w:t>Boys: 8th-1</w:t>
      </w:r>
      <w:r w:rsidR="00A30974">
        <w:rPr>
          <w:b/>
          <w:bCs/>
          <w:sz w:val="28"/>
          <w:szCs w:val="28"/>
          <w:u w:val="single"/>
        </w:rPr>
        <w:t>2</w:t>
      </w:r>
      <w:r w:rsidRPr="005D1C37">
        <w:rPr>
          <w:b/>
          <w:bCs/>
          <w:sz w:val="28"/>
          <w:szCs w:val="28"/>
          <w:u w:val="single"/>
        </w:rPr>
        <w:t>th Grades</w:t>
      </w:r>
      <w:r w:rsidRPr="005D1C37">
        <w:rPr>
          <w:b/>
          <w:sz w:val="28"/>
          <w:szCs w:val="28"/>
          <w:u w:val="single"/>
        </w:rPr>
        <w:t> </w:t>
      </w:r>
    </w:p>
    <w:p w14:paraId="2549B9DF" w14:textId="77777777" w:rsidR="004265D0" w:rsidRPr="00D72622" w:rsidRDefault="004265D0" w:rsidP="00D72622">
      <w:pPr>
        <w:rPr>
          <w:b/>
          <w:sz w:val="32"/>
          <w:szCs w:val="32"/>
          <w:u w:val="single"/>
        </w:rPr>
      </w:pPr>
    </w:p>
    <w:p w14:paraId="6FE75EC2" w14:textId="77777777" w:rsidR="00D72622" w:rsidRPr="00A30974" w:rsidRDefault="00D72622">
      <w:pPr>
        <w:numPr>
          <w:ilvl w:val="0"/>
          <w:numId w:val="85"/>
        </w:numPr>
        <w:rPr>
          <w:bCs/>
          <w:sz w:val="28"/>
          <w:szCs w:val="28"/>
        </w:rPr>
      </w:pPr>
      <w:r w:rsidRPr="00A30974">
        <w:rPr>
          <w:bCs/>
          <w:sz w:val="28"/>
          <w:szCs w:val="28"/>
        </w:rPr>
        <w:t>Blue polo shirt with CCS logo purchased from The Old School. Solid white or solid black t-shirt may be worn under the polo shirt. All shirts must be tucked in </w:t>
      </w:r>
    </w:p>
    <w:p w14:paraId="1A2B2FEA" w14:textId="27E9212E" w:rsidR="00D72622" w:rsidRPr="00A30974" w:rsidRDefault="00D72622">
      <w:pPr>
        <w:numPr>
          <w:ilvl w:val="0"/>
          <w:numId w:val="86"/>
        </w:numPr>
        <w:rPr>
          <w:bCs/>
          <w:sz w:val="28"/>
          <w:szCs w:val="28"/>
        </w:rPr>
      </w:pPr>
      <w:r w:rsidRPr="00A30974">
        <w:rPr>
          <w:bCs/>
          <w:sz w:val="28"/>
          <w:szCs w:val="28"/>
        </w:rPr>
        <w:t>White oxford shirt with CCS logo purchased from The Old School in Hammond to be worn every Wednesday for Chapel. Solid white t-shirt may be worn under the oxford. All shirts must be tucked in</w:t>
      </w:r>
      <w:r w:rsidR="005D3294" w:rsidRPr="00A30974">
        <w:rPr>
          <w:bCs/>
          <w:sz w:val="28"/>
          <w:szCs w:val="28"/>
        </w:rPr>
        <w:t>.</w:t>
      </w:r>
      <w:r w:rsidRPr="00A30974">
        <w:rPr>
          <w:bCs/>
          <w:sz w:val="28"/>
          <w:szCs w:val="28"/>
        </w:rPr>
        <w:t> </w:t>
      </w:r>
    </w:p>
    <w:p w14:paraId="05D9EC05" w14:textId="77777777" w:rsidR="00D72622" w:rsidRPr="00A30974" w:rsidRDefault="00D72622">
      <w:pPr>
        <w:numPr>
          <w:ilvl w:val="0"/>
          <w:numId w:val="87"/>
        </w:numPr>
        <w:rPr>
          <w:bCs/>
          <w:sz w:val="28"/>
          <w:szCs w:val="28"/>
        </w:rPr>
      </w:pPr>
      <w:r w:rsidRPr="00A30974">
        <w:rPr>
          <w:bCs/>
          <w:sz w:val="28"/>
          <w:szCs w:val="28"/>
        </w:rPr>
        <w:t>Solid royal blue tie purchased from The Old School in Hammond to be worn with the white oxford shirt every Wednesday for Chapel </w:t>
      </w:r>
    </w:p>
    <w:p w14:paraId="14401E49" w14:textId="77777777" w:rsidR="00D72622" w:rsidRPr="00A30974" w:rsidRDefault="00D72622">
      <w:pPr>
        <w:numPr>
          <w:ilvl w:val="0"/>
          <w:numId w:val="88"/>
        </w:numPr>
        <w:rPr>
          <w:bCs/>
          <w:sz w:val="28"/>
          <w:szCs w:val="28"/>
        </w:rPr>
      </w:pPr>
      <w:r w:rsidRPr="00A30974">
        <w:rPr>
          <w:bCs/>
          <w:sz w:val="28"/>
          <w:szCs w:val="28"/>
        </w:rPr>
        <w:t>Solid black pants or solid black shorts worn no higher than 3 inches above the knee purchased from The Old School </w:t>
      </w:r>
    </w:p>
    <w:p w14:paraId="7AD69F46" w14:textId="77777777" w:rsidR="00D72622" w:rsidRPr="00A30974" w:rsidRDefault="00D72622">
      <w:pPr>
        <w:numPr>
          <w:ilvl w:val="0"/>
          <w:numId w:val="89"/>
        </w:numPr>
        <w:rPr>
          <w:bCs/>
          <w:sz w:val="28"/>
          <w:szCs w:val="28"/>
        </w:rPr>
      </w:pPr>
      <w:r w:rsidRPr="00A30974">
        <w:rPr>
          <w:bCs/>
          <w:sz w:val="28"/>
          <w:szCs w:val="28"/>
        </w:rPr>
        <w:t>Pants must fit properly. If pants have belt loops, a belt must be worn </w:t>
      </w:r>
    </w:p>
    <w:p w14:paraId="16A92895" w14:textId="77777777" w:rsidR="00D72622" w:rsidRPr="00A30974" w:rsidRDefault="00D72622">
      <w:pPr>
        <w:numPr>
          <w:ilvl w:val="0"/>
          <w:numId w:val="90"/>
        </w:numPr>
        <w:rPr>
          <w:bCs/>
          <w:sz w:val="28"/>
          <w:szCs w:val="28"/>
        </w:rPr>
      </w:pPr>
      <w:r w:rsidRPr="00A30974">
        <w:rPr>
          <w:bCs/>
          <w:sz w:val="28"/>
          <w:szCs w:val="28"/>
        </w:rPr>
        <w:t>Solid black or solid white socks </w:t>
      </w:r>
    </w:p>
    <w:p w14:paraId="623B49FF" w14:textId="5B5F83C9" w:rsidR="009971FE" w:rsidRPr="00A30974" w:rsidRDefault="009971FE">
      <w:pPr>
        <w:numPr>
          <w:ilvl w:val="0"/>
          <w:numId w:val="90"/>
        </w:numPr>
        <w:rPr>
          <w:bCs/>
          <w:sz w:val="28"/>
          <w:szCs w:val="28"/>
        </w:rPr>
      </w:pPr>
      <w:r w:rsidRPr="00A30974">
        <w:rPr>
          <w:bCs/>
          <w:sz w:val="28"/>
          <w:szCs w:val="28"/>
        </w:rPr>
        <w:t>Tennis shoes are suggested for 8th - 1</w:t>
      </w:r>
      <w:r w:rsidR="00A30974">
        <w:rPr>
          <w:bCs/>
          <w:sz w:val="28"/>
          <w:szCs w:val="28"/>
        </w:rPr>
        <w:t>2</w:t>
      </w:r>
      <w:r w:rsidRPr="00A30974">
        <w:rPr>
          <w:bCs/>
          <w:sz w:val="28"/>
          <w:szCs w:val="28"/>
        </w:rPr>
        <w:t>th grades; however, students may wear closed shoes, such as Sperry’s, Deer Stags, Hey Dudes, etc. Students MUST wear tennis shoes for PE.</w:t>
      </w:r>
    </w:p>
    <w:p w14:paraId="32031F2B" w14:textId="16944EFE" w:rsidR="00D72622" w:rsidRPr="00A30974" w:rsidRDefault="00D72622">
      <w:pPr>
        <w:numPr>
          <w:ilvl w:val="0"/>
          <w:numId w:val="91"/>
        </w:numPr>
        <w:rPr>
          <w:bCs/>
          <w:sz w:val="28"/>
          <w:szCs w:val="28"/>
        </w:rPr>
      </w:pPr>
      <w:r w:rsidRPr="00A30974">
        <w:rPr>
          <w:bCs/>
          <w:sz w:val="28"/>
          <w:szCs w:val="28"/>
        </w:rPr>
        <w:t>Student ID badges must be worn daily during the school day. There is a $5.00 replacement fee for the ID badges. Payment must be made before ID is printed</w:t>
      </w:r>
      <w:r w:rsidR="000E5D82" w:rsidRPr="00A30974">
        <w:rPr>
          <w:bCs/>
          <w:sz w:val="28"/>
          <w:szCs w:val="28"/>
        </w:rPr>
        <w:t xml:space="preserve">. </w:t>
      </w:r>
      <w:r w:rsidR="00516681" w:rsidRPr="00A30974">
        <w:rPr>
          <w:bCs/>
          <w:sz w:val="28"/>
          <w:szCs w:val="28"/>
        </w:rPr>
        <w:t>A temporary ID will be given for one day only.  A dress code violation will still be issued.</w:t>
      </w:r>
      <w:r w:rsidRPr="00A30974">
        <w:rPr>
          <w:bCs/>
          <w:sz w:val="28"/>
          <w:szCs w:val="28"/>
        </w:rPr>
        <w:t> </w:t>
      </w:r>
    </w:p>
    <w:p w14:paraId="3CCF7DAD" w14:textId="77777777" w:rsidR="00D72622" w:rsidRPr="00A30974" w:rsidRDefault="00D72622">
      <w:pPr>
        <w:numPr>
          <w:ilvl w:val="0"/>
          <w:numId w:val="92"/>
        </w:numPr>
        <w:rPr>
          <w:bCs/>
          <w:sz w:val="28"/>
          <w:szCs w:val="28"/>
        </w:rPr>
      </w:pPr>
      <w:r w:rsidRPr="00A30974">
        <w:rPr>
          <w:bCs/>
          <w:sz w:val="28"/>
          <w:szCs w:val="28"/>
        </w:rPr>
        <w:t>Hair must be clean, neatly groomed and a natural color. No mohawks </w:t>
      </w:r>
    </w:p>
    <w:p w14:paraId="7F153381" w14:textId="06833F76" w:rsidR="00D72622" w:rsidRPr="00A30974" w:rsidRDefault="00D72622">
      <w:pPr>
        <w:numPr>
          <w:ilvl w:val="0"/>
          <w:numId w:val="93"/>
        </w:numPr>
        <w:rPr>
          <w:bCs/>
          <w:sz w:val="28"/>
          <w:szCs w:val="28"/>
        </w:rPr>
      </w:pPr>
      <w:r w:rsidRPr="00A30974">
        <w:rPr>
          <w:bCs/>
          <w:sz w:val="28"/>
          <w:szCs w:val="28"/>
        </w:rPr>
        <w:t>Hair should be neatly trimmed off the collar, ears, and eyebrows</w:t>
      </w:r>
      <w:r w:rsidR="004659FA" w:rsidRPr="00A30974">
        <w:rPr>
          <w:bCs/>
          <w:sz w:val="28"/>
          <w:szCs w:val="28"/>
        </w:rPr>
        <w:t>.</w:t>
      </w:r>
      <w:r w:rsidRPr="00A30974">
        <w:rPr>
          <w:bCs/>
          <w:sz w:val="28"/>
          <w:szCs w:val="28"/>
        </w:rPr>
        <w:t> </w:t>
      </w:r>
    </w:p>
    <w:p w14:paraId="6B65DE03" w14:textId="26DF8AC7" w:rsidR="00D72622" w:rsidRPr="00A30974" w:rsidRDefault="00D72622">
      <w:pPr>
        <w:numPr>
          <w:ilvl w:val="0"/>
          <w:numId w:val="94"/>
        </w:numPr>
        <w:rPr>
          <w:bCs/>
          <w:sz w:val="28"/>
          <w:szCs w:val="28"/>
        </w:rPr>
      </w:pPr>
      <w:r w:rsidRPr="00A30974">
        <w:rPr>
          <w:bCs/>
          <w:sz w:val="28"/>
          <w:szCs w:val="28"/>
        </w:rPr>
        <w:t xml:space="preserve">No facial hair. Sideburns are not to extend below the </w:t>
      </w:r>
      <w:r w:rsidR="007E641B" w:rsidRPr="00A30974">
        <w:rPr>
          <w:bCs/>
          <w:sz w:val="28"/>
          <w:szCs w:val="28"/>
        </w:rPr>
        <w:t>earlobes.</w:t>
      </w:r>
    </w:p>
    <w:p w14:paraId="7D84C9C1" w14:textId="7F8F8362" w:rsidR="00B715A3" w:rsidRPr="00A30974" w:rsidRDefault="00D72622">
      <w:pPr>
        <w:numPr>
          <w:ilvl w:val="0"/>
          <w:numId w:val="95"/>
        </w:numPr>
        <w:rPr>
          <w:bCs/>
          <w:sz w:val="28"/>
          <w:szCs w:val="28"/>
        </w:rPr>
      </w:pPr>
      <w:r w:rsidRPr="00A30974">
        <w:rPr>
          <w:bCs/>
          <w:sz w:val="28"/>
          <w:szCs w:val="28"/>
        </w:rPr>
        <w:t>Undergarments CANNOT be seen at any time</w:t>
      </w:r>
      <w:r w:rsidR="00A5275B" w:rsidRPr="00A30974">
        <w:rPr>
          <w:bCs/>
          <w:sz w:val="28"/>
          <w:szCs w:val="28"/>
        </w:rPr>
        <w:t>.</w:t>
      </w:r>
      <w:r w:rsidRPr="00A30974">
        <w:rPr>
          <w:bCs/>
          <w:sz w:val="28"/>
          <w:szCs w:val="28"/>
        </w:rPr>
        <w:t> </w:t>
      </w:r>
    </w:p>
    <w:p w14:paraId="2B0D76C1" w14:textId="5B9AE280" w:rsidR="00D72622" w:rsidRPr="00D72622" w:rsidRDefault="00D72622" w:rsidP="00D72622">
      <w:pPr>
        <w:rPr>
          <w:b/>
          <w:sz w:val="32"/>
          <w:szCs w:val="32"/>
          <w:u w:val="single"/>
        </w:rPr>
      </w:pPr>
    </w:p>
    <w:p w14:paraId="3E919724" w14:textId="171D01DE" w:rsidR="00D72622" w:rsidRPr="00D72622" w:rsidRDefault="00D72622" w:rsidP="00D72622">
      <w:pPr>
        <w:rPr>
          <w:b/>
          <w:sz w:val="20"/>
          <w:szCs w:val="20"/>
          <w:u w:val="single"/>
        </w:rPr>
      </w:pPr>
      <w:r w:rsidRPr="00D72622">
        <w:rPr>
          <w:b/>
          <w:bCs/>
          <w:sz w:val="20"/>
          <w:szCs w:val="20"/>
          <w:u w:val="single"/>
        </w:rPr>
        <w:t>Chapel Days</w:t>
      </w:r>
      <w:r w:rsidRPr="00D72622">
        <w:rPr>
          <w:b/>
          <w:sz w:val="20"/>
          <w:szCs w:val="20"/>
        </w:rPr>
        <w:tab/>
      </w:r>
      <w:r w:rsidRPr="00D72622">
        <w:rPr>
          <w:b/>
          <w:sz w:val="20"/>
          <w:szCs w:val="20"/>
        </w:rPr>
        <w:tab/>
      </w:r>
      <w:r w:rsidRPr="00D72622">
        <w:rPr>
          <w:b/>
          <w:sz w:val="20"/>
          <w:szCs w:val="20"/>
        </w:rPr>
        <w:tab/>
      </w:r>
      <w:r w:rsidRPr="00D72622">
        <w:rPr>
          <w:b/>
          <w:sz w:val="20"/>
          <w:szCs w:val="20"/>
        </w:rPr>
        <w:tab/>
      </w:r>
      <w:r w:rsidR="003F4378" w:rsidRPr="003F4378">
        <w:rPr>
          <w:b/>
          <w:sz w:val="20"/>
          <w:szCs w:val="20"/>
        </w:rPr>
        <w:t xml:space="preserve">                </w:t>
      </w:r>
      <w:r w:rsidR="003F4378">
        <w:rPr>
          <w:b/>
          <w:sz w:val="20"/>
          <w:szCs w:val="20"/>
        </w:rPr>
        <w:t xml:space="preserve"> </w:t>
      </w:r>
      <w:r w:rsidR="003F4378" w:rsidRPr="003F4378">
        <w:rPr>
          <w:b/>
          <w:sz w:val="20"/>
          <w:szCs w:val="20"/>
        </w:rPr>
        <w:t xml:space="preserve"> </w:t>
      </w:r>
      <w:r w:rsidRPr="00D72622">
        <w:rPr>
          <w:b/>
          <w:bCs/>
          <w:sz w:val="20"/>
          <w:szCs w:val="20"/>
          <w:u w:val="single"/>
        </w:rPr>
        <w:t>Non-Chapel Days</w:t>
      </w:r>
      <w:r w:rsidRPr="00D72622">
        <w:rPr>
          <w:b/>
          <w:sz w:val="20"/>
          <w:szCs w:val="20"/>
          <w:u w:val="single"/>
        </w:rPr>
        <w:t> </w:t>
      </w:r>
    </w:p>
    <w:p w14:paraId="68EF2B18" w14:textId="0F1CBDD6" w:rsidR="004E07CD" w:rsidRDefault="00BD24CB" w:rsidP="00184419">
      <w:pPr>
        <w:rPr>
          <w:b/>
          <w:sz w:val="32"/>
          <w:szCs w:val="32"/>
        </w:rPr>
      </w:pPr>
      <w:r w:rsidRPr="00DD3525">
        <w:rPr>
          <w:b/>
          <w:noProof/>
          <w:sz w:val="32"/>
          <w:szCs w:val="32"/>
        </w:rPr>
        <w:drawing>
          <wp:inline distT="0" distB="0" distL="0" distR="0" wp14:anchorId="1FB73BAB" wp14:editId="7162210B">
            <wp:extent cx="1558724" cy="1552507"/>
            <wp:effectExtent l="0" t="0" r="3810" b="0"/>
            <wp:docPr id="553947930" name="Picture 15" descr="A pair of school uniforms&#10;&#10;Description automatically generate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A pair of school uniforms&#10;&#10;Description automatically generated, Pictur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59293" cy="1553074"/>
                    </a:xfrm>
                    <a:prstGeom prst="rect">
                      <a:avLst/>
                    </a:prstGeom>
                    <a:noFill/>
                    <a:ln>
                      <a:noFill/>
                    </a:ln>
                  </pic:spPr>
                </pic:pic>
              </a:graphicData>
            </a:graphic>
          </wp:inline>
        </w:drawing>
      </w:r>
      <w:r w:rsidRPr="00DD3525">
        <w:rPr>
          <w:b/>
          <w:sz w:val="32"/>
          <w:szCs w:val="32"/>
        </w:rPr>
        <w:t xml:space="preserve">                         </w:t>
      </w:r>
      <w:r w:rsidR="003F4378" w:rsidRPr="00DD3525">
        <w:rPr>
          <w:b/>
          <w:noProof/>
          <w:sz w:val="32"/>
          <w:szCs w:val="32"/>
        </w:rPr>
        <w:drawing>
          <wp:inline distT="0" distB="0" distL="0" distR="0" wp14:anchorId="5239617A" wp14:editId="02968B9D">
            <wp:extent cx="1585595" cy="1585595"/>
            <wp:effectExtent l="0" t="0" r="1905" b="1905"/>
            <wp:docPr id="545641278" name="Picture 18" descr="A pair of polo shirts&#10;&#10;Description automatically generate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A pair of polo shirts&#10;&#10;Description automatically generated, Pictur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5595" cy="1585595"/>
                    </a:xfrm>
                    <a:prstGeom prst="rect">
                      <a:avLst/>
                    </a:prstGeom>
                    <a:noFill/>
                    <a:ln>
                      <a:noFill/>
                    </a:ln>
                  </pic:spPr>
                </pic:pic>
              </a:graphicData>
            </a:graphic>
          </wp:inline>
        </w:drawing>
      </w:r>
      <w:r w:rsidR="003F4378" w:rsidRPr="00DD3525">
        <w:rPr>
          <w:b/>
          <w:sz w:val="32"/>
          <w:szCs w:val="32"/>
        </w:rPr>
        <w:br/>
      </w:r>
    </w:p>
    <w:p w14:paraId="139B91F1" w14:textId="77777777" w:rsidR="004E07CD" w:rsidRDefault="004E07CD">
      <w:pPr>
        <w:rPr>
          <w:b/>
          <w:sz w:val="48"/>
        </w:rPr>
      </w:pPr>
      <w:r>
        <w:br w:type="page"/>
      </w:r>
    </w:p>
    <w:p w14:paraId="3A5525B7" w14:textId="35442DBE" w:rsidR="004E07CD" w:rsidRDefault="004E07CD" w:rsidP="004E07CD">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ind w:left="3" w:hanging="5"/>
      </w:pPr>
      <w:r>
        <w:lastRenderedPageBreak/>
        <w:t>STUDENT POLICIES</w:t>
      </w:r>
    </w:p>
    <w:p w14:paraId="59A22EB1" w14:textId="175FB070" w:rsidR="00184419" w:rsidRPr="00184419" w:rsidRDefault="00097473" w:rsidP="00184419">
      <w:pPr>
        <w:rPr>
          <w:sz w:val="28"/>
          <w:szCs w:val="28"/>
        </w:rPr>
      </w:pPr>
      <w:r w:rsidRPr="00DD3525">
        <w:rPr>
          <w:b/>
          <w:sz w:val="32"/>
          <w:szCs w:val="32"/>
        </w:rPr>
        <w:br/>
      </w:r>
      <w:r w:rsidR="002C72E6">
        <w:rPr>
          <w:b/>
          <w:bCs/>
          <w:sz w:val="28"/>
          <w:szCs w:val="28"/>
          <w:u w:val="single"/>
        </w:rPr>
        <w:t xml:space="preserve">The </w:t>
      </w:r>
      <w:r w:rsidR="00374187">
        <w:rPr>
          <w:b/>
          <w:bCs/>
          <w:sz w:val="28"/>
          <w:szCs w:val="28"/>
          <w:u w:val="single"/>
        </w:rPr>
        <w:t>Following are PROHIB</w:t>
      </w:r>
      <w:r w:rsidR="008105A6">
        <w:rPr>
          <w:b/>
          <w:bCs/>
          <w:sz w:val="28"/>
          <w:szCs w:val="28"/>
          <w:u w:val="single"/>
        </w:rPr>
        <w:t>ITED:</w:t>
      </w:r>
      <w:r w:rsidR="00184419" w:rsidRPr="00184419">
        <w:rPr>
          <w:sz w:val="28"/>
          <w:szCs w:val="28"/>
        </w:rPr>
        <w:t> </w:t>
      </w:r>
    </w:p>
    <w:p w14:paraId="1A2ECA0D" w14:textId="5DA50587" w:rsidR="001B6BEA" w:rsidRPr="00A60341" w:rsidRDefault="00593B01">
      <w:pPr>
        <w:numPr>
          <w:ilvl w:val="0"/>
          <w:numId w:val="96"/>
        </w:numPr>
        <w:rPr>
          <w:sz w:val="28"/>
          <w:szCs w:val="28"/>
        </w:rPr>
      </w:pPr>
      <w:r w:rsidRPr="00A60341">
        <w:rPr>
          <w:sz w:val="28"/>
          <w:szCs w:val="28"/>
        </w:rPr>
        <w:t xml:space="preserve">Crocs, slippers, </w:t>
      </w:r>
      <w:r w:rsidR="00E668D4" w:rsidRPr="00A60341">
        <w:rPr>
          <w:sz w:val="28"/>
          <w:szCs w:val="28"/>
        </w:rPr>
        <w:t xml:space="preserve">boots, </w:t>
      </w:r>
      <w:r w:rsidR="001A4FEE" w:rsidRPr="00A60341">
        <w:rPr>
          <w:sz w:val="28"/>
          <w:szCs w:val="28"/>
        </w:rPr>
        <w:t>sandal</w:t>
      </w:r>
      <w:r w:rsidR="00AF5171" w:rsidRPr="00A60341">
        <w:rPr>
          <w:sz w:val="28"/>
          <w:szCs w:val="28"/>
        </w:rPr>
        <w:t>s</w:t>
      </w:r>
      <w:r w:rsidR="001A4FEE" w:rsidRPr="00A60341">
        <w:rPr>
          <w:sz w:val="28"/>
          <w:szCs w:val="28"/>
        </w:rPr>
        <w:t xml:space="preserve">, </w:t>
      </w:r>
      <w:r w:rsidR="00E668D4" w:rsidRPr="00A60341">
        <w:rPr>
          <w:sz w:val="28"/>
          <w:szCs w:val="28"/>
        </w:rPr>
        <w:t>light-up</w:t>
      </w:r>
      <w:r w:rsidR="00555328" w:rsidRPr="00A60341">
        <w:rPr>
          <w:sz w:val="28"/>
          <w:szCs w:val="28"/>
        </w:rPr>
        <w:t xml:space="preserve"> /</w:t>
      </w:r>
      <w:r w:rsidR="00E668D4" w:rsidRPr="00A60341">
        <w:rPr>
          <w:sz w:val="28"/>
          <w:szCs w:val="28"/>
        </w:rPr>
        <w:t xml:space="preserve"> </w:t>
      </w:r>
      <w:r w:rsidR="00672BB2" w:rsidRPr="00A60341">
        <w:rPr>
          <w:sz w:val="28"/>
          <w:szCs w:val="28"/>
        </w:rPr>
        <w:t>open</w:t>
      </w:r>
      <w:r w:rsidR="0057445B" w:rsidRPr="00A60341">
        <w:rPr>
          <w:sz w:val="28"/>
          <w:szCs w:val="28"/>
        </w:rPr>
        <w:t xml:space="preserve">-toed </w:t>
      </w:r>
      <w:r w:rsidR="00555328" w:rsidRPr="00A60341">
        <w:rPr>
          <w:sz w:val="28"/>
          <w:szCs w:val="28"/>
        </w:rPr>
        <w:t>/</w:t>
      </w:r>
      <w:r w:rsidR="0057445B" w:rsidRPr="00A60341">
        <w:rPr>
          <w:sz w:val="28"/>
          <w:szCs w:val="28"/>
        </w:rPr>
        <w:t xml:space="preserve"> open-back</w:t>
      </w:r>
      <w:r w:rsidR="00353D7A" w:rsidRPr="00A60341">
        <w:rPr>
          <w:sz w:val="28"/>
          <w:szCs w:val="28"/>
        </w:rPr>
        <w:t xml:space="preserve"> / high-heel</w:t>
      </w:r>
      <w:r w:rsidR="0057445B" w:rsidRPr="00A60341">
        <w:rPr>
          <w:sz w:val="28"/>
          <w:szCs w:val="28"/>
        </w:rPr>
        <w:t xml:space="preserve"> shoes</w:t>
      </w:r>
    </w:p>
    <w:p w14:paraId="5532A827" w14:textId="4CF6A4CF" w:rsidR="006968E2" w:rsidRPr="00A60341" w:rsidRDefault="000E0E80">
      <w:pPr>
        <w:numPr>
          <w:ilvl w:val="0"/>
          <w:numId w:val="96"/>
        </w:numPr>
        <w:rPr>
          <w:sz w:val="28"/>
          <w:szCs w:val="28"/>
        </w:rPr>
      </w:pPr>
      <w:r w:rsidRPr="00A60341">
        <w:rPr>
          <w:sz w:val="28"/>
          <w:szCs w:val="28"/>
        </w:rPr>
        <w:t>Previous uniforms shirts purchased from Connie’s Impressions.</w:t>
      </w:r>
    </w:p>
    <w:p w14:paraId="3DE628B9" w14:textId="1DDAEDB2" w:rsidR="00184419" w:rsidRPr="00A60341" w:rsidRDefault="00184419">
      <w:pPr>
        <w:numPr>
          <w:ilvl w:val="0"/>
          <w:numId w:val="96"/>
        </w:numPr>
        <w:rPr>
          <w:sz w:val="28"/>
          <w:szCs w:val="28"/>
        </w:rPr>
      </w:pPr>
      <w:r w:rsidRPr="00A60341">
        <w:rPr>
          <w:sz w:val="28"/>
          <w:szCs w:val="28"/>
        </w:rPr>
        <w:t>Very tight</w:t>
      </w:r>
      <w:r w:rsidR="00820646" w:rsidRPr="00A60341">
        <w:rPr>
          <w:sz w:val="28"/>
          <w:szCs w:val="28"/>
        </w:rPr>
        <w:t xml:space="preserve"> or</w:t>
      </w:r>
      <w:r w:rsidRPr="00A60341">
        <w:rPr>
          <w:sz w:val="28"/>
          <w:szCs w:val="28"/>
        </w:rPr>
        <w:t xml:space="preserve"> very loose/sagging clothing </w:t>
      </w:r>
    </w:p>
    <w:p w14:paraId="31A4A48A" w14:textId="4BEA013D" w:rsidR="00D725C4" w:rsidRPr="00A60341" w:rsidRDefault="00D725C4">
      <w:pPr>
        <w:numPr>
          <w:ilvl w:val="0"/>
          <w:numId w:val="96"/>
        </w:numPr>
        <w:rPr>
          <w:sz w:val="28"/>
          <w:szCs w:val="28"/>
        </w:rPr>
      </w:pPr>
      <w:r w:rsidRPr="00A60341">
        <w:rPr>
          <w:sz w:val="28"/>
          <w:szCs w:val="28"/>
        </w:rPr>
        <w:t>Leggings</w:t>
      </w:r>
      <w:r w:rsidR="00E55EE3" w:rsidRPr="00A60341">
        <w:rPr>
          <w:sz w:val="28"/>
          <w:szCs w:val="28"/>
        </w:rPr>
        <w:t xml:space="preserve"> (except when worn under skirts or jumpers)</w:t>
      </w:r>
      <w:r w:rsidR="00EB3C04" w:rsidRPr="00A60341">
        <w:rPr>
          <w:sz w:val="28"/>
          <w:szCs w:val="28"/>
        </w:rPr>
        <w:t>, compression tights</w:t>
      </w:r>
      <w:r w:rsidR="009668E8" w:rsidRPr="00A60341">
        <w:rPr>
          <w:sz w:val="28"/>
          <w:szCs w:val="28"/>
        </w:rPr>
        <w:t>,</w:t>
      </w:r>
      <w:r w:rsidRPr="00A60341">
        <w:rPr>
          <w:sz w:val="28"/>
          <w:szCs w:val="28"/>
        </w:rPr>
        <w:t xml:space="preserve"> or yoga pants</w:t>
      </w:r>
    </w:p>
    <w:p w14:paraId="41B514AD" w14:textId="2AEBA6DA" w:rsidR="00184419" w:rsidRPr="00A60341" w:rsidRDefault="00843125">
      <w:pPr>
        <w:numPr>
          <w:ilvl w:val="0"/>
          <w:numId w:val="97"/>
        </w:numPr>
        <w:rPr>
          <w:sz w:val="28"/>
          <w:szCs w:val="28"/>
        </w:rPr>
      </w:pPr>
      <w:r w:rsidRPr="00A60341">
        <w:rPr>
          <w:sz w:val="28"/>
          <w:szCs w:val="28"/>
        </w:rPr>
        <w:t>Clothing that r</w:t>
      </w:r>
      <w:r w:rsidR="00184419" w:rsidRPr="00A60341">
        <w:rPr>
          <w:sz w:val="28"/>
          <w:szCs w:val="28"/>
        </w:rPr>
        <w:t>eveals stomach, back, or chest </w:t>
      </w:r>
    </w:p>
    <w:p w14:paraId="5AE71806" w14:textId="77777777" w:rsidR="00184419" w:rsidRPr="00A60341" w:rsidRDefault="00184419">
      <w:pPr>
        <w:numPr>
          <w:ilvl w:val="0"/>
          <w:numId w:val="98"/>
        </w:numPr>
        <w:rPr>
          <w:sz w:val="28"/>
          <w:szCs w:val="28"/>
        </w:rPr>
      </w:pPr>
      <w:r w:rsidRPr="00A60341">
        <w:rPr>
          <w:sz w:val="28"/>
          <w:szCs w:val="28"/>
        </w:rPr>
        <w:t>Sheer or see-through material </w:t>
      </w:r>
    </w:p>
    <w:p w14:paraId="52769F26" w14:textId="4A8AD858" w:rsidR="0057445B" w:rsidRPr="00A60341" w:rsidRDefault="0057445B">
      <w:pPr>
        <w:numPr>
          <w:ilvl w:val="0"/>
          <w:numId w:val="98"/>
        </w:numPr>
        <w:rPr>
          <w:sz w:val="28"/>
          <w:szCs w:val="28"/>
        </w:rPr>
      </w:pPr>
      <w:r w:rsidRPr="00A60341">
        <w:rPr>
          <w:sz w:val="28"/>
          <w:szCs w:val="28"/>
        </w:rPr>
        <w:t xml:space="preserve">Pajamas </w:t>
      </w:r>
      <w:r w:rsidR="001B0559" w:rsidRPr="00A60341">
        <w:rPr>
          <w:sz w:val="28"/>
          <w:szCs w:val="28"/>
        </w:rPr>
        <w:t>(except for a specified “Pajama Day”)</w:t>
      </w:r>
    </w:p>
    <w:p w14:paraId="6E917C96" w14:textId="77777777" w:rsidR="00184419" w:rsidRPr="00A60341" w:rsidRDefault="00184419">
      <w:pPr>
        <w:numPr>
          <w:ilvl w:val="0"/>
          <w:numId w:val="99"/>
        </w:numPr>
        <w:rPr>
          <w:sz w:val="28"/>
          <w:szCs w:val="28"/>
        </w:rPr>
      </w:pPr>
      <w:r w:rsidRPr="00A60341">
        <w:rPr>
          <w:sz w:val="28"/>
          <w:szCs w:val="28"/>
        </w:rPr>
        <w:t>Hoods or hats inside the buildings </w:t>
      </w:r>
    </w:p>
    <w:p w14:paraId="5E658199" w14:textId="5927CE1B" w:rsidR="00184419" w:rsidRPr="00A60341" w:rsidRDefault="00843125">
      <w:pPr>
        <w:numPr>
          <w:ilvl w:val="0"/>
          <w:numId w:val="100"/>
        </w:numPr>
        <w:rPr>
          <w:sz w:val="28"/>
          <w:szCs w:val="28"/>
        </w:rPr>
      </w:pPr>
      <w:r w:rsidRPr="00A60341">
        <w:rPr>
          <w:sz w:val="28"/>
          <w:szCs w:val="28"/>
        </w:rPr>
        <w:t>Clothing that d</w:t>
      </w:r>
      <w:r w:rsidR="00184419" w:rsidRPr="00A60341">
        <w:rPr>
          <w:sz w:val="28"/>
          <w:szCs w:val="28"/>
        </w:rPr>
        <w:t>isplays alcohol, drugs, inappropriate messages, sexual, racial, or political references </w:t>
      </w:r>
    </w:p>
    <w:p w14:paraId="7729B534" w14:textId="4685CD80" w:rsidR="00184419" w:rsidRPr="00A60341" w:rsidRDefault="00184419">
      <w:pPr>
        <w:numPr>
          <w:ilvl w:val="0"/>
          <w:numId w:val="101"/>
        </w:numPr>
        <w:rPr>
          <w:sz w:val="28"/>
          <w:szCs w:val="28"/>
        </w:rPr>
      </w:pPr>
      <w:r w:rsidRPr="00A60341">
        <w:rPr>
          <w:sz w:val="28"/>
          <w:szCs w:val="28"/>
        </w:rPr>
        <w:t xml:space="preserve">Torn, frayed, or tattered clothing, including jeans with </w:t>
      </w:r>
      <w:r w:rsidR="009668E8" w:rsidRPr="00A60341">
        <w:rPr>
          <w:sz w:val="28"/>
          <w:szCs w:val="28"/>
        </w:rPr>
        <w:t xml:space="preserve">tears or </w:t>
      </w:r>
      <w:r w:rsidRPr="00A60341">
        <w:rPr>
          <w:sz w:val="28"/>
          <w:szCs w:val="28"/>
        </w:rPr>
        <w:t>holes </w:t>
      </w:r>
    </w:p>
    <w:p w14:paraId="0AC7CB7A" w14:textId="3267AA02" w:rsidR="00011BA9" w:rsidRPr="00A60341" w:rsidRDefault="00011BA9">
      <w:pPr>
        <w:numPr>
          <w:ilvl w:val="0"/>
          <w:numId w:val="101"/>
        </w:numPr>
        <w:rPr>
          <w:sz w:val="28"/>
          <w:szCs w:val="28"/>
        </w:rPr>
      </w:pPr>
      <w:r w:rsidRPr="00A60341">
        <w:rPr>
          <w:sz w:val="28"/>
          <w:szCs w:val="28"/>
        </w:rPr>
        <w:t>Joggers with elastic ankle bands</w:t>
      </w:r>
    </w:p>
    <w:p w14:paraId="161977F1" w14:textId="77777777" w:rsidR="00184419" w:rsidRPr="00184419" w:rsidRDefault="00184419">
      <w:pPr>
        <w:numPr>
          <w:ilvl w:val="0"/>
          <w:numId w:val="102"/>
        </w:numPr>
        <w:rPr>
          <w:sz w:val="28"/>
          <w:szCs w:val="28"/>
        </w:rPr>
      </w:pPr>
      <w:r w:rsidRPr="00184419">
        <w:rPr>
          <w:sz w:val="28"/>
          <w:szCs w:val="28"/>
        </w:rPr>
        <w:t>Tank tops, crop tops, or shirts without sleeves </w:t>
      </w:r>
    </w:p>
    <w:p w14:paraId="6A1B092D" w14:textId="77777777" w:rsidR="00184419" w:rsidRPr="00184419" w:rsidRDefault="00184419">
      <w:pPr>
        <w:numPr>
          <w:ilvl w:val="0"/>
          <w:numId w:val="103"/>
        </w:numPr>
        <w:rPr>
          <w:sz w:val="28"/>
          <w:szCs w:val="28"/>
        </w:rPr>
      </w:pPr>
      <w:r w:rsidRPr="00184419">
        <w:rPr>
          <w:sz w:val="28"/>
          <w:szCs w:val="28"/>
        </w:rPr>
        <w:t>Any other logo clothing, unless specified for spirit day </w:t>
      </w:r>
    </w:p>
    <w:p w14:paraId="3666AB70" w14:textId="77777777" w:rsidR="00B715A3" w:rsidRDefault="00184419">
      <w:pPr>
        <w:numPr>
          <w:ilvl w:val="0"/>
          <w:numId w:val="104"/>
        </w:numPr>
        <w:rPr>
          <w:sz w:val="28"/>
          <w:szCs w:val="28"/>
        </w:rPr>
      </w:pPr>
      <w:r w:rsidRPr="00184419">
        <w:rPr>
          <w:sz w:val="28"/>
          <w:szCs w:val="28"/>
        </w:rPr>
        <w:t>Jeans, unless specified for spirit day</w:t>
      </w:r>
    </w:p>
    <w:p w14:paraId="7BFBFFD2" w14:textId="77777777" w:rsidR="00B715A3" w:rsidRDefault="00B715A3">
      <w:pPr>
        <w:numPr>
          <w:ilvl w:val="0"/>
          <w:numId w:val="104"/>
        </w:numPr>
        <w:rPr>
          <w:sz w:val="28"/>
          <w:szCs w:val="28"/>
        </w:rPr>
      </w:pPr>
      <w:r w:rsidRPr="000469E0">
        <w:rPr>
          <w:sz w:val="28"/>
          <w:szCs w:val="28"/>
        </w:rPr>
        <w:t>No hoop or dangling earrings (due to insurance requirements)</w:t>
      </w:r>
    </w:p>
    <w:p w14:paraId="2016E8D9" w14:textId="436C358B" w:rsidR="00C655FA" w:rsidRDefault="00C655FA">
      <w:pPr>
        <w:numPr>
          <w:ilvl w:val="0"/>
          <w:numId w:val="104"/>
        </w:numPr>
        <w:rPr>
          <w:sz w:val="28"/>
          <w:szCs w:val="28"/>
        </w:rPr>
      </w:pPr>
      <w:r w:rsidRPr="00D72622">
        <w:rPr>
          <w:bCs/>
          <w:sz w:val="28"/>
          <w:szCs w:val="28"/>
        </w:rPr>
        <w:t>No earrings</w:t>
      </w:r>
      <w:r w:rsidR="00967F11">
        <w:rPr>
          <w:bCs/>
          <w:sz w:val="28"/>
          <w:szCs w:val="28"/>
        </w:rPr>
        <w:t>,</w:t>
      </w:r>
      <w:r w:rsidRPr="00D72622">
        <w:rPr>
          <w:bCs/>
          <w:sz w:val="28"/>
          <w:szCs w:val="28"/>
        </w:rPr>
        <w:t xml:space="preserve"> ear gauging</w:t>
      </w:r>
      <w:r w:rsidR="00967F11">
        <w:rPr>
          <w:bCs/>
          <w:sz w:val="28"/>
          <w:szCs w:val="28"/>
        </w:rPr>
        <w:t>, or facial hair</w:t>
      </w:r>
      <w:r>
        <w:rPr>
          <w:bCs/>
          <w:sz w:val="28"/>
          <w:szCs w:val="28"/>
        </w:rPr>
        <w:t xml:space="preserve"> (boys)</w:t>
      </w:r>
    </w:p>
    <w:p w14:paraId="6BD67AEE" w14:textId="618E166F" w:rsidR="00375D94" w:rsidRPr="00375D94" w:rsidRDefault="00B715A3">
      <w:pPr>
        <w:numPr>
          <w:ilvl w:val="0"/>
          <w:numId w:val="104"/>
        </w:numPr>
        <w:rPr>
          <w:sz w:val="28"/>
          <w:szCs w:val="28"/>
        </w:rPr>
      </w:pPr>
      <w:r w:rsidRPr="000A6F4E">
        <w:rPr>
          <w:bCs/>
          <w:sz w:val="28"/>
          <w:szCs w:val="28"/>
        </w:rPr>
        <w:t xml:space="preserve">No body piercings (ex: nose ring, lip ring, etc.) </w:t>
      </w:r>
    </w:p>
    <w:p w14:paraId="5AB77186" w14:textId="3805B8A3" w:rsidR="00184419" w:rsidRDefault="00375D94">
      <w:pPr>
        <w:numPr>
          <w:ilvl w:val="0"/>
          <w:numId w:val="104"/>
        </w:numPr>
        <w:rPr>
          <w:bCs/>
          <w:sz w:val="28"/>
          <w:szCs w:val="28"/>
        </w:rPr>
      </w:pPr>
      <w:r w:rsidRPr="00D72622">
        <w:rPr>
          <w:bCs/>
          <w:sz w:val="28"/>
          <w:szCs w:val="28"/>
        </w:rPr>
        <w:t>No visible tattoos </w:t>
      </w:r>
      <w:r w:rsidR="00B715A3" w:rsidRPr="00C655FA">
        <w:rPr>
          <w:bCs/>
          <w:sz w:val="28"/>
          <w:szCs w:val="28"/>
        </w:rPr>
        <w:t> </w:t>
      </w:r>
    </w:p>
    <w:p w14:paraId="27A389E7" w14:textId="6C89B555" w:rsidR="00A60341" w:rsidRPr="00A60341" w:rsidRDefault="00A60341">
      <w:pPr>
        <w:numPr>
          <w:ilvl w:val="0"/>
          <w:numId w:val="104"/>
        </w:numPr>
        <w:rPr>
          <w:bCs/>
          <w:sz w:val="28"/>
          <w:szCs w:val="28"/>
          <w:highlight w:val="yellow"/>
        </w:rPr>
      </w:pPr>
      <w:r w:rsidRPr="00A60341">
        <w:rPr>
          <w:bCs/>
          <w:sz w:val="28"/>
          <w:szCs w:val="28"/>
          <w:highlight w:val="yellow"/>
        </w:rPr>
        <w:t>No strapless dresses</w:t>
      </w:r>
    </w:p>
    <w:p w14:paraId="49497063" w14:textId="77777777" w:rsidR="00C81F81" w:rsidRDefault="00C81F81" w:rsidP="00184419">
      <w:pPr>
        <w:rPr>
          <w:b/>
          <w:bCs/>
          <w:sz w:val="28"/>
          <w:szCs w:val="28"/>
          <w:u w:val="single"/>
        </w:rPr>
      </w:pPr>
    </w:p>
    <w:p w14:paraId="4A8B0808" w14:textId="17079F98" w:rsidR="00184419" w:rsidRPr="00184419" w:rsidRDefault="00D03D3B" w:rsidP="00184419">
      <w:pPr>
        <w:rPr>
          <w:b/>
          <w:bCs/>
          <w:sz w:val="28"/>
          <w:szCs w:val="28"/>
        </w:rPr>
      </w:pPr>
      <w:r>
        <w:rPr>
          <w:b/>
          <w:bCs/>
          <w:sz w:val="28"/>
          <w:szCs w:val="28"/>
          <w:u w:val="single"/>
        </w:rPr>
        <w:t>S</w:t>
      </w:r>
      <w:r w:rsidRPr="00184419">
        <w:rPr>
          <w:b/>
          <w:bCs/>
          <w:sz w:val="28"/>
          <w:szCs w:val="28"/>
          <w:u w:val="single"/>
        </w:rPr>
        <w:t xml:space="preserve">pecial </w:t>
      </w:r>
      <w:r>
        <w:rPr>
          <w:b/>
          <w:bCs/>
          <w:sz w:val="28"/>
          <w:szCs w:val="28"/>
          <w:u w:val="single"/>
        </w:rPr>
        <w:t>Ev</w:t>
      </w:r>
      <w:r w:rsidRPr="00184419">
        <w:rPr>
          <w:b/>
          <w:bCs/>
          <w:sz w:val="28"/>
          <w:szCs w:val="28"/>
          <w:u w:val="single"/>
        </w:rPr>
        <w:t>ents</w:t>
      </w:r>
      <w:r w:rsidRPr="00184419">
        <w:rPr>
          <w:b/>
          <w:bCs/>
          <w:sz w:val="28"/>
          <w:szCs w:val="28"/>
        </w:rPr>
        <w:t> </w:t>
      </w:r>
    </w:p>
    <w:p w14:paraId="52BFF964" w14:textId="77777777" w:rsidR="00184419" w:rsidRPr="00184419" w:rsidRDefault="00184419" w:rsidP="00184419">
      <w:pPr>
        <w:rPr>
          <w:b/>
          <w:bCs/>
          <w:sz w:val="28"/>
          <w:szCs w:val="28"/>
        </w:rPr>
      </w:pPr>
      <w:r w:rsidRPr="00184419">
        <w:rPr>
          <w:b/>
          <w:bCs/>
          <w:sz w:val="28"/>
          <w:szCs w:val="28"/>
        </w:rPr>
        <w:t>(For example: Choir Performances, Dances, Award Ceremonies, Graduations, etc.) </w:t>
      </w:r>
    </w:p>
    <w:p w14:paraId="29CF4D0B" w14:textId="77777777" w:rsidR="00184419" w:rsidRPr="00184419" w:rsidRDefault="00184419">
      <w:pPr>
        <w:numPr>
          <w:ilvl w:val="0"/>
          <w:numId w:val="105"/>
        </w:numPr>
        <w:rPr>
          <w:sz w:val="28"/>
          <w:szCs w:val="28"/>
        </w:rPr>
      </w:pPr>
      <w:r w:rsidRPr="00184419">
        <w:rPr>
          <w:sz w:val="28"/>
          <w:szCs w:val="28"/>
        </w:rPr>
        <w:t>All rules above apply </w:t>
      </w:r>
    </w:p>
    <w:p w14:paraId="10CB5F10" w14:textId="77777777" w:rsidR="00184419" w:rsidRPr="00184419" w:rsidRDefault="00184419">
      <w:pPr>
        <w:numPr>
          <w:ilvl w:val="0"/>
          <w:numId w:val="106"/>
        </w:numPr>
        <w:rPr>
          <w:sz w:val="28"/>
          <w:szCs w:val="28"/>
        </w:rPr>
      </w:pPr>
      <w:r w:rsidRPr="00184419">
        <w:rPr>
          <w:sz w:val="28"/>
          <w:szCs w:val="28"/>
        </w:rPr>
        <w:t>Students must wear their “Sunday best” or attire to match the event </w:t>
      </w:r>
    </w:p>
    <w:p w14:paraId="650AA7E6" w14:textId="1CB4ABED" w:rsidR="00184419" w:rsidRPr="00184419" w:rsidRDefault="00184419">
      <w:pPr>
        <w:numPr>
          <w:ilvl w:val="0"/>
          <w:numId w:val="107"/>
        </w:numPr>
        <w:rPr>
          <w:sz w:val="28"/>
          <w:szCs w:val="28"/>
        </w:rPr>
      </w:pPr>
      <w:r w:rsidRPr="00184419">
        <w:rPr>
          <w:sz w:val="28"/>
          <w:szCs w:val="28"/>
        </w:rPr>
        <w:t>Homecoming and Prom attire must follow CCS Dress Code rules under “</w:t>
      </w:r>
      <w:r w:rsidR="00E248A8">
        <w:rPr>
          <w:sz w:val="28"/>
          <w:szCs w:val="28"/>
        </w:rPr>
        <w:t>Prohibited Clothing</w:t>
      </w:r>
      <w:r w:rsidRPr="00184419">
        <w:rPr>
          <w:sz w:val="28"/>
          <w:szCs w:val="28"/>
        </w:rPr>
        <w:t>” as well as dress length </w:t>
      </w:r>
      <w:r w:rsidR="009E3F7E">
        <w:rPr>
          <w:sz w:val="28"/>
          <w:szCs w:val="28"/>
        </w:rPr>
        <w:t xml:space="preserve">(except for </w:t>
      </w:r>
      <w:r w:rsidR="00946475">
        <w:rPr>
          <w:sz w:val="28"/>
          <w:szCs w:val="28"/>
        </w:rPr>
        <w:t>prohibited shoes; see Administration for approval</w:t>
      </w:r>
      <w:r w:rsidR="006E7F79">
        <w:rPr>
          <w:sz w:val="28"/>
          <w:szCs w:val="28"/>
        </w:rPr>
        <w:t>)</w:t>
      </w:r>
    </w:p>
    <w:p w14:paraId="64D82082" w14:textId="77777777" w:rsidR="00184419" w:rsidRPr="00184419" w:rsidRDefault="00184419" w:rsidP="00184419">
      <w:pPr>
        <w:rPr>
          <w:sz w:val="28"/>
          <w:szCs w:val="28"/>
        </w:rPr>
      </w:pPr>
      <w:r w:rsidRPr="00184419">
        <w:rPr>
          <w:sz w:val="28"/>
          <w:szCs w:val="28"/>
        </w:rPr>
        <w:t> </w:t>
      </w:r>
    </w:p>
    <w:p w14:paraId="52640207" w14:textId="5AF7269E" w:rsidR="00184419" w:rsidRDefault="00184419" w:rsidP="00184419">
      <w:pPr>
        <w:rPr>
          <w:sz w:val="28"/>
          <w:szCs w:val="28"/>
        </w:rPr>
      </w:pPr>
      <w:r w:rsidRPr="00184419">
        <w:rPr>
          <w:sz w:val="28"/>
          <w:szCs w:val="28"/>
        </w:rPr>
        <w:t>Administration has the authority to determine what constitutes appropriate dress code</w:t>
      </w:r>
      <w:r w:rsidR="00AD0E5A">
        <w:rPr>
          <w:sz w:val="28"/>
          <w:szCs w:val="28"/>
        </w:rPr>
        <w:t>.</w:t>
      </w:r>
    </w:p>
    <w:p w14:paraId="6E60C112" w14:textId="56916499" w:rsidR="00AD0E5A" w:rsidRDefault="00AD0E5A">
      <w:pPr>
        <w:rPr>
          <w:sz w:val="28"/>
          <w:szCs w:val="28"/>
        </w:rPr>
      </w:pPr>
      <w:r>
        <w:rPr>
          <w:sz w:val="28"/>
          <w:szCs w:val="28"/>
        </w:rPr>
        <w:br w:type="page"/>
      </w:r>
    </w:p>
    <w:p w14:paraId="083A0996" w14:textId="77777777" w:rsidR="001A54DC" w:rsidRDefault="001A54DC" w:rsidP="001A54DC">
      <w:pPr>
        <w:pStyle w:val="Heading1"/>
        <w:pBdr>
          <w:top w:val="single" w:sz="4" w:space="1" w:color="000000"/>
          <w:left w:val="single" w:sz="4" w:space="4" w:color="000000"/>
          <w:bottom w:val="single" w:sz="4" w:space="1" w:color="000000"/>
          <w:right w:val="single" w:sz="4" w:space="4" w:color="000000"/>
        </w:pBdr>
        <w:tabs>
          <w:tab w:val="left" w:pos="5022"/>
        </w:tabs>
        <w:ind w:left="3" w:hanging="5"/>
      </w:pPr>
      <w:r>
        <w:lastRenderedPageBreak/>
        <w:t>STUDENT POLICIES</w:t>
      </w:r>
    </w:p>
    <w:p w14:paraId="22CD1C53" w14:textId="77777777" w:rsidR="00AD0E5A" w:rsidRDefault="00AD0E5A" w:rsidP="00184419">
      <w:pPr>
        <w:rPr>
          <w:sz w:val="28"/>
          <w:szCs w:val="28"/>
        </w:rPr>
      </w:pPr>
    </w:p>
    <w:p w14:paraId="0482134F" w14:textId="5C34BDC3" w:rsidR="00184419" w:rsidRPr="003C76C1" w:rsidRDefault="00184419" w:rsidP="00184419">
      <w:pPr>
        <w:rPr>
          <w:sz w:val="28"/>
          <w:szCs w:val="28"/>
        </w:rPr>
      </w:pPr>
      <w:r w:rsidRPr="00184419">
        <w:rPr>
          <w:b/>
          <w:bCs/>
          <w:sz w:val="28"/>
          <w:szCs w:val="28"/>
          <w:u w:val="single"/>
        </w:rPr>
        <w:t>DRESS CODE VIOLATIONS:</w:t>
      </w:r>
      <w:r w:rsidRPr="00184419">
        <w:rPr>
          <w:b/>
          <w:bCs/>
          <w:sz w:val="28"/>
          <w:szCs w:val="28"/>
        </w:rPr>
        <w:t>  </w:t>
      </w:r>
    </w:p>
    <w:p w14:paraId="0D2B8004" w14:textId="59332CBD" w:rsidR="00184419" w:rsidRPr="00184419" w:rsidRDefault="00184419" w:rsidP="00184419">
      <w:pPr>
        <w:rPr>
          <w:sz w:val="28"/>
          <w:szCs w:val="28"/>
        </w:rPr>
      </w:pPr>
      <w:r w:rsidRPr="00184419">
        <w:rPr>
          <w:b/>
          <w:bCs/>
          <w:sz w:val="28"/>
          <w:szCs w:val="28"/>
        </w:rPr>
        <w:t>1</w:t>
      </w:r>
      <w:r w:rsidRPr="00184419">
        <w:rPr>
          <w:b/>
          <w:bCs/>
          <w:sz w:val="28"/>
          <w:szCs w:val="28"/>
          <w:vertAlign w:val="superscript"/>
        </w:rPr>
        <w:t xml:space="preserve">st </w:t>
      </w:r>
      <w:r w:rsidRPr="00184419">
        <w:rPr>
          <w:b/>
          <w:bCs/>
          <w:sz w:val="28"/>
          <w:szCs w:val="28"/>
        </w:rPr>
        <w:t>Offense</w:t>
      </w:r>
      <w:r w:rsidRPr="00184419">
        <w:rPr>
          <w:sz w:val="28"/>
          <w:szCs w:val="28"/>
        </w:rPr>
        <w:t>: The students will receive a written warning which must be signed by the parent and returned to school the next day.  </w:t>
      </w:r>
    </w:p>
    <w:p w14:paraId="58DAC369" w14:textId="77777777" w:rsidR="00184419" w:rsidRPr="00184419" w:rsidRDefault="00184419" w:rsidP="00184419">
      <w:pPr>
        <w:rPr>
          <w:sz w:val="28"/>
          <w:szCs w:val="28"/>
        </w:rPr>
      </w:pPr>
      <w:r w:rsidRPr="00184419">
        <w:rPr>
          <w:b/>
          <w:bCs/>
          <w:sz w:val="28"/>
          <w:szCs w:val="28"/>
        </w:rPr>
        <w:t>2</w:t>
      </w:r>
      <w:r w:rsidRPr="00184419">
        <w:rPr>
          <w:b/>
          <w:bCs/>
          <w:sz w:val="28"/>
          <w:szCs w:val="28"/>
          <w:vertAlign w:val="superscript"/>
        </w:rPr>
        <w:t>nd</w:t>
      </w:r>
      <w:r w:rsidRPr="00184419">
        <w:rPr>
          <w:b/>
          <w:bCs/>
          <w:sz w:val="28"/>
          <w:szCs w:val="28"/>
        </w:rPr>
        <w:t xml:space="preserve"> Offense</w:t>
      </w:r>
      <w:r w:rsidRPr="00184419">
        <w:rPr>
          <w:sz w:val="28"/>
          <w:szCs w:val="28"/>
        </w:rPr>
        <w:t>: The student will receive a written warning and a detention.  </w:t>
      </w:r>
    </w:p>
    <w:p w14:paraId="5B87888E" w14:textId="77777777" w:rsidR="00184419" w:rsidRPr="00184419" w:rsidRDefault="00184419" w:rsidP="00184419">
      <w:pPr>
        <w:rPr>
          <w:sz w:val="28"/>
          <w:szCs w:val="28"/>
        </w:rPr>
      </w:pPr>
      <w:r w:rsidRPr="00184419">
        <w:rPr>
          <w:b/>
          <w:bCs/>
          <w:sz w:val="28"/>
          <w:szCs w:val="28"/>
        </w:rPr>
        <w:t>3</w:t>
      </w:r>
      <w:r w:rsidRPr="00184419">
        <w:rPr>
          <w:b/>
          <w:bCs/>
          <w:sz w:val="28"/>
          <w:szCs w:val="28"/>
          <w:vertAlign w:val="superscript"/>
        </w:rPr>
        <w:t>rd</w:t>
      </w:r>
      <w:r w:rsidRPr="00184419">
        <w:rPr>
          <w:b/>
          <w:bCs/>
          <w:sz w:val="28"/>
          <w:szCs w:val="28"/>
        </w:rPr>
        <w:t xml:space="preserve"> Offense</w:t>
      </w:r>
      <w:r w:rsidRPr="00184419">
        <w:rPr>
          <w:sz w:val="28"/>
          <w:szCs w:val="28"/>
        </w:rPr>
        <w:t>: The student will receive a written warning and a detention.  </w:t>
      </w:r>
    </w:p>
    <w:p w14:paraId="28A8883A" w14:textId="5485D3A7" w:rsidR="004E07CD" w:rsidRPr="00E55EE3" w:rsidRDefault="00184419">
      <w:pPr>
        <w:rPr>
          <w:sz w:val="28"/>
          <w:szCs w:val="28"/>
        </w:rPr>
      </w:pPr>
      <w:r w:rsidRPr="00184419">
        <w:rPr>
          <w:b/>
          <w:bCs/>
          <w:sz w:val="28"/>
          <w:szCs w:val="28"/>
        </w:rPr>
        <w:t>4</w:t>
      </w:r>
      <w:r w:rsidRPr="00184419">
        <w:rPr>
          <w:b/>
          <w:bCs/>
          <w:sz w:val="28"/>
          <w:szCs w:val="28"/>
          <w:vertAlign w:val="superscript"/>
        </w:rPr>
        <w:t>th</w:t>
      </w:r>
      <w:r w:rsidRPr="00184419">
        <w:rPr>
          <w:b/>
          <w:bCs/>
          <w:sz w:val="28"/>
          <w:szCs w:val="28"/>
        </w:rPr>
        <w:t xml:space="preserve"> Offense</w:t>
      </w:r>
      <w:r w:rsidRPr="00184419">
        <w:rPr>
          <w:sz w:val="28"/>
          <w:szCs w:val="28"/>
        </w:rPr>
        <w:t>: The student will receive a written warning, a detention, and an additional $25.00 fine. </w:t>
      </w:r>
      <w:bookmarkStart w:id="18" w:name="_heading=h.4a9pxlygtyel" w:colFirst="0" w:colLast="0"/>
      <w:bookmarkEnd w:id="18"/>
    </w:p>
    <w:p w14:paraId="4C58DD0F" w14:textId="77777777" w:rsidR="00336D64" w:rsidRDefault="00336D64">
      <w:pPr>
        <w:pStyle w:val="Heading2"/>
        <w:ind w:hanging="2"/>
        <w:rPr>
          <w:u w:val="single"/>
        </w:rPr>
      </w:pPr>
      <w:bookmarkStart w:id="19" w:name="_heading=h.1fob9te" w:colFirst="0" w:colLast="0"/>
      <w:bookmarkEnd w:id="19"/>
    </w:p>
    <w:p w14:paraId="0825685C" w14:textId="77777777" w:rsidR="00336D64" w:rsidRDefault="00BF2914">
      <w:pPr>
        <w:pStyle w:val="Heading2"/>
        <w:ind w:left="1" w:hanging="3"/>
      </w:pPr>
      <w:r>
        <w:rPr>
          <w:sz w:val="32"/>
          <w:szCs w:val="32"/>
          <w:u w:val="single"/>
        </w:rPr>
        <w:t>FOOD AND LUNCHES</w:t>
      </w:r>
    </w:p>
    <w:p w14:paraId="1E215815" w14:textId="77777777" w:rsidR="00336D64" w:rsidRDefault="00336D64">
      <w:pPr>
        <w:pStyle w:val="Heading2"/>
        <w:rPr>
          <w:sz w:val="12"/>
          <w:szCs w:val="12"/>
          <w:u w:val="single"/>
        </w:rPr>
      </w:pPr>
    </w:p>
    <w:p w14:paraId="003CDC20" w14:textId="5E7E6750" w:rsidR="00336D64" w:rsidRDefault="00BF2914">
      <w:pPr>
        <w:ind w:hanging="2"/>
      </w:pPr>
      <w:r>
        <w:t>Students have the option to bring lunch from home or purchase lunch on a pre-ordered basis</w:t>
      </w:r>
    </w:p>
    <w:p w14:paraId="39D55778" w14:textId="77777777" w:rsidR="00336D64" w:rsidRDefault="00336D64">
      <w:pPr>
        <w:rPr>
          <w:sz w:val="12"/>
          <w:szCs w:val="12"/>
        </w:rPr>
      </w:pPr>
    </w:p>
    <w:p w14:paraId="656752A8" w14:textId="77777777" w:rsidR="00C81F81" w:rsidRDefault="00C81F81">
      <w:pPr>
        <w:ind w:left="1" w:hanging="3"/>
        <w:rPr>
          <w:b/>
          <w:sz w:val="28"/>
          <w:szCs w:val="28"/>
          <w:u w:val="single"/>
        </w:rPr>
      </w:pPr>
    </w:p>
    <w:p w14:paraId="16B58D41" w14:textId="77777777" w:rsidR="00001782" w:rsidRDefault="00F6709A" w:rsidP="00001782">
      <w:pPr>
        <w:ind w:left="1" w:hanging="3"/>
        <w:rPr>
          <w:b/>
          <w:sz w:val="28"/>
          <w:szCs w:val="28"/>
          <w:u w:val="single"/>
        </w:rPr>
      </w:pPr>
      <w:r>
        <w:rPr>
          <w:b/>
          <w:sz w:val="28"/>
          <w:szCs w:val="28"/>
          <w:u w:val="single"/>
        </w:rPr>
        <w:t>L</w:t>
      </w:r>
      <w:r w:rsidRPr="009D78C1">
        <w:rPr>
          <w:b/>
          <w:sz w:val="28"/>
          <w:szCs w:val="28"/>
          <w:u w:val="single"/>
        </w:rPr>
        <w:t xml:space="preserve">unch from </w:t>
      </w:r>
      <w:r>
        <w:rPr>
          <w:b/>
          <w:sz w:val="28"/>
          <w:szCs w:val="28"/>
          <w:u w:val="single"/>
        </w:rPr>
        <w:t>H</w:t>
      </w:r>
      <w:r w:rsidRPr="009D78C1">
        <w:rPr>
          <w:b/>
          <w:sz w:val="28"/>
          <w:szCs w:val="28"/>
          <w:u w:val="single"/>
        </w:rPr>
        <w:t>ome</w:t>
      </w:r>
    </w:p>
    <w:p w14:paraId="5CCD8552" w14:textId="1AC51B50" w:rsidR="00336D64" w:rsidRPr="001B02E2" w:rsidRDefault="00BF2914">
      <w:pPr>
        <w:pStyle w:val="ListParagraph"/>
        <w:numPr>
          <w:ilvl w:val="0"/>
          <w:numId w:val="144"/>
        </w:numPr>
        <w:rPr>
          <w:rFonts w:ascii="Times New Roman" w:hAnsi="Times New Roman" w:cs="Times New Roman"/>
          <w:b w:val="0"/>
          <w:bCs w:val="0"/>
          <w:sz w:val="28"/>
          <w:szCs w:val="28"/>
          <w:u w:val="single"/>
        </w:rPr>
      </w:pPr>
      <w:r w:rsidRPr="001B02E2">
        <w:rPr>
          <w:rFonts w:ascii="Times New Roman" w:hAnsi="Times New Roman" w:cs="Times New Roman"/>
          <w:b w:val="0"/>
          <w:bCs w:val="0"/>
        </w:rPr>
        <w:t>Students can bring lunch from home but CANNOT share food with anyone else.</w:t>
      </w:r>
    </w:p>
    <w:p w14:paraId="53807527" w14:textId="77777777" w:rsidR="00336D64" w:rsidRPr="001B02E2" w:rsidRDefault="00BF2914">
      <w:pPr>
        <w:pStyle w:val="ListParagraph"/>
        <w:numPr>
          <w:ilvl w:val="0"/>
          <w:numId w:val="144"/>
        </w:numPr>
        <w:rPr>
          <w:rFonts w:ascii="Times New Roman" w:hAnsi="Times New Roman" w:cs="Times New Roman"/>
          <w:b w:val="0"/>
          <w:bCs w:val="0"/>
        </w:rPr>
      </w:pPr>
      <w:r w:rsidRPr="001B02E2">
        <w:rPr>
          <w:rFonts w:ascii="Times New Roman" w:hAnsi="Times New Roman" w:cs="Times New Roman"/>
          <w:b w:val="0"/>
          <w:bCs w:val="0"/>
        </w:rPr>
        <w:t xml:space="preserve">If your child has any type of food allergies, be sure that you complete the proper paperwork and turn it </w:t>
      </w:r>
      <w:proofErr w:type="gramStart"/>
      <w:r w:rsidRPr="001B02E2">
        <w:rPr>
          <w:rFonts w:ascii="Times New Roman" w:hAnsi="Times New Roman" w:cs="Times New Roman"/>
          <w:b w:val="0"/>
          <w:bCs w:val="0"/>
        </w:rPr>
        <w:t>in to</w:t>
      </w:r>
      <w:proofErr w:type="gramEnd"/>
      <w:r w:rsidRPr="001B02E2">
        <w:rPr>
          <w:rFonts w:ascii="Times New Roman" w:hAnsi="Times New Roman" w:cs="Times New Roman"/>
          <w:b w:val="0"/>
          <w:bCs w:val="0"/>
        </w:rPr>
        <w:t xml:space="preserve"> the front office.</w:t>
      </w:r>
    </w:p>
    <w:p w14:paraId="021B3542" w14:textId="77777777" w:rsidR="00336D64" w:rsidRPr="001B02E2" w:rsidRDefault="00BF2914">
      <w:pPr>
        <w:pStyle w:val="ListParagraph"/>
        <w:numPr>
          <w:ilvl w:val="0"/>
          <w:numId w:val="144"/>
        </w:numPr>
        <w:rPr>
          <w:rFonts w:ascii="Times New Roman" w:hAnsi="Times New Roman" w:cs="Times New Roman"/>
          <w:b w:val="0"/>
          <w:bCs w:val="0"/>
        </w:rPr>
      </w:pPr>
      <w:proofErr w:type="gramStart"/>
      <w:r w:rsidRPr="001B02E2">
        <w:rPr>
          <w:rFonts w:ascii="Times New Roman" w:hAnsi="Times New Roman" w:cs="Times New Roman"/>
          <w:b w:val="0"/>
          <w:bCs w:val="0"/>
        </w:rPr>
        <w:t>In order to</w:t>
      </w:r>
      <w:proofErr w:type="gramEnd"/>
      <w:r w:rsidRPr="001B02E2">
        <w:rPr>
          <w:rFonts w:ascii="Times New Roman" w:hAnsi="Times New Roman" w:cs="Times New Roman"/>
          <w:b w:val="0"/>
          <w:bCs w:val="0"/>
        </w:rPr>
        <w:t xml:space="preserve"> prevent interruptions in the school day or cafeteria procedures, CCS will not accept lunches from a parent after 9:30 A.M.</w:t>
      </w:r>
    </w:p>
    <w:p w14:paraId="68D6E184" w14:textId="77777777" w:rsidR="00336D64" w:rsidRPr="001B02E2" w:rsidRDefault="00BF2914">
      <w:pPr>
        <w:pStyle w:val="ListParagraph"/>
        <w:numPr>
          <w:ilvl w:val="0"/>
          <w:numId w:val="144"/>
        </w:numPr>
        <w:rPr>
          <w:rFonts w:ascii="Times New Roman" w:hAnsi="Times New Roman" w:cs="Times New Roman"/>
          <w:b w:val="0"/>
          <w:bCs w:val="0"/>
        </w:rPr>
      </w:pPr>
      <w:r w:rsidRPr="001B02E2">
        <w:rPr>
          <w:rFonts w:ascii="Times New Roman" w:hAnsi="Times New Roman" w:cs="Times New Roman"/>
          <w:b w:val="0"/>
          <w:bCs w:val="0"/>
        </w:rPr>
        <w:t>Parents cannot deliver any fast food to the school for their child’s lunch.</w:t>
      </w:r>
    </w:p>
    <w:p w14:paraId="0E4F20AE" w14:textId="77777777" w:rsidR="001B02E2" w:rsidRPr="001B02E2" w:rsidRDefault="00BF2914">
      <w:pPr>
        <w:pStyle w:val="ListParagraph"/>
        <w:numPr>
          <w:ilvl w:val="0"/>
          <w:numId w:val="144"/>
        </w:numPr>
        <w:rPr>
          <w:rFonts w:ascii="Times New Roman" w:hAnsi="Times New Roman" w:cs="Times New Roman"/>
          <w:b w:val="0"/>
          <w:bCs w:val="0"/>
        </w:rPr>
      </w:pPr>
      <w:r w:rsidRPr="001B02E2">
        <w:rPr>
          <w:rFonts w:ascii="Times New Roman" w:hAnsi="Times New Roman" w:cs="Times New Roman"/>
          <w:b w:val="0"/>
          <w:bCs w:val="0"/>
        </w:rPr>
        <w:t>Students will not be allowed to call home for a forgotten lunch. In the event of a forgotten lunch, an emergency lunch will be provided at a cost of $</w:t>
      </w:r>
      <w:r w:rsidR="00A55A88" w:rsidRPr="001B02E2">
        <w:rPr>
          <w:rFonts w:ascii="Times New Roman" w:hAnsi="Times New Roman" w:cs="Times New Roman"/>
          <w:b w:val="0"/>
          <w:bCs w:val="0"/>
        </w:rPr>
        <w:t>13</w:t>
      </w:r>
      <w:r w:rsidRPr="001B02E2">
        <w:rPr>
          <w:rFonts w:ascii="Times New Roman" w:hAnsi="Times New Roman" w:cs="Times New Roman"/>
          <w:b w:val="0"/>
          <w:bCs w:val="0"/>
        </w:rPr>
        <w:t>.00, due the following school day.</w:t>
      </w:r>
    </w:p>
    <w:p w14:paraId="1C7B3D1F" w14:textId="50139D09" w:rsidR="00BB20A6" w:rsidRPr="001B02E2" w:rsidRDefault="00D9420B">
      <w:pPr>
        <w:pStyle w:val="ListParagraph"/>
        <w:numPr>
          <w:ilvl w:val="0"/>
          <w:numId w:val="144"/>
        </w:numPr>
        <w:rPr>
          <w:rFonts w:ascii="Times New Roman" w:hAnsi="Times New Roman" w:cs="Times New Roman"/>
          <w:b w:val="0"/>
          <w:bCs w:val="0"/>
        </w:rPr>
      </w:pPr>
      <w:r w:rsidRPr="001B02E2">
        <w:rPr>
          <w:rFonts w:ascii="Times New Roman" w:hAnsi="Times New Roman" w:cs="Times New Roman"/>
          <w:b w:val="0"/>
          <w:bCs w:val="0"/>
        </w:rPr>
        <w:t>Lunch orders are not transferable, nor will they be refunded, credited, or packed up and sent home due to a student’s absence</w:t>
      </w:r>
    </w:p>
    <w:p w14:paraId="6934CD2A" w14:textId="0EAD490C" w:rsidR="00BB20A6" w:rsidRPr="001B02E2" w:rsidRDefault="00D9420B">
      <w:pPr>
        <w:pStyle w:val="ListParagraph"/>
        <w:numPr>
          <w:ilvl w:val="0"/>
          <w:numId w:val="144"/>
        </w:numPr>
        <w:rPr>
          <w:rFonts w:ascii="Times New Roman" w:hAnsi="Times New Roman" w:cs="Times New Roman"/>
          <w:b w:val="0"/>
          <w:bCs w:val="0"/>
        </w:rPr>
      </w:pPr>
      <w:r w:rsidRPr="001B02E2">
        <w:rPr>
          <w:rFonts w:ascii="Times New Roman" w:hAnsi="Times New Roman" w:cs="Times New Roman"/>
          <w:b w:val="0"/>
          <w:bCs w:val="0"/>
        </w:rPr>
        <w:t>For safety reasons, students may not bring food or drinks in glass containers</w:t>
      </w:r>
      <w:r w:rsidR="00BB20A6" w:rsidRPr="001B02E2">
        <w:rPr>
          <w:rFonts w:ascii="Times New Roman" w:hAnsi="Times New Roman" w:cs="Times New Roman"/>
          <w:b w:val="0"/>
          <w:bCs w:val="0"/>
        </w:rPr>
        <w:t>.</w:t>
      </w:r>
    </w:p>
    <w:p w14:paraId="3507BF36" w14:textId="77777777" w:rsidR="00BB20A6" w:rsidRPr="001B02E2" w:rsidRDefault="00BB20A6">
      <w:pPr>
        <w:pStyle w:val="ListParagraph"/>
        <w:numPr>
          <w:ilvl w:val="0"/>
          <w:numId w:val="144"/>
        </w:numPr>
        <w:rPr>
          <w:rFonts w:ascii="Times New Roman" w:hAnsi="Times New Roman" w:cs="Times New Roman"/>
          <w:b w:val="0"/>
          <w:bCs w:val="0"/>
        </w:rPr>
      </w:pPr>
      <w:r w:rsidRPr="001B02E2">
        <w:rPr>
          <w:rFonts w:ascii="Times New Roman" w:hAnsi="Times New Roman" w:cs="Times New Roman"/>
          <w:b w:val="0"/>
          <w:bCs w:val="0"/>
          <w:highlight w:val="yellow"/>
        </w:rPr>
        <w:t>Students are not allowed to consume energy drinks on campus</w:t>
      </w:r>
    </w:p>
    <w:p w14:paraId="34969E21" w14:textId="77777777" w:rsidR="00C81F81" w:rsidRDefault="00C81F81">
      <w:pPr>
        <w:ind w:left="1" w:hanging="3"/>
        <w:rPr>
          <w:b/>
          <w:sz w:val="28"/>
          <w:szCs w:val="28"/>
          <w:u w:val="single"/>
        </w:rPr>
      </w:pPr>
    </w:p>
    <w:p w14:paraId="7CA1848B" w14:textId="2E5E45B7" w:rsidR="00336D64" w:rsidRPr="009D78C1" w:rsidRDefault="005B3152">
      <w:pPr>
        <w:ind w:left="1" w:hanging="3"/>
        <w:rPr>
          <w:b/>
          <w:sz w:val="28"/>
          <w:szCs w:val="28"/>
          <w:u w:val="single"/>
        </w:rPr>
      </w:pPr>
      <w:r>
        <w:rPr>
          <w:b/>
          <w:sz w:val="28"/>
          <w:szCs w:val="28"/>
          <w:u w:val="single"/>
        </w:rPr>
        <w:t>L</w:t>
      </w:r>
      <w:r w:rsidRPr="009D78C1">
        <w:rPr>
          <w:b/>
          <w:sz w:val="28"/>
          <w:szCs w:val="28"/>
          <w:u w:val="single"/>
        </w:rPr>
        <w:t xml:space="preserve">unch </w:t>
      </w:r>
      <w:r>
        <w:rPr>
          <w:b/>
          <w:sz w:val="28"/>
          <w:szCs w:val="28"/>
          <w:u w:val="single"/>
        </w:rPr>
        <w:t>P</w:t>
      </w:r>
      <w:r w:rsidRPr="009D78C1">
        <w:rPr>
          <w:b/>
          <w:sz w:val="28"/>
          <w:szCs w:val="28"/>
          <w:u w:val="single"/>
        </w:rPr>
        <w:t xml:space="preserve">re-order </w:t>
      </w:r>
      <w:r>
        <w:rPr>
          <w:b/>
          <w:sz w:val="28"/>
          <w:szCs w:val="28"/>
          <w:u w:val="single"/>
        </w:rPr>
        <w:t>O</w:t>
      </w:r>
      <w:r w:rsidRPr="009D78C1">
        <w:rPr>
          <w:b/>
          <w:sz w:val="28"/>
          <w:szCs w:val="28"/>
          <w:u w:val="single"/>
        </w:rPr>
        <w:t>ptions</w:t>
      </w:r>
    </w:p>
    <w:p w14:paraId="5B66B2F8" w14:textId="77777777" w:rsidR="00336D64" w:rsidRPr="009D78C1" w:rsidRDefault="00336D64">
      <w:pPr>
        <w:rPr>
          <w:b/>
          <w:sz w:val="12"/>
          <w:szCs w:val="12"/>
          <w:u w:val="single"/>
        </w:rPr>
      </w:pPr>
    </w:p>
    <w:p w14:paraId="0DECB248" w14:textId="79E7ACE4" w:rsidR="00336D64" w:rsidRPr="009D78C1" w:rsidRDefault="00BF2914">
      <w:pPr>
        <w:ind w:hanging="2"/>
      </w:pPr>
      <w:r w:rsidRPr="009D78C1">
        <w:t>Lunch will be provided by The Blvd, a local Hammond restaurant, for the 202</w:t>
      </w:r>
      <w:r w:rsidR="0018764C">
        <w:t>6</w:t>
      </w:r>
      <w:r w:rsidRPr="009D78C1">
        <w:t>-202</w:t>
      </w:r>
      <w:r w:rsidR="0018764C">
        <w:t>7</w:t>
      </w:r>
      <w:r w:rsidRPr="009D78C1">
        <w:t xml:space="preserve"> school year. Orders must be made monthly online directly with The Blvd. Orders must be placed as one order per student (cannot combine </w:t>
      </w:r>
      <w:proofErr w:type="gramStart"/>
      <w:r w:rsidRPr="009D78C1">
        <w:t>students</w:t>
      </w:r>
      <w:proofErr w:type="gramEnd"/>
      <w:r w:rsidRPr="009D78C1">
        <w:t xml:space="preserve"> lunches). Please pay attention to the monthly deadlines. </w:t>
      </w:r>
    </w:p>
    <w:p w14:paraId="4C8033FF" w14:textId="77777777" w:rsidR="00336D64" w:rsidRPr="009D78C1" w:rsidRDefault="00336D64">
      <w:pPr>
        <w:rPr>
          <w:sz w:val="12"/>
          <w:szCs w:val="12"/>
        </w:rPr>
      </w:pPr>
    </w:p>
    <w:p w14:paraId="6D578E2F" w14:textId="77777777" w:rsidR="00336D64" w:rsidRPr="009D78C1" w:rsidRDefault="00BF2914">
      <w:pPr>
        <w:ind w:hanging="2"/>
      </w:pPr>
      <w:r w:rsidRPr="009D78C1">
        <w:t xml:space="preserve">The menu can be located at </w:t>
      </w:r>
      <w:r w:rsidRPr="009D78C1">
        <w:rPr>
          <w:b/>
        </w:rPr>
        <w:t>ccslunch.com</w:t>
      </w:r>
      <w:r w:rsidRPr="009D78C1">
        <w:t xml:space="preserve"> or it will be posted on CCS website. Prices will vary depending on the options selected; however, most meals will range from $5 to $7. CCS will not maintain a copy of students’ lunch menu so parents should keep a copy of what was ordered.</w:t>
      </w:r>
    </w:p>
    <w:p w14:paraId="52F68507" w14:textId="77777777" w:rsidR="00336D64" w:rsidRPr="009D78C1" w:rsidRDefault="00336D64">
      <w:pPr>
        <w:rPr>
          <w:sz w:val="12"/>
          <w:szCs w:val="12"/>
        </w:rPr>
      </w:pPr>
    </w:p>
    <w:p w14:paraId="565A4338" w14:textId="77777777" w:rsidR="00336D64" w:rsidRPr="009D78C1" w:rsidRDefault="00336D64">
      <w:pPr>
        <w:rPr>
          <w:sz w:val="12"/>
          <w:szCs w:val="12"/>
        </w:rPr>
      </w:pPr>
    </w:p>
    <w:p w14:paraId="5FD1A7D7" w14:textId="77777777" w:rsidR="00336D64" w:rsidRPr="009D78C1" w:rsidRDefault="00BF2914">
      <w:pPr>
        <w:ind w:hanging="2"/>
      </w:pPr>
      <w:r w:rsidRPr="009D78C1">
        <w:t>Lunch orders are not transferable, nor will they be refunded, credited, or packed up and sent home due to a student’s absence.</w:t>
      </w:r>
    </w:p>
    <w:p w14:paraId="0920BD8C" w14:textId="77777777" w:rsidR="00336D64" w:rsidRPr="009D78C1" w:rsidRDefault="00336D64">
      <w:pPr>
        <w:rPr>
          <w:sz w:val="12"/>
          <w:szCs w:val="12"/>
        </w:rPr>
      </w:pPr>
    </w:p>
    <w:p w14:paraId="1D6FAB63" w14:textId="7F1CF3AA" w:rsidR="004E07CD" w:rsidRPr="00697AAE" w:rsidRDefault="00D9420B">
      <w:r w:rsidRPr="009F0411">
        <w:t>In the event of an emergency school closure, The BLVD will refund 50% of the cost for the lunch ordered that day.</w:t>
      </w:r>
      <w:r>
        <w:t xml:space="preserve"> </w:t>
      </w:r>
      <w:r w:rsidR="004E07CD">
        <w:br w:type="page"/>
      </w:r>
    </w:p>
    <w:p w14:paraId="647ED8C2" w14:textId="69AFEEF9" w:rsidR="004E07CD" w:rsidRDefault="004E07CD" w:rsidP="004E07CD">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ind w:left="3" w:hanging="5"/>
      </w:pPr>
      <w:r>
        <w:lastRenderedPageBreak/>
        <w:t>STUDENT POLICIES</w:t>
      </w:r>
    </w:p>
    <w:p w14:paraId="07A9FEEF" w14:textId="77777777" w:rsidR="00837A7E" w:rsidRDefault="00837A7E">
      <w:pPr>
        <w:ind w:left="1" w:hanging="3"/>
        <w:rPr>
          <w:b/>
          <w:sz w:val="32"/>
          <w:szCs w:val="32"/>
          <w:u w:val="single"/>
        </w:rPr>
      </w:pPr>
    </w:p>
    <w:p w14:paraId="3C5AA938" w14:textId="672EC0DE" w:rsidR="00336D64" w:rsidRPr="009D78C1" w:rsidRDefault="00BF2914">
      <w:pPr>
        <w:ind w:left="1" w:hanging="3"/>
        <w:rPr>
          <w:b/>
          <w:sz w:val="32"/>
          <w:szCs w:val="32"/>
          <w:u w:val="single"/>
        </w:rPr>
      </w:pPr>
      <w:r w:rsidRPr="009D78C1">
        <w:rPr>
          <w:b/>
          <w:sz w:val="32"/>
          <w:szCs w:val="32"/>
          <w:u w:val="single"/>
        </w:rPr>
        <w:t>FIELD TRIPS</w:t>
      </w:r>
    </w:p>
    <w:p w14:paraId="52FEC75C" w14:textId="77777777" w:rsidR="00AD0E5A" w:rsidRDefault="00AD0E5A" w:rsidP="6B3D3CDC">
      <w:pPr>
        <w:rPr>
          <w:b/>
          <w:bCs/>
          <w:sz w:val="28"/>
          <w:szCs w:val="28"/>
          <w:u w:val="single"/>
        </w:rPr>
      </w:pPr>
    </w:p>
    <w:p w14:paraId="03EA1D1E" w14:textId="41CF56E3" w:rsidR="00336D64" w:rsidRPr="009D78C1" w:rsidRDefault="00BF2914" w:rsidP="6B3D3CDC">
      <w:pPr>
        <w:rPr>
          <w:b/>
          <w:bCs/>
          <w:sz w:val="28"/>
          <w:szCs w:val="28"/>
          <w:u w:val="single"/>
        </w:rPr>
      </w:pPr>
      <w:r w:rsidRPr="6B3D3CDC">
        <w:rPr>
          <w:b/>
          <w:bCs/>
          <w:sz w:val="28"/>
          <w:szCs w:val="28"/>
          <w:u w:val="single"/>
        </w:rPr>
        <w:t>General Field Trip Guidelines</w:t>
      </w:r>
      <w:r w:rsidR="00AF6D7F" w:rsidRPr="6B3D3CDC">
        <w:rPr>
          <w:b/>
          <w:bCs/>
          <w:sz w:val="28"/>
          <w:szCs w:val="28"/>
          <w:u w:val="single"/>
        </w:rPr>
        <w:t xml:space="preserve"> (</w:t>
      </w:r>
      <w:r w:rsidR="005670B0" w:rsidRPr="6B3D3CDC">
        <w:rPr>
          <w:b/>
          <w:bCs/>
          <w:sz w:val="28"/>
          <w:szCs w:val="28"/>
          <w:u w:val="single"/>
        </w:rPr>
        <w:t>K</w:t>
      </w:r>
      <w:r w:rsidR="004370D1" w:rsidRPr="6B3D3CDC">
        <w:rPr>
          <w:b/>
          <w:bCs/>
          <w:sz w:val="28"/>
          <w:szCs w:val="28"/>
          <w:u w:val="single"/>
        </w:rPr>
        <w:t>-5</w:t>
      </w:r>
      <w:r w:rsidR="00AF6D7F" w:rsidRPr="6B3D3CDC">
        <w:rPr>
          <w:b/>
          <w:bCs/>
          <w:sz w:val="28"/>
          <w:szCs w:val="28"/>
          <w:u w:val="single"/>
        </w:rPr>
        <w:t xml:space="preserve"> – 1</w:t>
      </w:r>
      <w:r w:rsidR="009F0411">
        <w:rPr>
          <w:b/>
          <w:bCs/>
          <w:sz w:val="28"/>
          <w:szCs w:val="28"/>
          <w:u w:val="single"/>
        </w:rPr>
        <w:t>2</w:t>
      </w:r>
      <w:r w:rsidR="00AF6D7F" w:rsidRPr="6B3D3CDC">
        <w:rPr>
          <w:b/>
          <w:bCs/>
          <w:sz w:val="28"/>
          <w:szCs w:val="28"/>
          <w:u w:val="single"/>
          <w:vertAlign w:val="superscript"/>
        </w:rPr>
        <w:t>th</w:t>
      </w:r>
      <w:r w:rsidR="00AF6D7F" w:rsidRPr="6B3D3CDC">
        <w:rPr>
          <w:b/>
          <w:bCs/>
          <w:sz w:val="28"/>
          <w:szCs w:val="28"/>
          <w:u w:val="single"/>
        </w:rPr>
        <w:t>)</w:t>
      </w:r>
    </w:p>
    <w:p w14:paraId="0C19D6E0" w14:textId="2BB27B37" w:rsidR="00336D64" w:rsidRPr="009D78C1" w:rsidRDefault="00BF2914">
      <w:pPr>
        <w:ind w:hanging="2"/>
      </w:pPr>
      <w:r>
        <w:t xml:space="preserve"> The purpose of all CCS trips is to accomplish a mission, a curricular goal, or both.  It is also   </w:t>
      </w:r>
      <w:r>
        <w:tab/>
      </w:r>
    </w:p>
    <w:p w14:paraId="56551488" w14:textId="77777777" w:rsidR="00336D64" w:rsidRPr="009D78C1" w:rsidRDefault="00BF2914">
      <w:pPr>
        <w:ind w:hanging="2"/>
      </w:pPr>
      <w:r w:rsidRPr="009D78C1">
        <w:t xml:space="preserve">understood that even though this trip takes place off campus and outside of the normal school day, it is considered a CCS event, and therefore every behavioral expectation that would be observed and enforced on CCS property will be observed and enforced throughout the trip.  We are called to be the salt and light of the world; therefore, students are expected to display the love of Christ and to always behave in a Christ-like manner.  </w:t>
      </w:r>
      <w:r w:rsidRPr="00DF04E7">
        <w:rPr>
          <w:i/>
          <w:iCs/>
        </w:rPr>
        <w:t>Matthew 5:13-16</w:t>
      </w:r>
    </w:p>
    <w:p w14:paraId="19019859" w14:textId="77777777" w:rsidR="00336D64" w:rsidRPr="009D78C1" w:rsidRDefault="00336D64">
      <w:pPr>
        <w:rPr>
          <w:sz w:val="12"/>
          <w:szCs w:val="12"/>
        </w:rPr>
      </w:pPr>
    </w:p>
    <w:p w14:paraId="6D3E5A3B" w14:textId="77777777" w:rsidR="00336D64" w:rsidRPr="009D78C1" w:rsidRDefault="00BF2914">
      <w:pPr>
        <w:numPr>
          <w:ilvl w:val="0"/>
          <w:numId w:val="14"/>
        </w:numPr>
        <w:ind w:left="0" w:hanging="2"/>
      </w:pPr>
      <w:r w:rsidRPr="009D78C1">
        <w:t>All students will need to be registered for each field trip by the designated deadline.</w:t>
      </w:r>
    </w:p>
    <w:p w14:paraId="40995EBF" w14:textId="22146E1E" w:rsidR="00336D64" w:rsidRPr="006B0C5F" w:rsidRDefault="00BF2914">
      <w:pPr>
        <w:numPr>
          <w:ilvl w:val="0"/>
          <w:numId w:val="14"/>
        </w:numPr>
        <w:ind w:left="0" w:hanging="2"/>
      </w:pPr>
      <w:r w:rsidRPr="009D78C1">
        <w:t xml:space="preserve">A CCS Permission/Release form will need to be completed for each student attending the field trip.  </w:t>
      </w:r>
      <w:r w:rsidRPr="009D78C1">
        <w:rPr>
          <w:i/>
        </w:rPr>
        <w:t>Students will not be allowed to participate without a completed and signed release form.</w:t>
      </w:r>
      <w:bookmarkStart w:id="20" w:name="_heading=h.v95f5xnq8ryp" w:colFirst="0" w:colLast="0"/>
      <w:bookmarkEnd w:id="20"/>
    </w:p>
    <w:p w14:paraId="56D493FC" w14:textId="77777777" w:rsidR="00336D64" w:rsidRPr="009D78C1" w:rsidRDefault="00BF2914">
      <w:pPr>
        <w:numPr>
          <w:ilvl w:val="0"/>
          <w:numId w:val="14"/>
        </w:numPr>
        <w:ind w:left="0" w:hanging="2"/>
      </w:pPr>
      <w:r w:rsidRPr="009D78C1">
        <w:t xml:space="preserve">In most cases, students will be assigned to a group and will have a designated chaperone. Students are to </w:t>
      </w:r>
      <w:proofErr w:type="gramStart"/>
      <w:r w:rsidRPr="009D78C1">
        <w:t>remain with their assigned group at all times</w:t>
      </w:r>
      <w:proofErr w:type="gramEnd"/>
      <w:r w:rsidRPr="009D78C1">
        <w:t>.</w:t>
      </w:r>
    </w:p>
    <w:p w14:paraId="343E1924" w14:textId="77777777" w:rsidR="00336D64" w:rsidRPr="009D78C1" w:rsidRDefault="00BF2914">
      <w:pPr>
        <w:numPr>
          <w:ilvl w:val="0"/>
          <w:numId w:val="14"/>
        </w:numPr>
        <w:ind w:left="0" w:hanging="2"/>
      </w:pPr>
      <w:r w:rsidRPr="009D78C1">
        <w:t>Students are expected to obey and respect their chaperone in the same manner as they would their teacher or administrator.</w:t>
      </w:r>
    </w:p>
    <w:p w14:paraId="4D5757D0" w14:textId="77777777" w:rsidR="00336D64" w:rsidRPr="009D78C1" w:rsidRDefault="00BF2914">
      <w:pPr>
        <w:numPr>
          <w:ilvl w:val="0"/>
          <w:numId w:val="14"/>
        </w:numPr>
        <w:ind w:left="0" w:hanging="2"/>
      </w:pPr>
      <w:r w:rsidRPr="009D78C1">
        <w:t>Students must wear their CCS uniform when attending local field trips as directed by their teacher.  Any exception to this dress code guideline will be noted in the field trip letter outlining the specific details of the trip.</w:t>
      </w:r>
    </w:p>
    <w:p w14:paraId="2AD0A952" w14:textId="77777777" w:rsidR="00336D64" w:rsidRDefault="00BF2914">
      <w:pPr>
        <w:numPr>
          <w:ilvl w:val="0"/>
          <w:numId w:val="14"/>
        </w:numPr>
        <w:ind w:left="0" w:hanging="2"/>
      </w:pPr>
      <w:r w:rsidRPr="009D78C1">
        <w:t xml:space="preserve">When not in school uniform, students are expected to adhere to the handbook rules regarding modesty.  </w:t>
      </w:r>
      <w:proofErr w:type="gramStart"/>
      <w:r w:rsidRPr="009D78C1">
        <w:t>The trip leader (not the chaperone),</w:t>
      </w:r>
      <w:proofErr w:type="gramEnd"/>
      <w:r w:rsidRPr="009D78C1">
        <w:t xml:space="preserve"> will have the final authority over what is considered appropriate dress.</w:t>
      </w:r>
    </w:p>
    <w:p w14:paraId="21FC71B4" w14:textId="77777777" w:rsidR="00D9420B" w:rsidRPr="009D78C1" w:rsidRDefault="00AF6D7F">
      <w:pPr>
        <w:numPr>
          <w:ilvl w:val="0"/>
          <w:numId w:val="14"/>
        </w:numPr>
        <w:ind w:left="0" w:hanging="2"/>
      </w:pPr>
      <w:r>
        <w:t xml:space="preserve">Field trip monies are </w:t>
      </w:r>
      <w:proofErr w:type="spellStart"/>
      <w:proofErr w:type="gramStart"/>
      <w:r>
        <w:t>non refundable</w:t>
      </w:r>
      <w:proofErr w:type="spellEnd"/>
      <w:proofErr w:type="gramEnd"/>
      <w:r>
        <w:t>.</w:t>
      </w:r>
    </w:p>
    <w:p w14:paraId="22DA3E4D" w14:textId="77777777" w:rsidR="00AD0E5A" w:rsidRDefault="00AD0E5A" w:rsidP="6B3D3CDC">
      <w:pPr>
        <w:ind w:hanging="2"/>
        <w:rPr>
          <w:i/>
          <w:iCs/>
        </w:rPr>
      </w:pPr>
    </w:p>
    <w:p w14:paraId="6F98A05F" w14:textId="1332E725" w:rsidR="00336D64" w:rsidRPr="009D78C1" w:rsidRDefault="00BF2914" w:rsidP="6B3D3CDC">
      <w:pPr>
        <w:ind w:hanging="2"/>
        <w:rPr>
          <w:b/>
          <w:bCs/>
          <w:sz w:val="28"/>
          <w:szCs w:val="28"/>
          <w:u w:val="single"/>
        </w:rPr>
      </w:pPr>
      <w:r w:rsidRPr="6B3D3CDC">
        <w:rPr>
          <w:i/>
          <w:iCs/>
        </w:rPr>
        <w:t xml:space="preserve">  </w:t>
      </w:r>
      <w:r w:rsidRPr="6B3D3CDC">
        <w:rPr>
          <w:b/>
          <w:bCs/>
          <w:sz w:val="28"/>
          <w:szCs w:val="28"/>
          <w:u w:val="single"/>
        </w:rPr>
        <w:t>Chaperone Expectations</w:t>
      </w:r>
    </w:p>
    <w:p w14:paraId="4D4D4E67" w14:textId="77777777" w:rsidR="00336D64" w:rsidRPr="009D78C1" w:rsidRDefault="00BF2914">
      <w:pPr>
        <w:numPr>
          <w:ilvl w:val="0"/>
          <w:numId w:val="10"/>
        </w:numPr>
        <w:ind w:left="0" w:hanging="2"/>
      </w:pPr>
      <w:proofErr w:type="gramStart"/>
      <w:r w:rsidRPr="009D78C1">
        <w:t>In an effort to</w:t>
      </w:r>
      <w:proofErr w:type="gramEnd"/>
      <w:r w:rsidRPr="009D78C1">
        <w:t xml:space="preserve"> provide our students with the opportunity for an enriched CCS learning experience, guests, siblings, and other children are not allowed to attend CCS field trips.</w:t>
      </w:r>
    </w:p>
    <w:p w14:paraId="29C5A2DB" w14:textId="714DCCDB" w:rsidR="00336D64" w:rsidRPr="00CA42B5" w:rsidRDefault="00BF2914">
      <w:pPr>
        <w:numPr>
          <w:ilvl w:val="0"/>
          <w:numId w:val="10"/>
        </w:numPr>
        <w:ind w:left="0" w:hanging="2"/>
        <w:rPr>
          <w:highlight w:val="yellow"/>
        </w:rPr>
      </w:pPr>
      <w:r w:rsidRPr="009D78C1">
        <w:t>All chaperones and adult field trip attendees, whether a chaperone or not, must be background screened,</w:t>
      </w:r>
      <w:r w:rsidR="00310562">
        <w:t xml:space="preserve"> </w:t>
      </w:r>
      <w:r w:rsidRPr="009D78C1">
        <w:t>and be approved by CCS administration</w:t>
      </w:r>
      <w:r w:rsidR="004A2B72">
        <w:t>,</w:t>
      </w:r>
      <w:r w:rsidR="00D44067">
        <w:t xml:space="preserve"> </w:t>
      </w:r>
      <w:r w:rsidR="00D44067" w:rsidRPr="00CA42B5">
        <w:rPr>
          <w:highlight w:val="yellow"/>
        </w:rPr>
        <w:t xml:space="preserve">no later that 5 </w:t>
      </w:r>
      <w:r w:rsidR="006A3958" w:rsidRPr="00CA42B5">
        <w:rPr>
          <w:highlight w:val="yellow"/>
        </w:rPr>
        <w:t>days prior to the field trip</w:t>
      </w:r>
      <w:r w:rsidR="004A2B72" w:rsidRPr="00CA42B5">
        <w:rPr>
          <w:highlight w:val="yellow"/>
        </w:rPr>
        <w:t>.</w:t>
      </w:r>
    </w:p>
    <w:p w14:paraId="1E057271" w14:textId="77777777" w:rsidR="00336D64" w:rsidRPr="009D78C1" w:rsidRDefault="00BF2914">
      <w:pPr>
        <w:numPr>
          <w:ilvl w:val="0"/>
          <w:numId w:val="10"/>
        </w:numPr>
        <w:ind w:left="0" w:hanging="2"/>
      </w:pPr>
      <w:r w:rsidRPr="009D78C1">
        <w:t>Each trip will have a specific number of designated chaperones.  Once this number has been met, no additional chaperones will be permitted.</w:t>
      </w:r>
    </w:p>
    <w:p w14:paraId="52042C72" w14:textId="77777777" w:rsidR="00336D64" w:rsidRPr="009D78C1" w:rsidRDefault="00BF2914">
      <w:pPr>
        <w:numPr>
          <w:ilvl w:val="0"/>
          <w:numId w:val="10"/>
        </w:numPr>
        <w:ind w:left="0" w:hanging="2"/>
      </w:pPr>
      <w:r w:rsidRPr="009D78C1">
        <w:t xml:space="preserve">Chaperones are to </w:t>
      </w:r>
      <w:proofErr w:type="gramStart"/>
      <w:r w:rsidRPr="009D78C1">
        <w:t>remain with their designated group of students at all times</w:t>
      </w:r>
      <w:proofErr w:type="gramEnd"/>
      <w:r w:rsidRPr="009D78C1">
        <w:t xml:space="preserve"> and ensure they are behaved in a manner that is consistent with CCS expectations.</w:t>
      </w:r>
    </w:p>
    <w:p w14:paraId="0529F1A0" w14:textId="77777777" w:rsidR="00336D64" w:rsidRPr="009D78C1" w:rsidRDefault="00BF2914">
      <w:pPr>
        <w:numPr>
          <w:ilvl w:val="0"/>
          <w:numId w:val="10"/>
        </w:numPr>
        <w:ind w:left="0" w:hanging="2"/>
      </w:pPr>
      <w:r w:rsidRPr="009D78C1">
        <w:t xml:space="preserve">All chaperones participating in any CCS event must be in good standing with CCS’s </w:t>
      </w:r>
      <w:r w:rsidRPr="009D78C1">
        <w:rPr>
          <w:i/>
        </w:rPr>
        <w:t xml:space="preserve">Conduct Standards </w:t>
      </w:r>
      <w:r w:rsidRPr="009D78C1">
        <w:t>for continued enrollment that is included in The Parent-Student Handbook.</w:t>
      </w:r>
    </w:p>
    <w:p w14:paraId="3527434B" w14:textId="77777777" w:rsidR="00336D64" w:rsidRPr="009D78C1" w:rsidRDefault="00BF2914">
      <w:pPr>
        <w:numPr>
          <w:ilvl w:val="0"/>
          <w:numId w:val="10"/>
        </w:numPr>
        <w:ind w:left="0" w:hanging="2"/>
      </w:pPr>
      <w:r w:rsidRPr="009D78C1">
        <w:t>Chaperones must complete a Field Trip Chaperone request form by the designated deadline for each trip.</w:t>
      </w:r>
    </w:p>
    <w:p w14:paraId="3E4D689E" w14:textId="77777777" w:rsidR="00336D64" w:rsidRDefault="00BF2914">
      <w:pPr>
        <w:numPr>
          <w:ilvl w:val="0"/>
          <w:numId w:val="10"/>
        </w:numPr>
        <w:ind w:left="0" w:hanging="2"/>
      </w:pPr>
      <w:r>
        <w:t>Chaperones are not permitted to be alone with any student other than their own.</w:t>
      </w:r>
    </w:p>
    <w:p w14:paraId="3671435B" w14:textId="77777777" w:rsidR="004E07CD" w:rsidRDefault="004E07CD">
      <w:pPr>
        <w:rPr>
          <w:b/>
          <w:sz w:val="48"/>
        </w:rPr>
      </w:pPr>
      <w:r>
        <w:br w:type="page"/>
      </w:r>
    </w:p>
    <w:p w14:paraId="600EC224" w14:textId="35591B18" w:rsidR="004E07CD" w:rsidRDefault="004E07CD" w:rsidP="004E07CD">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ind w:left="3" w:hanging="5"/>
      </w:pPr>
      <w:r>
        <w:lastRenderedPageBreak/>
        <w:t>STUDENT POLICIES</w:t>
      </w:r>
    </w:p>
    <w:p w14:paraId="093C0822" w14:textId="77777777" w:rsidR="00336D64" w:rsidRPr="009D78C1" w:rsidRDefault="00336D64">
      <w:pPr>
        <w:ind w:hanging="2"/>
      </w:pPr>
    </w:p>
    <w:p w14:paraId="5F10B33A" w14:textId="77777777" w:rsidR="00336D64" w:rsidRPr="009D78C1" w:rsidRDefault="00BF2914">
      <w:pPr>
        <w:ind w:left="1" w:hanging="3"/>
        <w:rPr>
          <w:b/>
          <w:sz w:val="28"/>
          <w:szCs w:val="28"/>
          <w:u w:val="single"/>
        </w:rPr>
      </w:pPr>
      <w:r w:rsidRPr="009D78C1">
        <w:rPr>
          <w:b/>
          <w:sz w:val="28"/>
          <w:szCs w:val="28"/>
          <w:u w:val="single"/>
        </w:rPr>
        <w:t>Transportation</w:t>
      </w:r>
    </w:p>
    <w:p w14:paraId="1EB89EB9" w14:textId="77777777" w:rsidR="00336D64" w:rsidRPr="009D78C1" w:rsidRDefault="00BF2914">
      <w:pPr>
        <w:ind w:hanging="2"/>
      </w:pPr>
      <w:r w:rsidRPr="009D78C1">
        <w:t xml:space="preserve">Generally, field trips are planned by the teacher to coordinate with a particular area of study.   Parents are usually needed to help chaperone and provide transportation.  </w:t>
      </w:r>
    </w:p>
    <w:p w14:paraId="2BADF334" w14:textId="77777777" w:rsidR="00336D64" w:rsidRPr="009D78C1" w:rsidRDefault="00336D64">
      <w:pPr>
        <w:rPr>
          <w:sz w:val="12"/>
          <w:szCs w:val="12"/>
        </w:rPr>
      </w:pPr>
    </w:p>
    <w:p w14:paraId="4B57DD1E" w14:textId="77777777" w:rsidR="00336D64" w:rsidRPr="009D78C1" w:rsidRDefault="00BF2914">
      <w:pPr>
        <w:ind w:hanging="2"/>
      </w:pPr>
      <w:r w:rsidRPr="009D78C1">
        <w:rPr>
          <w:b/>
        </w:rPr>
        <w:t>The following guidelines should be followed in all school functions requiring transportation when a private vehicle is used:</w:t>
      </w:r>
    </w:p>
    <w:p w14:paraId="04CAAFD4" w14:textId="11DBB8D6" w:rsidR="00336D64" w:rsidRPr="009D78C1" w:rsidRDefault="00BF2914" w:rsidP="009316D4">
      <w:pPr>
        <w:numPr>
          <w:ilvl w:val="0"/>
          <w:numId w:val="8"/>
        </w:numPr>
        <w:ind w:left="0" w:hanging="2"/>
      </w:pPr>
      <w:r w:rsidRPr="009D78C1">
        <w:t xml:space="preserve">Drivers of field trips must have a background check, turn in a copy of current proof of insurance, and a copy of their </w:t>
      </w:r>
      <w:r w:rsidR="00297501" w:rsidRPr="009D78C1">
        <w:t>driver’s</w:t>
      </w:r>
      <w:r w:rsidRPr="009D78C1">
        <w:t xml:space="preserve"> license.</w:t>
      </w:r>
    </w:p>
    <w:p w14:paraId="6EC80904" w14:textId="77777777" w:rsidR="00336D64" w:rsidRPr="009D78C1" w:rsidRDefault="00BF2914" w:rsidP="009316D4">
      <w:pPr>
        <w:numPr>
          <w:ilvl w:val="0"/>
          <w:numId w:val="8"/>
        </w:numPr>
        <w:ind w:left="0" w:hanging="2"/>
      </w:pPr>
      <w:r w:rsidRPr="009D78C1">
        <w:t>Parents must give written permission for another parent to drive their child on a field trip or to any other CCS event.</w:t>
      </w:r>
    </w:p>
    <w:p w14:paraId="3D166E3E" w14:textId="1DA16BC9" w:rsidR="00DC124D" w:rsidRPr="009D78C1" w:rsidRDefault="00BF2914" w:rsidP="00DC124D">
      <w:pPr>
        <w:numPr>
          <w:ilvl w:val="0"/>
          <w:numId w:val="8"/>
        </w:numPr>
        <w:ind w:left="0" w:hanging="2"/>
      </w:pPr>
      <w:r w:rsidRPr="009D78C1">
        <w:t>Seat belts must be worn.</w:t>
      </w:r>
    </w:p>
    <w:p w14:paraId="20900948" w14:textId="77777777" w:rsidR="00336D64" w:rsidRPr="009D78C1" w:rsidRDefault="00BF2914" w:rsidP="009316D4">
      <w:pPr>
        <w:numPr>
          <w:ilvl w:val="0"/>
          <w:numId w:val="8"/>
        </w:numPr>
        <w:ind w:left="0" w:hanging="2"/>
      </w:pPr>
      <w:r w:rsidRPr="009D78C1">
        <w:t>Drivers must not drive over the speed limit and seat belts must be worn by everyone.</w:t>
      </w:r>
    </w:p>
    <w:p w14:paraId="50C0D0F1" w14:textId="77777777" w:rsidR="00336D64" w:rsidRDefault="00BF2914" w:rsidP="009316D4">
      <w:pPr>
        <w:numPr>
          <w:ilvl w:val="0"/>
          <w:numId w:val="8"/>
        </w:numPr>
        <w:ind w:left="0" w:hanging="2"/>
      </w:pPr>
      <w:r w:rsidRPr="009D78C1">
        <w:t>Students must return to the school in the same vehicle in which they left unless arrangements were made beforehand with the teacher.</w:t>
      </w:r>
      <w:bookmarkStart w:id="21" w:name="_heading=h.qdhkizpdjmmt" w:colFirst="0" w:colLast="0"/>
      <w:bookmarkEnd w:id="21"/>
    </w:p>
    <w:p w14:paraId="101C99D3" w14:textId="77777777" w:rsidR="00336D64" w:rsidRDefault="00BF2914">
      <w:pPr>
        <w:numPr>
          <w:ilvl w:val="0"/>
          <w:numId w:val="15"/>
        </w:numPr>
        <w:ind w:left="0" w:hanging="2"/>
      </w:pPr>
      <w:r>
        <w:t>The driver’s car insurance becomes the primary coverage in the event of an accident or injury.  The school accepts no liability for the use of individual cars.</w:t>
      </w:r>
    </w:p>
    <w:p w14:paraId="3445F930" w14:textId="77777777" w:rsidR="00336D64" w:rsidRDefault="00BF2914">
      <w:pPr>
        <w:numPr>
          <w:ilvl w:val="0"/>
          <w:numId w:val="15"/>
        </w:numPr>
        <w:ind w:left="0" w:hanging="2"/>
      </w:pPr>
      <w:r>
        <w:t>Drivers must be approved with each trip.</w:t>
      </w:r>
    </w:p>
    <w:p w14:paraId="7B756F7D" w14:textId="77777777" w:rsidR="00336D64" w:rsidRDefault="00BF2914">
      <w:pPr>
        <w:numPr>
          <w:ilvl w:val="0"/>
          <w:numId w:val="15"/>
        </w:numPr>
        <w:ind w:left="0" w:hanging="2"/>
      </w:pPr>
      <w:r>
        <w:t xml:space="preserve">Drivers are asked to provide only G-Rated movies or Christian music in the vehicle during the field trip </w:t>
      </w:r>
    </w:p>
    <w:p w14:paraId="6343126F" w14:textId="77777777" w:rsidR="00336D64" w:rsidRDefault="00336D64">
      <w:pPr>
        <w:ind w:hanging="2"/>
        <w:rPr>
          <w:sz w:val="16"/>
          <w:szCs w:val="16"/>
        </w:rPr>
      </w:pPr>
    </w:p>
    <w:p w14:paraId="1F27081D" w14:textId="77777777" w:rsidR="00336D64" w:rsidRDefault="00BF2914">
      <w:pPr>
        <w:ind w:hanging="2"/>
        <w:rPr>
          <w:b/>
          <w:i/>
        </w:rPr>
      </w:pPr>
      <w:r>
        <w:rPr>
          <w:b/>
          <w:i/>
        </w:rPr>
        <w:t>Note: CCS does not provide lunch during field trips.</w:t>
      </w:r>
    </w:p>
    <w:p w14:paraId="376F0791" w14:textId="77777777" w:rsidR="00336D64" w:rsidRDefault="00336D64">
      <w:pPr>
        <w:rPr>
          <w:b/>
          <w:i/>
          <w:sz w:val="12"/>
          <w:szCs w:val="12"/>
        </w:rPr>
      </w:pPr>
    </w:p>
    <w:p w14:paraId="39822702" w14:textId="77777777" w:rsidR="00336D64" w:rsidRDefault="00BF2914">
      <w:pPr>
        <w:ind w:hanging="2"/>
      </w:pPr>
      <w:r>
        <w:rPr>
          <w:b/>
        </w:rPr>
        <w:t>Courtney Christian School reserves the right to not allow a student to go on field trips and / or class trips due to behavioral issues.</w:t>
      </w:r>
    </w:p>
    <w:p w14:paraId="4B45918F" w14:textId="77777777" w:rsidR="00204DE5" w:rsidRPr="00204DE5" w:rsidRDefault="00204DE5" w:rsidP="00204DE5"/>
    <w:p w14:paraId="61A234DA" w14:textId="77777777" w:rsidR="00336D64" w:rsidRDefault="00336D64">
      <w:pPr>
        <w:rPr>
          <w:sz w:val="12"/>
          <w:szCs w:val="12"/>
        </w:rPr>
      </w:pPr>
    </w:p>
    <w:p w14:paraId="26D26B95" w14:textId="77777777" w:rsidR="00336D64" w:rsidRDefault="00BF2914">
      <w:pPr>
        <w:ind w:left="1" w:hanging="3"/>
        <w:rPr>
          <w:sz w:val="32"/>
          <w:szCs w:val="32"/>
          <w:u w:val="single"/>
        </w:rPr>
      </w:pPr>
      <w:r>
        <w:rPr>
          <w:b/>
          <w:sz w:val="32"/>
          <w:szCs w:val="32"/>
          <w:u w:val="single"/>
        </w:rPr>
        <w:t xml:space="preserve">TEXTBOOKS </w:t>
      </w:r>
    </w:p>
    <w:p w14:paraId="71760B8B" w14:textId="77777777" w:rsidR="00336D64" w:rsidRDefault="00336D64">
      <w:pPr>
        <w:rPr>
          <w:sz w:val="12"/>
          <w:szCs w:val="12"/>
        </w:rPr>
      </w:pPr>
    </w:p>
    <w:p w14:paraId="68E5F7BE" w14:textId="679E1C17" w:rsidR="00336D64" w:rsidRDefault="00BF2914" w:rsidP="004C6A6B">
      <w:pPr>
        <w:ind w:hanging="2"/>
      </w:pPr>
      <w:proofErr w:type="gramStart"/>
      <w:r>
        <w:t>In order to</w:t>
      </w:r>
      <w:proofErr w:type="gramEnd"/>
      <w:r>
        <w:t xml:space="preserve"> be good stewards of the materials God has given us for our </w:t>
      </w:r>
      <w:proofErr w:type="gramStart"/>
      <w:r>
        <w:t>use,</w:t>
      </w:r>
      <w:proofErr w:type="gramEnd"/>
      <w:r>
        <w:t xml:space="preserve"> students are responsible for all materials checked out to them.  Hardback textbooks should be covered with cloth, “stretchy” book covers or paper book covers. Paperback textbooks and workbooks are to be covered with clear contact paper to prolong the wear of the book. A letter and / or email will be sent approximately one week before the end of the school year to notify parents that all textbooks / library books will be collected and assessed for close-out. Students will be asked to pay for any book that is lost or damaged beyond normal use.</w:t>
      </w:r>
    </w:p>
    <w:p w14:paraId="595E2876" w14:textId="77777777" w:rsidR="00336D64" w:rsidRDefault="00336D64">
      <w:pPr>
        <w:ind w:hanging="2"/>
        <w:rPr>
          <w:sz w:val="18"/>
          <w:szCs w:val="18"/>
        </w:rPr>
      </w:pPr>
    </w:p>
    <w:p w14:paraId="0C431B0D" w14:textId="77777777" w:rsidR="00336D64" w:rsidRDefault="00BF2914">
      <w:pPr>
        <w:ind w:left="1" w:hanging="3"/>
        <w:rPr>
          <w:sz w:val="32"/>
          <w:szCs w:val="32"/>
          <w:u w:val="single"/>
        </w:rPr>
      </w:pPr>
      <w:r>
        <w:rPr>
          <w:b/>
          <w:smallCaps/>
          <w:sz w:val="32"/>
          <w:szCs w:val="32"/>
          <w:u w:val="single"/>
        </w:rPr>
        <w:t>INVITATIONS</w:t>
      </w:r>
    </w:p>
    <w:p w14:paraId="349B4852" w14:textId="0F8B894E" w:rsidR="00BF2914" w:rsidRDefault="00BF2914" w:rsidP="6B3D3CDC">
      <w:pPr>
        <w:ind w:hanging="2"/>
      </w:pPr>
      <w:r>
        <w:t>Only invitations addressed to the entire class (or every student of the same gender) will be allowed to be distributed at school</w:t>
      </w:r>
    </w:p>
    <w:p w14:paraId="285CBD75" w14:textId="3A825625" w:rsidR="6B3D3CDC" w:rsidRDefault="6B3D3CDC" w:rsidP="6B3D3CDC">
      <w:pPr>
        <w:pStyle w:val="Heading2"/>
        <w:ind w:left="1" w:hanging="3"/>
        <w:rPr>
          <w:sz w:val="32"/>
          <w:szCs w:val="32"/>
          <w:u w:val="single"/>
        </w:rPr>
      </w:pPr>
    </w:p>
    <w:p w14:paraId="235C92AF" w14:textId="77777777" w:rsidR="00DE1207" w:rsidRDefault="00DE1207" w:rsidP="00DE1207">
      <w:pPr>
        <w:pStyle w:val="Heading2"/>
        <w:ind w:left="1" w:hanging="3"/>
        <w:rPr>
          <w:sz w:val="32"/>
          <w:szCs w:val="32"/>
          <w:u w:val="single"/>
        </w:rPr>
      </w:pPr>
      <w:r>
        <w:rPr>
          <w:sz w:val="32"/>
          <w:szCs w:val="32"/>
          <w:u w:val="single"/>
        </w:rPr>
        <w:t xml:space="preserve">TELEPHONE CALLS </w:t>
      </w:r>
    </w:p>
    <w:p w14:paraId="317410C0" w14:textId="77777777" w:rsidR="00DE1207" w:rsidRDefault="00DE1207" w:rsidP="00DE1207">
      <w:pPr>
        <w:rPr>
          <w:sz w:val="12"/>
          <w:szCs w:val="12"/>
        </w:rPr>
      </w:pPr>
    </w:p>
    <w:p w14:paraId="4CB37309" w14:textId="77777777" w:rsidR="00DE1207" w:rsidRDefault="00DE1207" w:rsidP="00DE1207">
      <w:pPr>
        <w:ind w:hanging="2"/>
      </w:pPr>
      <w:r>
        <w:t xml:space="preserve">School phones are not to be used by students.  In an </w:t>
      </w:r>
      <w:r>
        <w:rPr>
          <w:i/>
        </w:rPr>
        <w:t>emergency</w:t>
      </w:r>
      <w:r>
        <w:t>, the staff will place a call for the student.  Parents are asked to refrain from calling the school office to leave messages for students.  Only emergency messages from parents will be delivered.</w:t>
      </w:r>
    </w:p>
    <w:p w14:paraId="5E5A2EF3" w14:textId="68EE8D2F" w:rsidR="00C857AB" w:rsidRPr="00C857AB" w:rsidRDefault="00C857AB" w:rsidP="00C857AB">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ind w:left="3" w:hanging="5"/>
      </w:pPr>
      <w:r>
        <w:lastRenderedPageBreak/>
        <w:t>STUDENT POLICIES</w:t>
      </w:r>
    </w:p>
    <w:p w14:paraId="1A9212D2" w14:textId="1665E6F6" w:rsidR="00336D64" w:rsidRDefault="00844640" w:rsidP="00204DE5">
      <w:pPr>
        <w:pStyle w:val="Heading3"/>
        <w:tabs>
          <w:tab w:val="left" w:pos="6748"/>
        </w:tabs>
        <w:rPr>
          <w:rFonts w:ascii="Times New Roman" w:hAnsi="Times New Roman" w:cs="Times New Roman"/>
          <w:sz w:val="24"/>
          <w:szCs w:val="24"/>
        </w:rPr>
      </w:pPr>
      <w:r w:rsidRPr="6B3D3CDC">
        <w:rPr>
          <w:rFonts w:ascii="Times New Roman" w:hAnsi="Times New Roman" w:cs="Times New Roman"/>
          <w:sz w:val="32"/>
          <w:szCs w:val="32"/>
          <w:u w:val="single"/>
        </w:rPr>
        <w:t>ELECTRONIC DEVICES</w:t>
      </w:r>
      <w:r w:rsidR="00BF2914" w:rsidRPr="6B3D3CDC">
        <w:rPr>
          <w:rFonts w:ascii="Times New Roman" w:hAnsi="Times New Roman" w:cs="Times New Roman"/>
          <w:sz w:val="24"/>
          <w:szCs w:val="24"/>
        </w:rPr>
        <w:t xml:space="preserve"> </w:t>
      </w:r>
    </w:p>
    <w:p w14:paraId="70E8D455" w14:textId="77777777" w:rsidR="006B64E3" w:rsidRDefault="006B64E3" w:rsidP="006B64E3"/>
    <w:p w14:paraId="6838C98C" w14:textId="4E1AC8CC" w:rsidR="009E32FE" w:rsidRPr="009248BC" w:rsidRDefault="009E32FE" w:rsidP="006B64E3">
      <w:r w:rsidRPr="009248BC">
        <w:t xml:space="preserve">Students are allowed to bring their personal cell phones on campus; however, cell phones will be collected in the homeroom </w:t>
      </w:r>
      <w:r w:rsidR="00524958" w:rsidRPr="009248BC">
        <w:t>/ 1</w:t>
      </w:r>
      <w:r w:rsidR="00524958" w:rsidRPr="009248BC">
        <w:rPr>
          <w:vertAlign w:val="superscript"/>
        </w:rPr>
        <w:t>st</w:t>
      </w:r>
      <w:r w:rsidR="00524958" w:rsidRPr="009248BC">
        <w:t xml:space="preserve"> </w:t>
      </w:r>
      <w:r w:rsidR="00DD06D3" w:rsidRPr="009248BC">
        <w:t>hour</w:t>
      </w:r>
      <w:r w:rsidR="00524958" w:rsidRPr="009248BC">
        <w:t xml:space="preserve"> class each morning and returned at dismissal.</w:t>
      </w:r>
    </w:p>
    <w:p w14:paraId="49B2F51F" w14:textId="77777777" w:rsidR="00E924F4" w:rsidRPr="009248BC" w:rsidRDefault="00E924F4" w:rsidP="006B64E3"/>
    <w:p w14:paraId="4F30A80F" w14:textId="3E6F09A7" w:rsidR="00E924F4" w:rsidRPr="009248BC" w:rsidRDefault="00E924F4" w:rsidP="006B64E3">
      <w:pPr>
        <w:rPr>
          <w:b/>
          <w:bCs/>
        </w:rPr>
      </w:pPr>
      <w:r w:rsidRPr="009248BC">
        <w:rPr>
          <w:b/>
          <w:bCs/>
        </w:rPr>
        <w:t>Cell Phone Policy</w:t>
      </w:r>
    </w:p>
    <w:p w14:paraId="50EF40DE" w14:textId="270CADF3" w:rsidR="00F40374" w:rsidRPr="009248BC" w:rsidRDefault="00F40374">
      <w:pPr>
        <w:pStyle w:val="ListParagraph"/>
        <w:numPr>
          <w:ilvl w:val="0"/>
          <w:numId w:val="33"/>
        </w:numPr>
        <w:rPr>
          <w:rFonts w:ascii="Times New Roman" w:hAnsi="Times New Roman" w:cs="Times New Roman"/>
          <w:b w:val="0"/>
          <w:bCs w:val="0"/>
        </w:rPr>
      </w:pPr>
      <w:r w:rsidRPr="009248BC">
        <w:rPr>
          <w:rFonts w:ascii="Times New Roman" w:hAnsi="Times New Roman" w:cs="Times New Roman"/>
          <w:b w:val="0"/>
          <w:bCs w:val="0"/>
        </w:rPr>
        <w:t>Cell phones</w:t>
      </w:r>
      <w:r w:rsidR="00BB3625" w:rsidRPr="009248BC">
        <w:rPr>
          <w:rFonts w:ascii="Times New Roman" w:hAnsi="Times New Roman" w:cs="Times New Roman"/>
          <w:b w:val="0"/>
          <w:bCs w:val="0"/>
        </w:rPr>
        <w:t xml:space="preserve"> are not to be used at all on campus</w:t>
      </w:r>
      <w:r w:rsidR="00F65CCC" w:rsidRPr="009248BC">
        <w:rPr>
          <w:rFonts w:ascii="Times New Roman" w:hAnsi="Times New Roman" w:cs="Times New Roman"/>
          <w:b w:val="0"/>
          <w:bCs w:val="0"/>
        </w:rPr>
        <w:t xml:space="preserve"> from 7:00 </w:t>
      </w:r>
      <w:r w:rsidR="007E5980" w:rsidRPr="009248BC">
        <w:rPr>
          <w:rFonts w:ascii="Times New Roman" w:hAnsi="Times New Roman" w:cs="Times New Roman"/>
          <w:b w:val="0"/>
          <w:bCs w:val="0"/>
        </w:rPr>
        <w:t>A</w:t>
      </w:r>
      <w:r w:rsidR="00F65CCC" w:rsidRPr="009248BC">
        <w:rPr>
          <w:rFonts w:ascii="Times New Roman" w:hAnsi="Times New Roman" w:cs="Times New Roman"/>
          <w:b w:val="0"/>
          <w:bCs w:val="0"/>
        </w:rPr>
        <w:t>.</w:t>
      </w:r>
      <w:r w:rsidR="007E5980" w:rsidRPr="009248BC">
        <w:rPr>
          <w:rFonts w:ascii="Times New Roman" w:hAnsi="Times New Roman" w:cs="Times New Roman"/>
          <w:b w:val="0"/>
          <w:bCs w:val="0"/>
        </w:rPr>
        <w:t>M</w:t>
      </w:r>
      <w:r w:rsidR="00F65CCC" w:rsidRPr="009248BC">
        <w:rPr>
          <w:rFonts w:ascii="Times New Roman" w:hAnsi="Times New Roman" w:cs="Times New Roman"/>
          <w:b w:val="0"/>
          <w:bCs w:val="0"/>
        </w:rPr>
        <w:t xml:space="preserve">. until 3:30 </w:t>
      </w:r>
      <w:r w:rsidR="007E5980" w:rsidRPr="009248BC">
        <w:rPr>
          <w:rFonts w:ascii="Times New Roman" w:hAnsi="Times New Roman" w:cs="Times New Roman"/>
          <w:b w:val="0"/>
          <w:bCs w:val="0"/>
        </w:rPr>
        <w:t>P</w:t>
      </w:r>
      <w:r w:rsidR="00F65CCC" w:rsidRPr="009248BC">
        <w:rPr>
          <w:rFonts w:ascii="Times New Roman" w:hAnsi="Times New Roman" w:cs="Times New Roman"/>
          <w:b w:val="0"/>
          <w:bCs w:val="0"/>
        </w:rPr>
        <w:t>.</w:t>
      </w:r>
      <w:r w:rsidR="007E5980" w:rsidRPr="009248BC">
        <w:rPr>
          <w:rFonts w:ascii="Times New Roman" w:hAnsi="Times New Roman" w:cs="Times New Roman"/>
          <w:b w:val="0"/>
          <w:bCs w:val="0"/>
        </w:rPr>
        <w:t>M</w:t>
      </w:r>
      <w:r w:rsidR="00F65CCC" w:rsidRPr="009248BC">
        <w:rPr>
          <w:rFonts w:ascii="Times New Roman" w:hAnsi="Times New Roman" w:cs="Times New Roman"/>
          <w:b w:val="0"/>
          <w:bCs w:val="0"/>
        </w:rPr>
        <w:t>.</w:t>
      </w:r>
    </w:p>
    <w:p w14:paraId="1E1F3A68" w14:textId="724D5497" w:rsidR="00F65CCC" w:rsidRPr="009248BC" w:rsidRDefault="00117C0B">
      <w:pPr>
        <w:pStyle w:val="ListParagraph"/>
        <w:numPr>
          <w:ilvl w:val="0"/>
          <w:numId w:val="33"/>
        </w:numPr>
        <w:rPr>
          <w:rFonts w:ascii="Times New Roman" w:hAnsi="Times New Roman" w:cs="Times New Roman"/>
          <w:b w:val="0"/>
          <w:bCs w:val="0"/>
        </w:rPr>
      </w:pPr>
      <w:r w:rsidRPr="009248BC">
        <w:rPr>
          <w:rFonts w:ascii="Times New Roman" w:hAnsi="Times New Roman" w:cs="Times New Roman"/>
          <w:b w:val="0"/>
          <w:bCs w:val="0"/>
        </w:rPr>
        <w:t>All cell phones are to be turned in upon entering the student’s homeroom</w:t>
      </w:r>
      <w:r w:rsidR="00DD06D3" w:rsidRPr="009248BC">
        <w:rPr>
          <w:rFonts w:ascii="Times New Roman" w:hAnsi="Times New Roman" w:cs="Times New Roman"/>
          <w:b w:val="0"/>
          <w:bCs w:val="0"/>
        </w:rPr>
        <w:t xml:space="preserve"> / 1</w:t>
      </w:r>
      <w:r w:rsidR="00DD06D3" w:rsidRPr="009248BC">
        <w:rPr>
          <w:rFonts w:ascii="Times New Roman" w:hAnsi="Times New Roman" w:cs="Times New Roman"/>
          <w:b w:val="0"/>
          <w:bCs w:val="0"/>
          <w:vertAlign w:val="superscript"/>
        </w:rPr>
        <w:t>st</w:t>
      </w:r>
      <w:r w:rsidR="00DD06D3" w:rsidRPr="009248BC">
        <w:rPr>
          <w:rFonts w:ascii="Times New Roman" w:hAnsi="Times New Roman" w:cs="Times New Roman"/>
          <w:b w:val="0"/>
          <w:bCs w:val="0"/>
        </w:rPr>
        <w:t xml:space="preserve"> hour</w:t>
      </w:r>
      <w:r w:rsidRPr="009248BC">
        <w:rPr>
          <w:rFonts w:ascii="Times New Roman" w:hAnsi="Times New Roman" w:cs="Times New Roman"/>
          <w:b w:val="0"/>
          <w:bCs w:val="0"/>
        </w:rPr>
        <w:t>.</w:t>
      </w:r>
    </w:p>
    <w:p w14:paraId="3E730829" w14:textId="6E0376F2" w:rsidR="00117C0B" w:rsidRPr="009248BC" w:rsidRDefault="00F42805">
      <w:pPr>
        <w:pStyle w:val="ListParagraph"/>
        <w:numPr>
          <w:ilvl w:val="0"/>
          <w:numId w:val="33"/>
        </w:numPr>
        <w:rPr>
          <w:rFonts w:ascii="Times New Roman" w:hAnsi="Times New Roman" w:cs="Times New Roman"/>
          <w:b w:val="0"/>
          <w:bCs w:val="0"/>
        </w:rPr>
      </w:pPr>
      <w:r w:rsidRPr="009248BC">
        <w:rPr>
          <w:rFonts w:ascii="Times New Roman" w:hAnsi="Times New Roman" w:cs="Times New Roman"/>
          <w:b w:val="0"/>
          <w:bCs w:val="0"/>
        </w:rPr>
        <w:t xml:space="preserve">If students are late / tardy, the cell phone must be turned </w:t>
      </w:r>
      <w:r w:rsidR="00E12D4E" w:rsidRPr="009248BC">
        <w:rPr>
          <w:rFonts w:ascii="Times New Roman" w:hAnsi="Times New Roman" w:cs="Times New Roman"/>
          <w:b w:val="0"/>
          <w:bCs w:val="0"/>
        </w:rPr>
        <w:t>into</w:t>
      </w:r>
      <w:r w:rsidRPr="009248BC">
        <w:rPr>
          <w:rFonts w:ascii="Times New Roman" w:hAnsi="Times New Roman" w:cs="Times New Roman"/>
          <w:b w:val="0"/>
          <w:bCs w:val="0"/>
        </w:rPr>
        <w:t xml:space="preserve"> the office. The office will</w:t>
      </w:r>
      <w:r w:rsidR="00E12D4E" w:rsidRPr="009248BC">
        <w:rPr>
          <w:rFonts w:ascii="Times New Roman" w:hAnsi="Times New Roman" w:cs="Times New Roman"/>
          <w:b w:val="0"/>
          <w:bCs w:val="0"/>
        </w:rPr>
        <w:t xml:space="preserve"> bring the cell phone to the appropriate homeroom</w:t>
      </w:r>
      <w:r w:rsidR="00DE76F1" w:rsidRPr="009248BC">
        <w:rPr>
          <w:rFonts w:ascii="Times New Roman" w:hAnsi="Times New Roman" w:cs="Times New Roman"/>
          <w:b w:val="0"/>
          <w:bCs w:val="0"/>
        </w:rPr>
        <w:t xml:space="preserve"> / 1</w:t>
      </w:r>
      <w:r w:rsidR="00DE76F1" w:rsidRPr="009248BC">
        <w:rPr>
          <w:rFonts w:ascii="Times New Roman" w:hAnsi="Times New Roman" w:cs="Times New Roman"/>
          <w:b w:val="0"/>
          <w:bCs w:val="0"/>
          <w:vertAlign w:val="superscript"/>
        </w:rPr>
        <w:t>st</w:t>
      </w:r>
      <w:r w:rsidR="00DE76F1" w:rsidRPr="009248BC">
        <w:rPr>
          <w:rFonts w:ascii="Times New Roman" w:hAnsi="Times New Roman" w:cs="Times New Roman"/>
          <w:b w:val="0"/>
          <w:bCs w:val="0"/>
        </w:rPr>
        <w:t xml:space="preserve"> hour</w:t>
      </w:r>
      <w:r w:rsidR="00E12D4E" w:rsidRPr="009248BC">
        <w:rPr>
          <w:rFonts w:ascii="Times New Roman" w:hAnsi="Times New Roman" w:cs="Times New Roman"/>
          <w:b w:val="0"/>
          <w:bCs w:val="0"/>
        </w:rPr>
        <w:t xml:space="preserve"> teacher.</w:t>
      </w:r>
    </w:p>
    <w:p w14:paraId="050F7C85" w14:textId="75DED067" w:rsidR="00E12D4E" w:rsidRPr="009248BC" w:rsidRDefault="00C6651B">
      <w:pPr>
        <w:pStyle w:val="ListParagraph"/>
        <w:numPr>
          <w:ilvl w:val="0"/>
          <w:numId w:val="33"/>
        </w:numPr>
        <w:rPr>
          <w:rFonts w:ascii="Times New Roman" w:hAnsi="Times New Roman" w:cs="Times New Roman"/>
          <w:b w:val="0"/>
          <w:bCs w:val="0"/>
        </w:rPr>
      </w:pPr>
      <w:r w:rsidRPr="009248BC">
        <w:rPr>
          <w:rFonts w:ascii="Times New Roman" w:hAnsi="Times New Roman" w:cs="Times New Roman"/>
          <w:b w:val="0"/>
          <w:bCs w:val="0"/>
        </w:rPr>
        <w:t>If a student checks out</w:t>
      </w:r>
      <w:r w:rsidR="00D714EA" w:rsidRPr="009248BC">
        <w:rPr>
          <w:rFonts w:ascii="Times New Roman" w:hAnsi="Times New Roman" w:cs="Times New Roman"/>
          <w:b w:val="0"/>
          <w:bCs w:val="0"/>
        </w:rPr>
        <w:t>, the office will contact the homeroom</w:t>
      </w:r>
      <w:r w:rsidR="00DE76F1" w:rsidRPr="009248BC">
        <w:rPr>
          <w:rFonts w:ascii="Times New Roman" w:hAnsi="Times New Roman" w:cs="Times New Roman"/>
          <w:b w:val="0"/>
          <w:bCs w:val="0"/>
        </w:rPr>
        <w:t xml:space="preserve"> / 1</w:t>
      </w:r>
      <w:r w:rsidR="00DE76F1" w:rsidRPr="009248BC">
        <w:rPr>
          <w:rFonts w:ascii="Times New Roman" w:hAnsi="Times New Roman" w:cs="Times New Roman"/>
          <w:b w:val="0"/>
          <w:bCs w:val="0"/>
          <w:vertAlign w:val="superscript"/>
        </w:rPr>
        <w:t>st</w:t>
      </w:r>
      <w:r w:rsidR="00DE76F1" w:rsidRPr="009248BC">
        <w:rPr>
          <w:rFonts w:ascii="Times New Roman" w:hAnsi="Times New Roman" w:cs="Times New Roman"/>
          <w:b w:val="0"/>
          <w:bCs w:val="0"/>
        </w:rPr>
        <w:t xml:space="preserve"> hour</w:t>
      </w:r>
      <w:r w:rsidR="00D714EA" w:rsidRPr="009248BC">
        <w:rPr>
          <w:rFonts w:ascii="Times New Roman" w:hAnsi="Times New Roman" w:cs="Times New Roman"/>
          <w:b w:val="0"/>
          <w:bCs w:val="0"/>
        </w:rPr>
        <w:t xml:space="preserve"> teacher to retr</w:t>
      </w:r>
      <w:r w:rsidR="00133E37" w:rsidRPr="009248BC">
        <w:rPr>
          <w:rFonts w:ascii="Times New Roman" w:hAnsi="Times New Roman" w:cs="Times New Roman"/>
          <w:b w:val="0"/>
          <w:bCs w:val="0"/>
        </w:rPr>
        <w:t>ieve the cell phone.</w:t>
      </w:r>
    </w:p>
    <w:p w14:paraId="39A6EE89" w14:textId="020A2BA3" w:rsidR="00133E37" w:rsidRPr="009248BC" w:rsidRDefault="00133E37">
      <w:pPr>
        <w:pStyle w:val="ListParagraph"/>
        <w:numPr>
          <w:ilvl w:val="0"/>
          <w:numId w:val="33"/>
        </w:numPr>
        <w:rPr>
          <w:rFonts w:ascii="Times New Roman" w:hAnsi="Times New Roman" w:cs="Times New Roman"/>
          <w:b w:val="0"/>
          <w:bCs w:val="0"/>
        </w:rPr>
      </w:pPr>
      <w:r w:rsidRPr="009248BC">
        <w:rPr>
          <w:rFonts w:ascii="Times New Roman" w:hAnsi="Times New Roman" w:cs="Times New Roman"/>
          <w:b w:val="0"/>
          <w:bCs w:val="0"/>
        </w:rPr>
        <w:t>Any violation</w:t>
      </w:r>
      <w:r w:rsidR="00B154E5" w:rsidRPr="009248BC">
        <w:rPr>
          <w:rFonts w:ascii="Times New Roman" w:hAnsi="Times New Roman" w:cs="Times New Roman"/>
          <w:b w:val="0"/>
          <w:bCs w:val="0"/>
        </w:rPr>
        <w:t xml:space="preserve"> of this policy will result in consequences outlined below:</w:t>
      </w:r>
    </w:p>
    <w:p w14:paraId="44F006A7" w14:textId="77777777" w:rsidR="009E32FE" w:rsidRPr="009248BC" w:rsidRDefault="009E32FE" w:rsidP="006B64E3">
      <w:pPr>
        <w:rPr>
          <w:color w:val="000000"/>
        </w:rPr>
      </w:pPr>
    </w:p>
    <w:p w14:paraId="231A8659" w14:textId="581F98DF" w:rsidR="001B4637" w:rsidRPr="009248BC" w:rsidRDefault="001B4637" w:rsidP="001B4637">
      <w:pPr>
        <w:pStyle w:val="NormalWeb"/>
        <w:spacing w:before="0" w:beforeAutospacing="0" w:after="0" w:afterAutospacing="0"/>
      </w:pPr>
      <w:r w:rsidRPr="009248BC">
        <w:rPr>
          <w:b/>
          <w:bCs/>
          <w:color w:val="000000"/>
        </w:rPr>
        <w:t xml:space="preserve">Consequences </w:t>
      </w:r>
      <w:r w:rsidR="004808CD" w:rsidRPr="009248BC">
        <w:rPr>
          <w:b/>
          <w:bCs/>
          <w:color w:val="000000"/>
        </w:rPr>
        <w:t>– in violation for noncompliance</w:t>
      </w:r>
    </w:p>
    <w:p w14:paraId="72EB8D03" w14:textId="6AF48E9B" w:rsidR="001B4637" w:rsidRPr="009248BC" w:rsidRDefault="001B4637" w:rsidP="00904EA5">
      <w:pPr>
        <w:pStyle w:val="NormalWeb"/>
        <w:spacing w:before="0" w:beforeAutospacing="0" w:after="0" w:afterAutospacing="0"/>
        <w:ind w:left="720"/>
        <w:textAlignment w:val="baseline"/>
        <w:rPr>
          <w:color w:val="000000"/>
        </w:rPr>
      </w:pPr>
      <w:r w:rsidRPr="009248BC">
        <w:rPr>
          <w:b/>
          <w:bCs/>
          <w:color w:val="000000"/>
        </w:rPr>
        <w:t>1st Offense</w:t>
      </w:r>
      <w:r w:rsidRPr="009248BC">
        <w:rPr>
          <w:color w:val="000000"/>
        </w:rPr>
        <w:t>: </w:t>
      </w:r>
      <w:r w:rsidR="00BB1C5B" w:rsidRPr="009248BC">
        <w:rPr>
          <w:color w:val="000000"/>
        </w:rPr>
        <w:t>$50 fee, parent contact, and a detention</w:t>
      </w:r>
      <w:r w:rsidRPr="009248BC">
        <w:rPr>
          <w:color w:val="000000"/>
        </w:rPr>
        <w:t xml:space="preserve"> </w:t>
      </w:r>
    </w:p>
    <w:p w14:paraId="518D943D" w14:textId="77777777" w:rsidR="001B4637" w:rsidRPr="009248BC" w:rsidRDefault="001B4637" w:rsidP="001B4637">
      <w:pPr>
        <w:pStyle w:val="NormalWeb"/>
        <w:spacing w:before="0" w:beforeAutospacing="0" w:after="0" w:afterAutospacing="0"/>
        <w:ind w:left="1440"/>
        <w:textAlignment w:val="baseline"/>
        <w:rPr>
          <w:color w:val="000000"/>
        </w:rPr>
      </w:pPr>
    </w:p>
    <w:p w14:paraId="3F7CD46F" w14:textId="5E973F31" w:rsidR="001B4637" w:rsidRPr="009248BC" w:rsidRDefault="001B4637" w:rsidP="00904EA5">
      <w:pPr>
        <w:pStyle w:val="NormalWeb"/>
        <w:spacing w:before="0" w:beforeAutospacing="0" w:after="0" w:afterAutospacing="0"/>
        <w:ind w:left="720"/>
        <w:textAlignment w:val="baseline"/>
        <w:rPr>
          <w:color w:val="000000"/>
        </w:rPr>
      </w:pPr>
      <w:r w:rsidRPr="009248BC">
        <w:rPr>
          <w:b/>
          <w:bCs/>
          <w:color w:val="000000"/>
        </w:rPr>
        <w:t>2nd Offense</w:t>
      </w:r>
      <w:r w:rsidRPr="009248BC">
        <w:rPr>
          <w:color w:val="000000"/>
        </w:rPr>
        <w:t xml:space="preserve">:  </w:t>
      </w:r>
      <w:r w:rsidR="00BB1C5B" w:rsidRPr="009248BC">
        <w:rPr>
          <w:color w:val="000000"/>
        </w:rPr>
        <w:t>$100 fee, parent conference, and a one-day suspension</w:t>
      </w:r>
    </w:p>
    <w:p w14:paraId="32EE6BDC" w14:textId="77777777" w:rsidR="001B4637" w:rsidRPr="009248BC" w:rsidRDefault="001B4637" w:rsidP="001B4637">
      <w:pPr>
        <w:pStyle w:val="NormalWeb"/>
        <w:spacing w:before="0" w:beforeAutospacing="0" w:after="0" w:afterAutospacing="0"/>
        <w:ind w:left="1440"/>
        <w:textAlignment w:val="baseline"/>
        <w:rPr>
          <w:color w:val="000000"/>
        </w:rPr>
      </w:pPr>
    </w:p>
    <w:p w14:paraId="7FAC9FF9" w14:textId="7046421A" w:rsidR="001B4637" w:rsidRPr="009248BC" w:rsidRDefault="001B4637" w:rsidP="00904EA5">
      <w:pPr>
        <w:pStyle w:val="NormalWeb"/>
        <w:spacing w:before="0" w:beforeAutospacing="0" w:after="0" w:afterAutospacing="0"/>
        <w:ind w:left="720"/>
        <w:textAlignment w:val="baseline"/>
        <w:rPr>
          <w:color w:val="000000"/>
        </w:rPr>
      </w:pPr>
      <w:r w:rsidRPr="009248BC">
        <w:rPr>
          <w:b/>
          <w:bCs/>
          <w:color w:val="000000"/>
        </w:rPr>
        <w:t>3rd Offense</w:t>
      </w:r>
      <w:r w:rsidRPr="009248BC">
        <w:rPr>
          <w:color w:val="000000"/>
        </w:rPr>
        <w:t>: </w:t>
      </w:r>
      <w:r w:rsidR="005D755D" w:rsidRPr="009248BC">
        <w:rPr>
          <w:color w:val="000000"/>
        </w:rPr>
        <w:t>$200 fee, parent conference, and a three-day suspension. The phone will not be allowed on school property</w:t>
      </w:r>
      <w:r w:rsidR="00CF4ABD" w:rsidRPr="009248BC">
        <w:rPr>
          <w:color w:val="000000"/>
        </w:rPr>
        <w:t>.</w:t>
      </w:r>
    </w:p>
    <w:p w14:paraId="753288BC" w14:textId="77777777" w:rsidR="001B4637" w:rsidRPr="009248BC" w:rsidRDefault="001B4637" w:rsidP="006B64E3">
      <w:pPr>
        <w:rPr>
          <w:color w:val="000000"/>
        </w:rPr>
      </w:pPr>
    </w:p>
    <w:p w14:paraId="610240A0" w14:textId="77777777" w:rsidR="001B4637" w:rsidRPr="009248BC" w:rsidRDefault="001B4637" w:rsidP="006B64E3">
      <w:pPr>
        <w:rPr>
          <w:color w:val="000000"/>
        </w:rPr>
      </w:pPr>
    </w:p>
    <w:p w14:paraId="038547D6" w14:textId="6832FD21" w:rsidR="00874195" w:rsidRDefault="006B64E3" w:rsidP="006B64E3">
      <w:pPr>
        <w:rPr>
          <w:color w:val="000000"/>
        </w:rPr>
      </w:pPr>
      <w:r w:rsidRPr="009248BC">
        <w:rPr>
          <w:color w:val="000000"/>
        </w:rPr>
        <w:t>Students are not allowed to bring any electronic devices, such as MP3 players, handheld video games, earbuds, video cameras,</w:t>
      </w:r>
      <w:r w:rsidR="00C104FA" w:rsidRPr="009248BC">
        <w:rPr>
          <w:color w:val="000000"/>
        </w:rPr>
        <w:t xml:space="preserve"> smartwatches</w:t>
      </w:r>
      <w:r w:rsidR="002B00F6">
        <w:rPr>
          <w:color w:val="000000"/>
        </w:rPr>
        <w:t xml:space="preserve">, </w:t>
      </w:r>
      <w:r w:rsidR="002B00F6" w:rsidRPr="00603CCF">
        <w:rPr>
          <w:color w:val="000000"/>
          <w:highlight w:val="yellow"/>
        </w:rPr>
        <w:t>AI glasses</w:t>
      </w:r>
      <w:r w:rsidR="002B00F6">
        <w:rPr>
          <w:color w:val="000000"/>
        </w:rPr>
        <w:t>,</w:t>
      </w:r>
      <w:r w:rsidRPr="009248BC">
        <w:rPr>
          <w:color w:val="000000"/>
        </w:rPr>
        <w:t xml:space="preserve"> etc. </w:t>
      </w:r>
      <w:r w:rsidR="00874195" w:rsidRPr="009248BC">
        <w:rPr>
          <w:color w:val="000000"/>
        </w:rPr>
        <w:t>on</w:t>
      </w:r>
      <w:r w:rsidR="00C25855" w:rsidRPr="009248BC">
        <w:rPr>
          <w:color w:val="000000"/>
        </w:rPr>
        <w:t xml:space="preserve"> </w:t>
      </w:r>
      <w:r w:rsidRPr="009248BC">
        <w:rPr>
          <w:color w:val="000000"/>
        </w:rPr>
        <w:t>school</w:t>
      </w:r>
      <w:r w:rsidR="00C25855" w:rsidRPr="009248BC">
        <w:rPr>
          <w:color w:val="000000"/>
        </w:rPr>
        <w:t xml:space="preserve"> campus. If found on campus, they will be confiscated, and a parent will have to retr</w:t>
      </w:r>
      <w:r w:rsidR="00825756" w:rsidRPr="009248BC">
        <w:rPr>
          <w:color w:val="000000"/>
        </w:rPr>
        <w:t>ieve the device. The same consequences as those for breaking the cell phone policy</w:t>
      </w:r>
      <w:r w:rsidR="00257494" w:rsidRPr="009248BC">
        <w:rPr>
          <w:color w:val="000000"/>
        </w:rPr>
        <w:t xml:space="preserve"> will be applied to all electronic devices</w:t>
      </w:r>
      <w:r w:rsidRPr="009248BC">
        <w:rPr>
          <w:color w:val="000000"/>
        </w:rPr>
        <w:t xml:space="preserve">. </w:t>
      </w:r>
    </w:p>
    <w:p w14:paraId="47842B6F" w14:textId="77777777" w:rsidR="00603CCF" w:rsidRPr="009248BC" w:rsidRDefault="00603CCF" w:rsidP="006B64E3">
      <w:pPr>
        <w:rPr>
          <w:color w:val="000000"/>
        </w:rPr>
      </w:pPr>
    </w:p>
    <w:p w14:paraId="7A49CE43" w14:textId="4423FB8E" w:rsidR="00B36FC0" w:rsidRPr="00DE5578" w:rsidRDefault="00BF2914" w:rsidP="6B3D3CDC">
      <w:pPr>
        <w:rPr>
          <w:rFonts w:ascii="Aptos" w:hAnsi="Aptos"/>
          <w:color w:val="000000" w:themeColor="text1"/>
        </w:rPr>
      </w:pPr>
      <w:r w:rsidRPr="009248BC">
        <w:t>If</w:t>
      </w:r>
      <w:r w:rsidR="00F1495E" w:rsidRPr="009248BC">
        <w:t xml:space="preserve"> </w:t>
      </w:r>
      <w:r w:rsidR="00DE5578" w:rsidRPr="009248BC">
        <w:t>CCS has reasonable suspicion that a student’s phone has not been turned into their homeroom</w:t>
      </w:r>
      <w:r w:rsidR="0049638B" w:rsidRPr="009248BC">
        <w:t xml:space="preserve"> / 1</w:t>
      </w:r>
      <w:r w:rsidR="0049638B" w:rsidRPr="009248BC">
        <w:rPr>
          <w:vertAlign w:val="superscript"/>
        </w:rPr>
        <w:t>st</w:t>
      </w:r>
      <w:r w:rsidR="0049638B" w:rsidRPr="009248BC">
        <w:t xml:space="preserve"> hour</w:t>
      </w:r>
      <w:r w:rsidR="00DE5578" w:rsidRPr="009248BC">
        <w:t xml:space="preserve"> teacher, CCS </w:t>
      </w:r>
      <w:r w:rsidR="0092034B" w:rsidRPr="009248BC">
        <w:t xml:space="preserve">administration </w:t>
      </w:r>
      <w:r w:rsidR="000516E0" w:rsidRPr="009248BC">
        <w:t>will complete a search</w:t>
      </w:r>
      <w:r w:rsidR="00815088" w:rsidRPr="009248BC">
        <w:t xml:space="preserve"> of</w:t>
      </w:r>
      <w:r w:rsidR="009664B0" w:rsidRPr="009248BC">
        <w:t xml:space="preserve"> the student’s personal property (</w:t>
      </w:r>
      <w:proofErr w:type="spellStart"/>
      <w:r w:rsidR="009664B0" w:rsidRPr="009248BC">
        <w:t>i.e</w:t>
      </w:r>
      <w:proofErr w:type="spellEnd"/>
      <w:r w:rsidR="009664B0" w:rsidRPr="009248BC">
        <w:t xml:space="preserve"> book sack, locker, purse, etc</w:t>
      </w:r>
      <w:r w:rsidR="000516E0" w:rsidRPr="009248BC">
        <w:t>.</w:t>
      </w:r>
      <w:r w:rsidR="009664B0" w:rsidRPr="009248BC">
        <w:t>)</w:t>
      </w:r>
      <w:r w:rsidR="000516E0" w:rsidRPr="009248BC">
        <w:t xml:space="preserve"> If a cell phone is found, it will be confiscated. At that point, CCS may exercise the right to search the phone, including call logs, voicemails, instant messaging apps, text messages, emails, photos, videos, social media apps, etc</w:t>
      </w:r>
      <w:r w:rsidR="1490B330" w:rsidRPr="009248BC">
        <w:t xml:space="preserve">. </w:t>
      </w:r>
    </w:p>
    <w:p w14:paraId="03E7AA60" w14:textId="7A1A7B8B" w:rsidR="00F40B6C" w:rsidRDefault="00F40B6C" w:rsidP="6B3D3CDC">
      <w:pPr>
        <w:ind w:hanging="2"/>
        <w:rPr>
          <w:b/>
          <w:bCs/>
        </w:rPr>
      </w:pPr>
    </w:p>
    <w:p w14:paraId="3810E75E" w14:textId="77777777" w:rsidR="00336D64" w:rsidRDefault="00336D64">
      <w:pPr>
        <w:rPr>
          <w:sz w:val="12"/>
          <w:szCs w:val="12"/>
        </w:rPr>
      </w:pPr>
    </w:p>
    <w:p w14:paraId="7B88BFEF" w14:textId="77777777" w:rsidR="00336D64" w:rsidRDefault="00BF2914">
      <w:pPr>
        <w:ind w:left="1" w:hanging="3"/>
        <w:rPr>
          <w:sz w:val="32"/>
          <w:szCs w:val="32"/>
          <w:u w:val="single"/>
        </w:rPr>
      </w:pPr>
      <w:r>
        <w:rPr>
          <w:b/>
          <w:sz w:val="32"/>
          <w:szCs w:val="32"/>
          <w:u w:val="single"/>
        </w:rPr>
        <w:t>SOCIAL MEDIA</w:t>
      </w:r>
    </w:p>
    <w:p w14:paraId="48383C45" w14:textId="77777777" w:rsidR="00336D64" w:rsidRDefault="00336D64">
      <w:pPr>
        <w:rPr>
          <w:sz w:val="12"/>
          <w:szCs w:val="12"/>
        </w:rPr>
      </w:pPr>
    </w:p>
    <w:p w14:paraId="306CF411" w14:textId="18A05734" w:rsidR="00336D64" w:rsidRDefault="008E21C5">
      <w:pPr>
        <w:ind w:hanging="2"/>
      </w:pPr>
      <w:r>
        <w:t xml:space="preserve">CCS values a supportive and safe school environment where students </w:t>
      </w:r>
      <w:r w:rsidR="0060785E">
        <w:t>can learn and grow. Social media can be a powerful tool, but it must be used with care and respect. By following this policy, students will help ensure that their online behavior aligns with the CCS’s values and contributes positively to the school community. Our policy applies to all students enrolled at CCS regardless of the social media platforms used and extends to both personal and school-related social media activity</w:t>
      </w:r>
      <w:r w:rsidR="00EE2D5A">
        <w:t>.</w:t>
      </w:r>
    </w:p>
    <w:p w14:paraId="4DD74967" w14:textId="06851A23" w:rsidR="0005474B" w:rsidRDefault="0005474B" w:rsidP="70A21C0A">
      <w:pPr>
        <w:ind w:hanging="2"/>
      </w:pPr>
    </w:p>
    <w:p w14:paraId="30BE2202" w14:textId="77777777" w:rsidR="0005474B" w:rsidRDefault="0005474B">
      <w:pPr>
        <w:ind w:hanging="2"/>
      </w:pPr>
    </w:p>
    <w:p w14:paraId="38BB16AF" w14:textId="77777777" w:rsidR="00BA2406" w:rsidRPr="00C857AB" w:rsidRDefault="00BA2406" w:rsidP="00BA2406">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ind w:left="3" w:hanging="5"/>
      </w:pPr>
      <w:r>
        <w:lastRenderedPageBreak/>
        <w:t>STUDENT POLICIES</w:t>
      </w:r>
    </w:p>
    <w:p w14:paraId="07F845DE" w14:textId="77777777" w:rsidR="00BA2406" w:rsidRDefault="00BA2406">
      <w:pPr>
        <w:ind w:hanging="2"/>
        <w:rPr>
          <w:b/>
          <w:bCs/>
          <w:sz w:val="28"/>
          <w:szCs w:val="28"/>
        </w:rPr>
      </w:pPr>
    </w:p>
    <w:p w14:paraId="7A403356" w14:textId="543ECAD6" w:rsidR="00EE2D5A" w:rsidRDefault="00EE2D5A">
      <w:pPr>
        <w:ind w:hanging="2"/>
      </w:pPr>
      <w:r w:rsidRPr="00824C79">
        <w:rPr>
          <w:b/>
          <w:bCs/>
          <w:sz w:val="28"/>
          <w:szCs w:val="28"/>
        </w:rPr>
        <w:t>Respectful Communication</w:t>
      </w:r>
      <w:r>
        <w:t>. Students are expected to communicate respectfully, both online and offline.</w:t>
      </w:r>
      <w:r w:rsidR="007B5B40">
        <w:t xml:space="preserve"> Disparaging, harmful, or offensive language, including cyberbullying, harassment, or </w:t>
      </w:r>
      <w:r w:rsidR="00F075C0">
        <w:t>threats, will not be tolerated. Students should treat others with kindness, integrity, and empathy in all online interactions.</w:t>
      </w:r>
    </w:p>
    <w:p w14:paraId="1ACDE1BB" w14:textId="77777777" w:rsidR="00B739FC" w:rsidRDefault="00B739FC">
      <w:pPr>
        <w:ind w:hanging="2"/>
        <w:rPr>
          <w:b/>
          <w:bCs/>
        </w:rPr>
      </w:pPr>
    </w:p>
    <w:p w14:paraId="728B500D" w14:textId="327DAFCC" w:rsidR="00584EA1" w:rsidRDefault="00584EA1">
      <w:pPr>
        <w:ind w:hanging="2"/>
      </w:pPr>
      <w:r w:rsidRPr="00824C79">
        <w:rPr>
          <w:b/>
          <w:bCs/>
          <w:sz w:val="28"/>
          <w:szCs w:val="28"/>
        </w:rPr>
        <w:t>Privacy and Confidentiality</w:t>
      </w:r>
      <w:r>
        <w:t>. Respect others’ privacy: Students should never share personal information about Themselves or others without consent. This includes addresses, phone numbers, or other private details. CCS will never share this information either.</w:t>
      </w:r>
    </w:p>
    <w:p w14:paraId="20066267" w14:textId="77777777" w:rsidR="004251B8" w:rsidRDefault="004251B8">
      <w:pPr>
        <w:ind w:hanging="2"/>
      </w:pPr>
    </w:p>
    <w:p w14:paraId="1BC7A3BE" w14:textId="0197CA2A" w:rsidR="004251B8" w:rsidRDefault="004251B8">
      <w:pPr>
        <w:ind w:hanging="2"/>
      </w:pPr>
      <w:r w:rsidRPr="00824C79">
        <w:rPr>
          <w:b/>
          <w:bCs/>
          <w:sz w:val="28"/>
          <w:szCs w:val="28"/>
        </w:rPr>
        <w:t>Confidentiality</w:t>
      </w:r>
      <w:r>
        <w:t xml:space="preserve">. Students </w:t>
      </w:r>
      <w:r w:rsidR="00483CF8">
        <w:t>should</w:t>
      </w:r>
      <w:r>
        <w:t xml:space="preserve"> not post or share confidential school information, including but not limited to academic </w:t>
      </w:r>
      <w:r w:rsidR="00386EED">
        <w:t>records</w:t>
      </w:r>
      <w:r>
        <w:t>, disciplinary actions</w:t>
      </w:r>
      <w:r w:rsidR="00386EED">
        <w:t>,</w:t>
      </w:r>
      <w:r w:rsidR="00483CF8">
        <w:t xml:space="preserve"> </w:t>
      </w:r>
      <w:r w:rsidR="00386EED">
        <w:t>o</w:t>
      </w:r>
      <w:r w:rsidR="00483CF8">
        <w:t>r</w:t>
      </w:r>
      <w:r w:rsidR="00386EED">
        <w:t xml:space="preserve"> internal communications, without permission. CCS will never share this information either.</w:t>
      </w:r>
    </w:p>
    <w:p w14:paraId="35125367" w14:textId="77777777" w:rsidR="00B81E89" w:rsidRDefault="00B81E89">
      <w:pPr>
        <w:ind w:hanging="2"/>
      </w:pPr>
    </w:p>
    <w:p w14:paraId="45B832D7" w14:textId="630604FA" w:rsidR="00B81E89" w:rsidRDefault="00B81E89">
      <w:pPr>
        <w:ind w:hanging="2"/>
      </w:pPr>
      <w:r w:rsidRPr="00824C79">
        <w:rPr>
          <w:b/>
          <w:bCs/>
          <w:sz w:val="28"/>
          <w:szCs w:val="28"/>
        </w:rPr>
        <w:t>Cyberbullying and Harassment</w:t>
      </w:r>
      <w:r>
        <w:t xml:space="preserve">. </w:t>
      </w:r>
      <w:r w:rsidR="005D709A">
        <w:t>Cyberbullying</w:t>
      </w:r>
      <w:r w:rsidR="00B75093">
        <w:t>, harassment, and any form on online behavior that causes harm or distress to other students will be subject to disciplinary action.</w:t>
      </w:r>
    </w:p>
    <w:p w14:paraId="236CFCE0" w14:textId="77777777" w:rsidR="00B75093" w:rsidRDefault="00B75093">
      <w:pPr>
        <w:ind w:hanging="2"/>
      </w:pPr>
    </w:p>
    <w:p w14:paraId="26F9671B" w14:textId="5E8CCE7D" w:rsidR="00B75093" w:rsidRDefault="001E2E9B">
      <w:pPr>
        <w:ind w:hanging="2"/>
      </w:pPr>
      <w:r w:rsidRPr="00824C79">
        <w:rPr>
          <w:b/>
          <w:bCs/>
          <w:sz w:val="28"/>
          <w:szCs w:val="28"/>
        </w:rPr>
        <w:t>Appropriate Content</w:t>
      </w:r>
      <w:r w:rsidRPr="000139B1">
        <w:rPr>
          <w:b/>
          <w:bCs/>
        </w:rPr>
        <w:t>.</w:t>
      </w:r>
      <w:r>
        <w:t xml:space="preserve"> Students should ensure that the content they post, share, or engage with online reflects the values of CCS. Inappropriate content, including but not limited to offensive language, explicit material, or content</w:t>
      </w:r>
      <w:r w:rsidR="000139B1">
        <w:t xml:space="preserve"> that promotes illegal activities or violence, is prohibited.</w:t>
      </w:r>
    </w:p>
    <w:p w14:paraId="56BA0373" w14:textId="77777777" w:rsidR="00403FF9" w:rsidRDefault="00403FF9">
      <w:pPr>
        <w:ind w:hanging="2"/>
      </w:pPr>
    </w:p>
    <w:p w14:paraId="500B0B3F" w14:textId="77777777" w:rsidR="008666C9" w:rsidRDefault="00403FF9">
      <w:pPr>
        <w:ind w:hanging="2"/>
      </w:pPr>
      <w:r w:rsidRPr="00824C79">
        <w:rPr>
          <w:b/>
          <w:bCs/>
          <w:sz w:val="28"/>
          <w:szCs w:val="28"/>
        </w:rPr>
        <w:t>Use of School Resources</w:t>
      </w:r>
      <w:r>
        <w:t>. Students are banned from using school equipment</w:t>
      </w:r>
      <w:r w:rsidR="0050305E">
        <w:t xml:space="preserve"> or networks for personal social media </w:t>
      </w:r>
      <w:r w:rsidR="004C7590">
        <w:t>use unless authorized by the school</w:t>
      </w:r>
      <w:r w:rsidR="0041009B">
        <w:t xml:space="preserve"> for academic or extracurricular purposes. Students should use school-provided accounts, devices, and email for </w:t>
      </w:r>
      <w:r w:rsidR="005C5733">
        <w:t>school-related activities only and avoid mixing personal social media accounts with acad</w:t>
      </w:r>
      <w:r w:rsidR="008666C9">
        <w:t>emic or school-related activities.</w:t>
      </w:r>
    </w:p>
    <w:p w14:paraId="60619B34" w14:textId="77777777" w:rsidR="00793059" w:rsidRDefault="00793059">
      <w:pPr>
        <w:ind w:hanging="2"/>
      </w:pPr>
    </w:p>
    <w:p w14:paraId="649ECCC2" w14:textId="55048304" w:rsidR="00793059" w:rsidRDefault="00DB1644">
      <w:pPr>
        <w:ind w:hanging="2"/>
      </w:pPr>
      <w:r w:rsidRPr="00824C79">
        <w:rPr>
          <w:b/>
          <w:bCs/>
          <w:sz w:val="28"/>
          <w:szCs w:val="28"/>
        </w:rPr>
        <w:t>Representation of the School</w:t>
      </w:r>
      <w:r>
        <w:t>. Students are representatives of CCS, and their online behavior can reflect on the reputation of the school. Students should not post anything online that would harm the school’s image or reputation, including</w:t>
      </w:r>
      <w:r w:rsidR="00135EA0">
        <w:t xml:space="preserve"> inappropriate comments about classmates, teachers, or the school community.</w:t>
      </w:r>
    </w:p>
    <w:p w14:paraId="43652D5A" w14:textId="77777777" w:rsidR="00135EA0" w:rsidRDefault="00135EA0">
      <w:pPr>
        <w:ind w:hanging="2"/>
      </w:pPr>
    </w:p>
    <w:p w14:paraId="0EB22ED4" w14:textId="7F1EF213" w:rsidR="00135EA0" w:rsidRDefault="00554786">
      <w:pPr>
        <w:ind w:hanging="2"/>
      </w:pPr>
      <w:r w:rsidRPr="00824C79">
        <w:rPr>
          <w:b/>
          <w:bCs/>
          <w:sz w:val="28"/>
          <w:szCs w:val="28"/>
        </w:rPr>
        <w:t>Reporting</w:t>
      </w:r>
      <w:r>
        <w:t xml:space="preserve">. Students who witness or experience violations of the policy (e.g., cyberbullying, harassment, or inappropriate content) should immediately report the situation </w:t>
      </w:r>
      <w:r w:rsidR="00EF3D43">
        <w:t>to a teacher, counselor, or administrator. Reports will be taken seriously, and confidentiality will be maintained to the extent possible.</w:t>
      </w:r>
    </w:p>
    <w:p w14:paraId="157C2FD0" w14:textId="15148659" w:rsidR="007559D1" w:rsidRDefault="007559D1" w:rsidP="6B3D3CDC">
      <w:pPr>
        <w:ind w:hanging="2"/>
      </w:pPr>
    </w:p>
    <w:p w14:paraId="714F8CE4" w14:textId="6A966AD4" w:rsidR="003C76C1" w:rsidRDefault="003C76C1" w:rsidP="3BF561DA">
      <w:pPr>
        <w:ind w:left="-2"/>
      </w:pPr>
    </w:p>
    <w:p w14:paraId="17551241" w14:textId="77777777" w:rsidR="000B0CC7" w:rsidRDefault="000B0CC7" w:rsidP="6B3D3CDC">
      <w:pPr>
        <w:rPr>
          <w:b/>
          <w:bCs/>
          <w:sz w:val="32"/>
          <w:szCs w:val="32"/>
          <w:u w:val="single"/>
        </w:rPr>
      </w:pPr>
    </w:p>
    <w:p w14:paraId="570C5C44" w14:textId="77777777" w:rsidR="000B0CC7" w:rsidRDefault="000B0CC7" w:rsidP="6B3D3CDC">
      <w:pPr>
        <w:rPr>
          <w:b/>
          <w:bCs/>
          <w:sz w:val="32"/>
          <w:szCs w:val="32"/>
          <w:u w:val="single"/>
        </w:rPr>
      </w:pPr>
    </w:p>
    <w:p w14:paraId="7B153EBC" w14:textId="77777777" w:rsidR="000B0CC7" w:rsidRDefault="000B0CC7" w:rsidP="6B3D3CDC">
      <w:pPr>
        <w:rPr>
          <w:b/>
          <w:bCs/>
          <w:sz w:val="32"/>
          <w:szCs w:val="32"/>
          <w:u w:val="single"/>
        </w:rPr>
      </w:pPr>
    </w:p>
    <w:p w14:paraId="78EE0B84" w14:textId="77777777" w:rsidR="000B0CC7" w:rsidRDefault="000B0CC7" w:rsidP="6B3D3CDC">
      <w:pPr>
        <w:rPr>
          <w:b/>
          <w:bCs/>
          <w:sz w:val="32"/>
          <w:szCs w:val="32"/>
          <w:u w:val="single"/>
        </w:rPr>
      </w:pPr>
    </w:p>
    <w:p w14:paraId="01B14780" w14:textId="77777777" w:rsidR="000B0CC7" w:rsidRPr="00C857AB" w:rsidRDefault="000B0CC7" w:rsidP="000B0CC7">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ind w:left="3" w:hanging="5"/>
      </w:pPr>
      <w:r>
        <w:lastRenderedPageBreak/>
        <w:t>STUDENT POLICIES</w:t>
      </w:r>
    </w:p>
    <w:p w14:paraId="3A7A523A" w14:textId="77777777" w:rsidR="000B0CC7" w:rsidRDefault="000B0CC7" w:rsidP="6B3D3CDC">
      <w:pPr>
        <w:rPr>
          <w:b/>
          <w:bCs/>
          <w:sz w:val="32"/>
          <w:szCs w:val="32"/>
          <w:u w:val="single"/>
        </w:rPr>
      </w:pPr>
    </w:p>
    <w:p w14:paraId="552D72CA" w14:textId="5F3CCC66" w:rsidR="007559D1" w:rsidRDefault="7FD3BAC4" w:rsidP="6B3D3CDC">
      <w:pPr>
        <w:rPr>
          <w:b/>
          <w:bCs/>
          <w:sz w:val="32"/>
          <w:szCs w:val="32"/>
          <w:u w:val="single"/>
        </w:rPr>
      </w:pPr>
      <w:r w:rsidRPr="00D539A3">
        <w:rPr>
          <w:b/>
          <w:bCs/>
          <w:sz w:val="32"/>
          <w:szCs w:val="32"/>
          <w:u w:val="single"/>
        </w:rPr>
        <w:t>T</w:t>
      </w:r>
      <w:r w:rsidR="00D539A3">
        <w:rPr>
          <w:b/>
          <w:bCs/>
          <w:sz w:val="32"/>
          <w:szCs w:val="32"/>
          <w:u w:val="single"/>
        </w:rPr>
        <w:t>ECHNOLOGY</w:t>
      </w:r>
    </w:p>
    <w:p w14:paraId="2C8858FA" w14:textId="77777777" w:rsidR="00D539A3" w:rsidRPr="00D539A3" w:rsidRDefault="00D539A3" w:rsidP="6B3D3CDC">
      <w:pPr>
        <w:rPr>
          <w:b/>
          <w:bCs/>
          <w:sz w:val="32"/>
          <w:szCs w:val="32"/>
          <w:u w:val="single"/>
        </w:rPr>
      </w:pPr>
    </w:p>
    <w:p w14:paraId="178D0955" w14:textId="2996DCC9" w:rsidR="007559D1" w:rsidRDefault="007559D1" w:rsidP="6B3D3CDC">
      <w:pPr>
        <w:rPr>
          <w:b/>
          <w:bCs/>
          <w:sz w:val="28"/>
          <w:szCs w:val="28"/>
          <w:u w:val="single"/>
        </w:rPr>
      </w:pPr>
      <w:r w:rsidRPr="6B3D3CDC">
        <w:rPr>
          <w:b/>
          <w:bCs/>
          <w:sz w:val="28"/>
          <w:szCs w:val="28"/>
          <w:u w:val="single"/>
        </w:rPr>
        <w:t>Purpose</w:t>
      </w:r>
    </w:p>
    <w:p w14:paraId="18ABB25C" w14:textId="47D5C6D6" w:rsidR="007559D1" w:rsidRDefault="007559D1" w:rsidP="007559D1">
      <w:pPr>
        <w:ind w:hanging="2"/>
      </w:pPr>
      <w:r w:rsidRPr="00E05146">
        <w:br/>
        <w:t>The iPad you have been issued is a valuable learning tool. This device is for your educational use only and is intended to help you learn, create, and communicate in ways that honor God, respect others, and prepare you for success.</w:t>
      </w:r>
      <w:r>
        <w:t xml:space="preserve"> The use of technology resources at Courtney Christian School is a privilege. </w:t>
      </w:r>
      <w:r w:rsidR="0029174A" w:rsidRPr="00FD12C2">
        <w:rPr>
          <w:color w:val="000000"/>
          <w:highlight w:val="yellow"/>
          <w:u w:val="single"/>
        </w:rPr>
        <w:t>No one should ever change anything on the CCS electronic device assigned to a student, i.e. keyboard, software, etc</w:t>
      </w:r>
      <w:r w:rsidR="00535280">
        <w:rPr>
          <w:color w:val="000000"/>
          <w:u w:val="single"/>
        </w:rPr>
        <w:t>.</w:t>
      </w:r>
    </w:p>
    <w:p w14:paraId="0DE63AE8" w14:textId="77777777" w:rsidR="007559D1" w:rsidRDefault="007559D1" w:rsidP="007559D1">
      <w:pPr>
        <w:ind w:hanging="2"/>
      </w:pPr>
    </w:p>
    <w:p w14:paraId="02481B4D" w14:textId="77777777" w:rsidR="003F7562" w:rsidRDefault="003F7562" w:rsidP="007559D1">
      <w:pPr>
        <w:pStyle w:val="NormalWeb"/>
        <w:spacing w:before="0" w:beforeAutospacing="0" w:after="0" w:afterAutospacing="0"/>
        <w:rPr>
          <w:rStyle w:val="Strong"/>
          <w:rFonts w:eastAsiaTheme="majorEastAsia"/>
          <w:sz w:val="28"/>
          <w:szCs w:val="28"/>
          <w:u w:val="single"/>
        </w:rPr>
      </w:pPr>
    </w:p>
    <w:p w14:paraId="546E94B2" w14:textId="6FD6109C" w:rsidR="007559D1" w:rsidRDefault="007559D1" w:rsidP="007559D1">
      <w:pPr>
        <w:pStyle w:val="NormalWeb"/>
        <w:spacing w:before="0" w:beforeAutospacing="0" w:after="0" w:afterAutospacing="0"/>
        <w:rPr>
          <w:rStyle w:val="Strong"/>
          <w:rFonts w:eastAsiaTheme="majorEastAsia"/>
          <w:sz w:val="28"/>
          <w:szCs w:val="28"/>
          <w:u w:val="single"/>
        </w:rPr>
      </w:pPr>
      <w:r w:rsidRPr="00EB057A">
        <w:rPr>
          <w:rStyle w:val="Strong"/>
          <w:rFonts w:eastAsiaTheme="majorEastAsia"/>
          <w:sz w:val="28"/>
          <w:szCs w:val="28"/>
          <w:u w:val="single"/>
        </w:rPr>
        <w:t>Device Usage by Grade Level</w:t>
      </w:r>
    </w:p>
    <w:p w14:paraId="314B5645" w14:textId="77777777" w:rsidR="007559D1" w:rsidRPr="00EB057A" w:rsidRDefault="007559D1" w:rsidP="007559D1">
      <w:pPr>
        <w:pStyle w:val="NormalWeb"/>
        <w:spacing w:before="0" w:beforeAutospacing="0" w:after="0" w:afterAutospacing="0"/>
        <w:contextualSpacing/>
        <w:rPr>
          <w:rFonts w:eastAsiaTheme="majorEastAsia"/>
          <w:b/>
          <w:bCs/>
          <w:sz w:val="28"/>
          <w:szCs w:val="28"/>
          <w:u w:val="single"/>
        </w:rPr>
      </w:pPr>
      <w:r>
        <w:br/>
        <w:t>To support and enhance the instructional program, technology resources will be provided according to the following guidelines:</w:t>
      </w:r>
    </w:p>
    <w:p w14:paraId="3239543B" w14:textId="77777777" w:rsidR="007559D1" w:rsidRDefault="007559D1">
      <w:pPr>
        <w:pStyle w:val="NormalWeb"/>
        <w:numPr>
          <w:ilvl w:val="0"/>
          <w:numId w:val="136"/>
        </w:numPr>
        <w:contextualSpacing/>
      </w:pPr>
      <w:r>
        <w:rPr>
          <w:rStyle w:val="Strong"/>
          <w:rFonts w:eastAsiaTheme="majorEastAsia"/>
        </w:rPr>
        <w:t>PreK3–4th Grade:</w:t>
      </w:r>
      <w:r>
        <w:t xml:space="preserve"> Students will have access to iPad devices within the classroom setting as an additional instructional resource. Devices will be utilized during learning stations or for individual practice to reinforce skills and concepts.</w:t>
      </w:r>
    </w:p>
    <w:p w14:paraId="5C6139FE" w14:textId="77777777" w:rsidR="007559D1" w:rsidRDefault="007559D1">
      <w:pPr>
        <w:pStyle w:val="NormalWeb"/>
        <w:numPr>
          <w:ilvl w:val="0"/>
          <w:numId w:val="136"/>
        </w:numPr>
      </w:pPr>
      <w:r>
        <w:rPr>
          <w:rStyle w:val="Strong"/>
          <w:rFonts w:eastAsiaTheme="majorEastAsia"/>
        </w:rPr>
        <w:t>5th Grade:</w:t>
      </w:r>
      <w:r>
        <w:t xml:space="preserve"> Each student will be assigned a school-issued device for academic use. Devices will remain on campus and be stored securely when not in use.</w:t>
      </w:r>
    </w:p>
    <w:p w14:paraId="18FAA7F5" w14:textId="77777777" w:rsidR="007559D1" w:rsidRPr="00E05146" w:rsidRDefault="007559D1">
      <w:pPr>
        <w:pStyle w:val="NormalWeb"/>
        <w:numPr>
          <w:ilvl w:val="0"/>
          <w:numId w:val="136"/>
        </w:numPr>
        <w:spacing w:after="0" w:afterAutospacing="0"/>
      </w:pPr>
      <w:r>
        <w:rPr>
          <w:rStyle w:val="Strong"/>
          <w:rFonts w:eastAsiaTheme="majorEastAsia"/>
        </w:rPr>
        <w:t>6th–11th Grade:</w:t>
      </w:r>
      <w:r>
        <w:t xml:space="preserve"> Each student will be assigned a school-issued device for academic use. These devices will be taken home to support continued learning outside of school hours and must be returned to campus daily, in excellent care and fully charged.</w:t>
      </w:r>
    </w:p>
    <w:p w14:paraId="630A1DF2" w14:textId="77777777" w:rsidR="007559D1" w:rsidRDefault="007559D1" w:rsidP="00E55BED">
      <w:pPr>
        <w:rPr>
          <w:sz w:val="12"/>
          <w:szCs w:val="12"/>
        </w:rPr>
      </w:pPr>
    </w:p>
    <w:p w14:paraId="162BB2BF" w14:textId="77777777" w:rsidR="007559D1" w:rsidRDefault="007559D1" w:rsidP="00E55BED">
      <w:pPr>
        <w:ind w:left="1" w:hanging="3"/>
        <w:rPr>
          <w:sz w:val="28"/>
          <w:szCs w:val="28"/>
          <w:u w:val="single"/>
        </w:rPr>
      </w:pPr>
      <w:r w:rsidRPr="2126BB6F">
        <w:rPr>
          <w:b/>
          <w:bCs/>
          <w:sz w:val="28"/>
          <w:szCs w:val="28"/>
          <w:u w:val="single"/>
        </w:rPr>
        <w:t xml:space="preserve">Acceptable Use Policy </w:t>
      </w:r>
    </w:p>
    <w:p w14:paraId="2574F718" w14:textId="77777777" w:rsidR="007559D1" w:rsidRDefault="007559D1" w:rsidP="007559D1">
      <w:pPr>
        <w:rPr>
          <w:sz w:val="12"/>
          <w:szCs w:val="12"/>
        </w:rPr>
      </w:pPr>
    </w:p>
    <w:p w14:paraId="133825EB" w14:textId="77777777" w:rsidR="007559D1" w:rsidRDefault="007559D1" w:rsidP="007559D1">
      <w:pPr>
        <w:ind w:hanging="2"/>
      </w:pPr>
      <w:r>
        <w:t xml:space="preserve">Courtney Christian School intends that all electronic equipment, property, Internet access, Internet service providers, hardware and/or software, be used for purposes consistent with the mission and educational goals of our school. CCS has taken precautions to prevent access to materials that are not in accordance with those missions and goals. Nonetheless, those </w:t>
      </w:r>
    </w:p>
    <w:p w14:paraId="6C1365CF" w14:textId="77777777" w:rsidR="007559D1" w:rsidRDefault="007559D1" w:rsidP="007559D1">
      <w:r>
        <w:t xml:space="preserve">precautions in no way diminish each user’s responsibility to act ethically and to conform to school policy. All students and parents are asked to read and agree to the Acceptable Use Policy. </w:t>
      </w:r>
    </w:p>
    <w:p w14:paraId="3F35B44E" w14:textId="77777777" w:rsidR="007559D1" w:rsidRDefault="007559D1" w:rsidP="007559D1">
      <w:pPr>
        <w:ind w:hanging="2"/>
      </w:pPr>
    </w:p>
    <w:p w14:paraId="0A52E2CA" w14:textId="77777777" w:rsidR="007559D1" w:rsidRDefault="007559D1" w:rsidP="007559D1">
      <w:pPr>
        <w:ind w:hanging="2"/>
      </w:pPr>
      <w:r>
        <w:t xml:space="preserve">By signing the Acceptable Use Policy, the parents and student acknowledge that they understand the policy and agree completely to the terms and conditions. Any student who fails to conform to this policy will be subject to disciplinary action, which may include suspension or dismissal. </w:t>
      </w:r>
    </w:p>
    <w:p w14:paraId="28D319AE" w14:textId="77777777" w:rsidR="007559D1" w:rsidRDefault="007559D1" w:rsidP="007559D1">
      <w:pPr>
        <w:ind w:hanging="2"/>
      </w:pPr>
    </w:p>
    <w:p w14:paraId="458CE7D3" w14:textId="77777777" w:rsidR="007559D1" w:rsidRPr="003D130E" w:rsidRDefault="007559D1">
      <w:pPr>
        <w:pStyle w:val="ListParagraph"/>
        <w:numPr>
          <w:ilvl w:val="0"/>
          <w:numId w:val="129"/>
        </w:numPr>
        <w:contextualSpacing/>
        <w:rPr>
          <w:b w:val="0"/>
          <w:bCs w:val="0"/>
        </w:rPr>
      </w:pPr>
      <w:r w:rsidRPr="003D130E">
        <w:t>General Expectations</w:t>
      </w:r>
    </w:p>
    <w:p w14:paraId="49A66BA9" w14:textId="77777777" w:rsidR="007559D1" w:rsidRPr="005F7F59" w:rsidRDefault="007559D1">
      <w:pPr>
        <w:numPr>
          <w:ilvl w:val="0"/>
          <w:numId w:val="133"/>
        </w:numPr>
      </w:pPr>
      <w:r w:rsidRPr="005F7F59">
        <w:t xml:space="preserve">Use your iPad for schoolwork only—not for personal entertainment, gaming (unless approved by a teacher), or non-school social media. </w:t>
      </w:r>
    </w:p>
    <w:p w14:paraId="107CFC5A" w14:textId="77777777" w:rsidR="007559D1" w:rsidRPr="005F7F59" w:rsidRDefault="007559D1">
      <w:pPr>
        <w:numPr>
          <w:ilvl w:val="0"/>
          <w:numId w:val="133"/>
        </w:numPr>
      </w:pPr>
      <w:r w:rsidRPr="005F7F59">
        <w:t xml:space="preserve">Bring your iPad to school fully charged each day. Students will not be allowed to call home for an iPad. </w:t>
      </w:r>
    </w:p>
    <w:p w14:paraId="25E9C6E3" w14:textId="77777777" w:rsidR="007559D1" w:rsidRPr="005F7F59" w:rsidRDefault="007559D1">
      <w:pPr>
        <w:numPr>
          <w:ilvl w:val="0"/>
          <w:numId w:val="133"/>
        </w:numPr>
      </w:pPr>
      <w:proofErr w:type="gramStart"/>
      <w:r w:rsidRPr="005F7F59">
        <w:t>Keep your iPad in its protective case at all times</w:t>
      </w:r>
      <w:proofErr w:type="gramEnd"/>
      <w:r w:rsidRPr="005F7F59">
        <w:t>.</w:t>
      </w:r>
    </w:p>
    <w:p w14:paraId="147FC32A" w14:textId="77777777" w:rsidR="007559D1" w:rsidRDefault="007559D1">
      <w:pPr>
        <w:numPr>
          <w:ilvl w:val="0"/>
          <w:numId w:val="133"/>
        </w:numPr>
      </w:pPr>
      <w:r w:rsidRPr="003D130E">
        <w:t>Follow your teacher’s instructions for when and how the device should be used in class.</w:t>
      </w:r>
    </w:p>
    <w:p w14:paraId="046EEDCA" w14:textId="77777777" w:rsidR="007559D1" w:rsidRPr="003D130E" w:rsidRDefault="007559D1">
      <w:pPr>
        <w:numPr>
          <w:ilvl w:val="0"/>
          <w:numId w:val="133"/>
        </w:numPr>
      </w:pPr>
      <w:r>
        <w:lastRenderedPageBreak/>
        <w:t>Users are not to change, rearrange, add or delete desktop and software settings on any school computer.</w:t>
      </w:r>
    </w:p>
    <w:p w14:paraId="2EA51575" w14:textId="77777777" w:rsidR="007559D1" w:rsidRDefault="007559D1">
      <w:pPr>
        <w:numPr>
          <w:ilvl w:val="0"/>
          <w:numId w:val="133"/>
        </w:numPr>
      </w:pPr>
      <w:r>
        <w:t xml:space="preserve">Students in grades 5th through 11th will have specific usernames and passwords. This information should not be shared with anyone other than </w:t>
      </w:r>
      <w:r w:rsidRPr="52341D6D">
        <w:t>a parent, teacher, or pr</w:t>
      </w:r>
      <w:r>
        <w:t>incipal.</w:t>
      </w:r>
    </w:p>
    <w:p w14:paraId="6DE3FE2C" w14:textId="77777777" w:rsidR="00287E74" w:rsidRDefault="00287E74" w:rsidP="007559D1">
      <w:pPr>
        <w:ind w:hanging="2"/>
        <w:rPr>
          <w:b/>
          <w:bCs/>
        </w:rPr>
      </w:pPr>
    </w:p>
    <w:p w14:paraId="1FF6D95D" w14:textId="700E4117" w:rsidR="007559D1" w:rsidRPr="00C65750" w:rsidRDefault="007559D1" w:rsidP="007559D1">
      <w:pPr>
        <w:ind w:hanging="2"/>
        <w:rPr>
          <w:b/>
          <w:bCs/>
        </w:rPr>
      </w:pPr>
      <w:r w:rsidRPr="00C65750">
        <w:rPr>
          <w:b/>
          <w:bCs/>
        </w:rPr>
        <w:t>2. Respect and Digital Citizenship</w:t>
      </w:r>
    </w:p>
    <w:p w14:paraId="5BFD7EA1" w14:textId="77777777" w:rsidR="007559D1" w:rsidRPr="005F7F59" w:rsidRDefault="007559D1">
      <w:pPr>
        <w:numPr>
          <w:ilvl w:val="0"/>
          <w:numId w:val="132"/>
        </w:numPr>
      </w:pPr>
      <w:r w:rsidRPr="005F7F59">
        <w:t>Be kind, respectful, and honest in all online communications—emails, chats, comments, and shared documents.</w:t>
      </w:r>
    </w:p>
    <w:p w14:paraId="26EFC905" w14:textId="77777777" w:rsidR="007559D1" w:rsidRPr="005F7F59" w:rsidRDefault="007559D1">
      <w:pPr>
        <w:pStyle w:val="ListParagraph"/>
        <w:numPr>
          <w:ilvl w:val="0"/>
          <w:numId w:val="132"/>
        </w:numPr>
        <w:contextualSpacing/>
        <w:rPr>
          <w:b w:val="0"/>
          <w:bCs w:val="0"/>
        </w:rPr>
      </w:pPr>
      <w:r w:rsidRPr="005F7F59">
        <w:rPr>
          <w:b w:val="0"/>
          <w:bCs w:val="0"/>
        </w:rPr>
        <w:t>Users are not to change, relocate, modify, or delete the work of another person.</w:t>
      </w:r>
    </w:p>
    <w:p w14:paraId="57FF992F" w14:textId="77777777" w:rsidR="007559D1" w:rsidRPr="005F7F59" w:rsidRDefault="007559D1">
      <w:pPr>
        <w:numPr>
          <w:ilvl w:val="0"/>
          <w:numId w:val="132"/>
        </w:numPr>
      </w:pPr>
      <w:r w:rsidRPr="005F7F59">
        <w:t>No cyberbullying, harassment, or inappropriate language will be tolerated.</w:t>
      </w:r>
    </w:p>
    <w:p w14:paraId="03A48E26" w14:textId="77777777" w:rsidR="007559D1" w:rsidRPr="005F7F59" w:rsidRDefault="007559D1">
      <w:pPr>
        <w:numPr>
          <w:ilvl w:val="0"/>
          <w:numId w:val="132"/>
        </w:numPr>
      </w:pPr>
      <w:r w:rsidRPr="005F7F59">
        <w:t>Only take photos, videos, or audio recordings with permission from the teacher and from any people involved.</w:t>
      </w:r>
    </w:p>
    <w:p w14:paraId="5AEDF4C3" w14:textId="77777777" w:rsidR="007559D1" w:rsidRPr="005F7F59" w:rsidRDefault="007559D1">
      <w:pPr>
        <w:numPr>
          <w:ilvl w:val="0"/>
          <w:numId w:val="132"/>
        </w:numPr>
      </w:pPr>
      <w:r w:rsidRPr="005F7F59">
        <w:t>Do not access, create, or share inappropriate, obscene, or offensive material.</w:t>
      </w:r>
    </w:p>
    <w:p w14:paraId="75D3B614" w14:textId="77777777" w:rsidR="007559D1" w:rsidRPr="005F7F59" w:rsidRDefault="007559D1">
      <w:pPr>
        <w:numPr>
          <w:ilvl w:val="0"/>
          <w:numId w:val="132"/>
        </w:numPr>
      </w:pPr>
      <w:r w:rsidRPr="005F7F59">
        <w:t xml:space="preserve">Sending, displaying, or downloading offensive messages or pictures or harassing, insulting, or threatening others is not allowed. </w:t>
      </w:r>
    </w:p>
    <w:p w14:paraId="55FD03EB" w14:textId="77777777" w:rsidR="007559D1" w:rsidRPr="00E55BED" w:rsidRDefault="007559D1">
      <w:pPr>
        <w:pStyle w:val="ListParagraph"/>
        <w:numPr>
          <w:ilvl w:val="0"/>
          <w:numId w:val="132"/>
        </w:numPr>
        <w:contextualSpacing/>
        <w:rPr>
          <w:rFonts w:ascii="Times New Roman" w:hAnsi="Times New Roman" w:cs="Times New Roman"/>
          <w:b w:val="0"/>
          <w:bCs w:val="0"/>
        </w:rPr>
      </w:pPr>
      <w:r w:rsidRPr="005F7F59">
        <w:rPr>
          <w:rFonts w:ascii="Times New Roman" w:hAnsi="Times New Roman" w:cs="Times New Roman"/>
          <w:b w:val="0"/>
          <w:bCs w:val="0"/>
        </w:rPr>
        <w:t xml:space="preserve">The posting of any such information on any website, bulletin board, chat-room, e-mail, or other messaging system without permission, or the posting or transmission of images or information in any format related to the school, staff, or students that are </w:t>
      </w:r>
      <w:r w:rsidRPr="00E55BED">
        <w:rPr>
          <w:rFonts w:ascii="Times New Roman" w:hAnsi="Times New Roman" w:cs="Times New Roman"/>
          <w:b w:val="0"/>
          <w:bCs w:val="0"/>
        </w:rPr>
        <w:t>defamatory, scurrilous, pornographic,</w:t>
      </w:r>
      <w:r w:rsidRPr="005F7F59">
        <w:rPr>
          <w:b w:val="0"/>
          <w:bCs w:val="0"/>
        </w:rPr>
        <w:t xml:space="preserve"> </w:t>
      </w:r>
      <w:r w:rsidRPr="00E55BED">
        <w:rPr>
          <w:rFonts w:ascii="Times New Roman" w:hAnsi="Times New Roman" w:cs="Times New Roman"/>
          <w:b w:val="0"/>
          <w:bCs w:val="0"/>
        </w:rPr>
        <w:t xml:space="preserve">or which could be construed as threatening or impugning the character of another person is prohibited. </w:t>
      </w:r>
    </w:p>
    <w:p w14:paraId="668C225D" w14:textId="77777777" w:rsidR="007559D1" w:rsidRDefault="007559D1" w:rsidP="007559D1">
      <w:pPr>
        <w:ind w:hanging="2"/>
      </w:pPr>
    </w:p>
    <w:p w14:paraId="290F3B61" w14:textId="77777777" w:rsidR="007559D1" w:rsidRPr="00E53911" w:rsidRDefault="007559D1" w:rsidP="007559D1">
      <w:pPr>
        <w:ind w:hanging="2"/>
        <w:rPr>
          <w:b/>
          <w:bCs/>
        </w:rPr>
      </w:pPr>
      <w:r w:rsidRPr="00E53911">
        <w:rPr>
          <w:b/>
          <w:bCs/>
        </w:rPr>
        <w:t>3. Device Care</w:t>
      </w:r>
    </w:p>
    <w:p w14:paraId="4865B9CD" w14:textId="77777777" w:rsidR="007559D1" w:rsidRPr="00E53911" w:rsidRDefault="007559D1">
      <w:pPr>
        <w:numPr>
          <w:ilvl w:val="0"/>
          <w:numId w:val="131"/>
        </w:numPr>
      </w:pPr>
      <w:r w:rsidRPr="00E53911">
        <w:t>Handle your iPad gently—</w:t>
      </w:r>
      <w:r w:rsidRPr="00E53911">
        <w:rPr>
          <w:b/>
          <w:bCs/>
        </w:rPr>
        <w:t>no food or drink nearby</w:t>
      </w:r>
      <w:r w:rsidRPr="00E53911">
        <w:t>.</w:t>
      </w:r>
    </w:p>
    <w:p w14:paraId="0195C4D8" w14:textId="77777777" w:rsidR="007559D1" w:rsidRPr="00E53911" w:rsidRDefault="007559D1">
      <w:pPr>
        <w:numPr>
          <w:ilvl w:val="0"/>
          <w:numId w:val="131"/>
        </w:numPr>
      </w:pPr>
      <w:r w:rsidRPr="00E53911">
        <w:t>Keep it away from extreme temperatures, moisture, and rough handling.</w:t>
      </w:r>
    </w:p>
    <w:p w14:paraId="69AD3E00" w14:textId="77777777" w:rsidR="007559D1" w:rsidRPr="00E53911" w:rsidRDefault="007559D1">
      <w:pPr>
        <w:numPr>
          <w:ilvl w:val="0"/>
          <w:numId w:val="131"/>
        </w:numPr>
      </w:pPr>
      <w:r>
        <w:t xml:space="preserve">Do not remove the school’s labels or the case used for protection. </w:t>
      </w:r>
    </w:p>
    <w:p w14:paraId="3630744C" w14:textId="77777777" w:rsidR="007559D1" w:rsidRDefault="007559D1">
      <w:pPr>
        <w:numPr>
          <w:ilvl w:val="0"/>
          <w:numId w:val="131"/>
        </w:numPr>
      </w:pPr>
      <w:r w:rsidRPr="52341D6D">
        <w:t>Do not write, decorate, or use stickers on any part of your device or case.</w:t>
      </w:r>
    </w:p>
    <w:p w14:paraId="7BEA54EF" w14:textId="77777777" w:rsidR="007559D1" w:rsidRDefault="007559D1">
      <w:pPr>
        <w:numPr>
          <w:ilvl w:val="0"/>
          <w:numId w:val="131"/>
        </w:numPr>
      </w:pPr>
      <w:r w:rsidRPr="00E53911">
        <w:t xml:space="preserve">Report any damage, loss, or malfunction to your teacher </w:t>
      </w:r>
      <w:r w:rsidRPr="00E53911">
        <w:rPr>
          <w:b/>
          <w:bCs/>
        </w:rPr>
        <w:t>immediately</w:t>
      </w:r>
      <w:r w:rsidRPr="00E53911">
        <w:t>.</w:t>
      </w:r>
    </w:p>
    <w:p w14:paraId="67C9400B" w14:textId="77777777" w:rsidR="007559D1" w:rsidRDefault="007559D1">
      <w:pPr>
        <w:numPr>
          <w:ilvl w:val="0"/>
          <w:numId w:val="131"/>
        </w:numPr>
      </w:pPr>
      <w:r>
        <w:t>Ensure your device is always protected in your backpack, taking great care when handling your backpack and device.</w:t>
      </w:r>
    </w:p>
    <w:p w14:paraId="2EAAE381" w14:textId="77777777" w:rsidR="007559D1" w:rsidRDefault="007559D1" w:rsidP="007559D1">
      <w:pPr>
        <w:ind w:left="720"/>
      </w:pPr>
    </w:p>
    <w:p w14:paraId="6CE688DA" w14:textId="77777777" w:rsidR="007559D1" w:rsidRPr="00933BC3" w:rsidRDefault="007559D1" w:rsidP="007559D1">
      <w:pPr>
        <w:rPr>
          <w:b/>
          <w:bCs/>
        </w:rPr>
      </w:pPr>
      <w:r w:rsidRPr="00933BC3">
        <w:rPr>
          <w:b/>
          <w:bCs/>
        </w:rPr>
        <w:t>4. Privacy and Security</w:t>
      </w:r>
    </w:p>
    <w:p w14:paraId="631D0DDA" w14:textId="77777777" w:rsidR="007559D1" w:rsidRPr="00933BC3" w:rsidRDefault="007559D1">
      <w:pPr>
        <w:numPr>
          <w:ilvl w:val="0"/>
          <w:numId w:val="130"/>
        </w:numPr>
      </w:pPr>
      <w:r w:rsidRPr="00933BC3">
        <w:t>Do not attempt to bypass security settings, filters, or restrictions.</w:t>
      </w:r>
    </w:p>
    <w:p w14:paraId="6CA94B5F" w14:textId="77777777" w:rsidR="007559D1" w:rsidRPr="00933BC3" w:rsidRDefault="007559D1">
      <w:pPr>
        <w:numPr>
          <w:ilvl w:val="0"/>
          <w:numId w:val="130"/>
        </w:numPr>
      </w:pPr>
      <w:r w:rsidRPr="00933BC3">
        <w:t>Keep your passwords private—</w:t>
      </w:r>
      <w:r w:rsidRPr="00933BC3">
        <w:rPr>
          <w:b/>
          <w:bCs/>
        </w:rPr>
        <w:t>never share</w:t>
      </w:r>
      <w:r w:rsidRPr="00933BC3">
        <w:t xml:space="preserve"> them with friends.</w:t>
      </w:r>
    </w:p>
    <w:p w14:paraId="35BD59EC" w14:textId="77777777" w:rsidR="007559D1" w:rsidRPr="00933BC3" w:rsidRDefault="007559D1">
      <w:pPr>
        <w:numPr>
          <w:ilvl w:val="0"/>
          <w:numId w:val="130"/>
        </w:numPr>
      </w:pPr>
      <w:r w:rsidRPr="00933BC3">
        <w:t>Do not log in as another person or access files that are not yours.</w:t>
      </w:r>
    </w:p>
    <w:p w14:paraId="3C2F877B" w14:textId="77777777" w:rsidR="007559D1" w:rsidRDefault="007559D1">
      <w:pPr>
        <w:numPr>
          <w:ilvl w:val="0"/>
          <w:numId w:val="130"/>
        </w:numPr>
      </w:pPr>
      <w:r w:rsidRPr="00933BC3">
        <w:t>Only use school-approved apps and websites.</w:t>
      </w:r>
    </w:p>
    <w:p w14:paraId="066D3DDF" w14:textId="77777777" w:rsidR="007559D1" w:rsidRDefault="007559D1">
      <w:pPr>
        <w:numPr>
          <w:ilvl w:val="0"/>
          <w:numId w:val="130"/>
        </w:numPr>
      </w:pPr>
      <w:r>
        <w:t xml:space="preserve">Uploading to or downloading from the Internet any nonacademic photographs and/or materials are prohibited. </w:t>
      </w:r>
    </w:p>
    <w:p w14:paraId="27EB52BA" w14:textId="77777777" w:rsidR="007559D1" w:rsidRDefault="007559D1">
      <w:pPr>
        <w:numPr>
          <w:ilvl w:val="0"/>
          <w:numId w:val="130"/>
        </w:numPr>
      </w:pPr>
      <w:r>
        <w:t>Disclosing or providing to any other person the address, phone number, or last name of any student, staff, teacher, or volunteer at CCS, including his/her own address, phone number, and last name, is prohibited.</w:t>
      </w:r>
    </w:p>
    <w:p w14:paraId="09D184B0" w14:textId="77777777" w:rsidR="007559D1" w:rsidRDefault="007559D1" w:rsidP="007559D1"/>
    <w:p w14:paraId="45DC029E" w14:textId="77777777" w:rsidR="007559D1" w:rsidRPr="00A229C2" w:rsidRDefault="007559D1" w:rsidP="007559D1">
      <w:pPr>
        <w:rPr>
          <w:b/>
          <w:bCs/>
        </w:rPr>
      </w:pPr>
      <w:r w:rsidRPr="00A229C2">
        <w:rPr>
          <w:b/>
          <w:bCs/>
        </w:rPr>
        <w:t>5. Internet and App Use</w:t>
      </w:r>
    </w:p>
    <w:p w14:paraId="245D4775" w14:textId="77777777" w:rsidR="007559D1" w:rsidRPr="00A229C2" w:rsidRDefault="007559D1">
      <w:pPr>
        <w:numPr>
          <w:ilvl w:val="0"/>
          <w:numId w:val="125"/>
        </w:numPr>
      </w:pPr>
      <w:r w:rsidRPr="00A229C2">
        <w:t>No streaming or downloading non-educational videos, music, or games.</w:t>
      </w:r>
    </w:p>
    <w:p w14:paraId="298B281A" w14:textId="77777777" w:rsidR="007559D1" w:rsidRDefault="007559D1">
      <w:pPr>
        <w:numPr>
          <w:ilvl w:val="0"/>
          <w:numId w:val="125"/>
        </w:numPr>
      </w:pPr>
      <w:r w:rsidRPr="2126BB6F">
        <w:t>Use your school email and cloud accounts for schoolwork only.</w:t>
      </w:r>
    </w:p>
    <w:p w14:paraId="5A8E23B1" w14:textId="77777777" w:rsidR="007559D1" w:rsidRPr="007559D1" w:rsidRDefault="007559D1">
      <w:pPr>
        <w:pStyle w:val="ListParagraph"/>
        <w:numPr>
          <w:ilvl w:val="0"/>
          <w:numId w:val="125"/>
        </w:numPr>
        <w:contextualSpacing/>
        <w:rPr>
          <w:rFonts w:ascii="Times New Roman" w:hAnsi="Times New Roman" w:cs="Times New Roman"/>
          <w:b w:val="0"/>
          <w:bCs w:val="0"/>
        </w:rPr>
      </w:pPr>
      <w:r w:rsidRPr="007559D1">
        <w:rPr>
          <w:rFonts w:ascii="Times New Roman" w:hAnsi="Times New Roman" w:cs="Times New Roman"/>
          <w:b w:val="0"/>
          <w:bCs w:val="0"/>
        </w:rPr>
        <w:t>No student shall download his/her own applications and programs to any computer, iPad, or other school-owned device. Only administrators have this privilege.</w:t>
      </w:r>
    </w:p>
    <w:p w14:paraId="4975E972" w14:textId="77777777" w:rsidR="007D5B7B" w:rsidRPr="00C857AB" w:rsidRDefault="007D5B7B" w:rsidP="007D5B7B">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ind w:left="3" w:hanging="5"/>
      </w:pPr>
      <w:r>
        <w:lastRenderedPageBreak/>
        <w:t>STUDENT POLICIES</w:t>
      </w:r>
    </w:p>
    <w:p w14:paraId="41D009D6" w14:textId="77777777" w:rsidR="007559D1" w:rsidRDefault="007559D1" w:rsidP="007559D1">
      <w:pPr>
        <w:ind w:hanging="2"/>
      </w:pPr>
    </w:p>
    <w:p w14:paraId="19FC2AA0" w14:textId="68849835" w:rsidR="007559D1" w:rsidRDefault="007559D1" w:rsidP="007559D1">
      <w:pPr>
        <w:ind w:hanging="2"/>
      </w:pPr>
      <w:r>
        <w:t xml:space="preserve">Users will be held accountable for their actions. Privileges will be lost if the </w:t>
      </w:r>
      <w:r w:rsidRPr="6B3D3CDC">
        <w:rPr>
          <w:b/>
          <w:bCs/>
        </w:rPr>
        <w:t>Acceptable Use Policy</w:t>
      </w:r>
      <w:r>
        <w:t xml:space="preserve"> is violated.</w:t>
      </w:r>
    </w:p>
    <w:p w14:paraId="32EA282B" w14:textId="1DA58830" w:rsidR="6B3D3CDC" w:rsidRDefault="6B3D3CDC" w:rsidP="6B3D3CDC">
      <w:pPr>
        <w:ind w:hanging="2"/>
        <w:rPr>
          <w:b/>
          <w:bCs/>
          <w:sz w:val="28"/>
          <w:szCs w:val="28"/>
          <w:u w:val="single"/>
        </w:rPr>
      </w:pPr>
    </w:p>
    <w:p w14:paraId="79FBF01F" w14:textId="1A105E2A" w:rsidR="007559D1" w:rsidRPr="005319A5" w:rsidRDefault="007559D1" w:rsidP="6B3D3CDC">
      <w:pPr>
        <w:ind w:hanging="2"/>
      </w:pPr>
      <w:r w:rsidRPr="6B3D3CDC">
        <w:rPr>
          <w:b/>
          <w:bCs/>
          <w:sz w:val="28"/>
          <w:szCs w:val="28"/>
          <w:u w:val="single"/>
        </w:rPr>
        <w:t xml:space="preserve">Technology Acceptable Use Policy </w:t>
      </w:r>
      <w:r w:rsidRPr="6B3D3CDC">
        <w:rPr>
          <w:sz w:val="28"/>
          <w:szCs w:val="28"/>
          <w:u w:val="single"/>
        </w:rPr>
        <w:t xml:space="preserve">- </w:t>
      </w:r>
      <w:r w:rsidRPr="6B3D3CDC">
        <w:rPr>
          <w:b/>
          <w:bCs/>
          <w:sz w:val="28"/>
          <w:szCs w:val="28"/>
          <w:u w:val="single"/>
        </w:rPr>
        <w:t>Student Agreement</w:t>
      </w:r>
      <w:r w:rsidRPr="6B3D3CDC">
        <w:rPr>
          <w:u w:val="single"/>
        </w:rPr>
        <w:t xml:space="preserve"> </w:t>
      </w:r>
    </w:p>
    <w:p w14:paraId="5137D7B6" w14:textId="77777777" w:rsidR="007559D1" w:rsidRDefault="007559D1" w:rsidP="007559D1">
      <w:pPr>
        <w:rPr>
          <w:sz w:val="12"/>
          <w:szCs w:val="12"/>
        </w:rPr>
      </w:pPr>
    </w:p>
    <w:p w14:paraId="665B4418" w14:textId="77777777" w:rsidR="007559D1" w:rsidRDefault="007559D1" w:rsidP="007559D1">
      <w:pPr>
        <w:ind w:hanging="2"/>
      </w:pPr>
      <w:r>
        <w:t>All users are expected to conduct their on-line activities in an ethical and legal fashion. The use of these technological resources is a privilege, not a right. While impossible to control all materials available on the Internet, Courtney Christian School believes that the valuable information and interaction available on the network is educationally beneficial to teachers and students.</w:t>
      </w:r>
    </w:p>
    <w:p w14:paraId="56504AE6" w14:textId="77777777" w:rsidR="007559D1" w:rsidRDefault="007559D1" w:rsidP="007559D1">
      <w:pPr>
        <w:ind w:hanging="2"/>
      </w:pPr>
    </w:p>
    <w:p w14:paraId="4252031F" w14:textId="5B2788DA" w:rsidR="007559D1" w:rsidRDefault="007559D1" w:rsidP="00292B49">
      <w:pPr>
        <w:ind w:hanging="2"/>
      </w:pPr>
      <w:r>
        <w:t>The following is a list of procedures to be followed for Internet access and use. The administration retains the right to amend these rules at any time.</w:t>
      </w:r>
    </w:p>
    <w:p w14:paraId="644D913F" w14:textId="77777777" w:rsidR="007024B1" w:rsidRDefault="007024B1" w:rsidP="00292B49">
      <w:pPr>
        <w:ind w:hanging="2"/>
      </w:pPr>
    </w:p>
    <w:p w14:paraId="5F4EA6BC" w14:textId="77777777" w:rsidR="007559D1" w:rsidRPr="009C4F2B" w:rsidRDefault="007559D1">
      <w:pPr>
        <w:pStyle w:val="ListParagraph"/>
        <w:numPr>
          <w:ilvl w:val="1"/>
          <w:numId w:val="130"/>
        </w:numPr>
        <w:contextualSpacing/>
        <w:rPr>
          <w:rFonts w:ascii="Times New Roman" w:hAnsi="Times New Roman" w:cs="Times New Roman"/>
        </w:rPr>
      </w:pPr>
      <w:r w:rsidRPr="009C4F2B">
        <w:rPr>
          <w:rFonts w:ascii="Times New Roman" w:hAnsi="Times New Roman" w:cs="Times New Roman"/>
        </w:rPr>
        <w:t>Use for Learning Only</w:t>
      </w:r>
    </w:p>
    <w:p w14:paraId="675F5868" w14:textId="77777777" w:rsidR="007559D1" w:rsidRPr="009C4F2B" w:rsidRDefault="007559D1">
      <w:pPr>
        <w:numPr>
          <w:ilvl w:val="0"/>
          <w:numId w:val="127"/>
        </w:numPr>
      </w:pPr>
      <w:r w:rsidRPr="009C4F2B">
        <w:t>I will use my iPad and school network only for school-related learning activities.</w:t>
      </w:r>
    </w:p>
    <w:p w14:paraId="3F4003AF" w14:textId="62B44F67" w:rsidR="009C4F2B" w:rsidRDefault="007559D1">
      <w:pPr>
        <w:numPr>
          <w:ilvl w:val="0"/>
          <w:numId w:val="127"/>
        </w:numPr>
      </w:pPr>
      <w:r w:rsidRPr="009C4F2B">
        <w:t>I will not use my device for personal gaming, non-school social media, or other non-educational purposes</w:t>
      </w:r>
      <w:r w:rsidR="007024B1">
        <w:t>.</w:t>
      </w:r>
    </w:p>
    <w:p w14:paraId="765995EC" w14:textId="77777777" w:rsidR="007024B1" w:rsidRPr="007024B1" w:rsidRDefault="007024B1" w:rsidP="007024B1">
      <w:pPr>
        <w:ind w:left="720"/>
      </w:pPr>
    </w:p>
    <w:p w14:paraId="0D9C13D8" w14:textId="77777777" w:rsidR="007559D1" w:rsidRPr="009C4F2B" w:rsidRDefault="007559D1">
      <w:pPr>
        <w:pStyle w:val="ListParagraph"/>
        <w:numPr>
          <w:ilvl w:val="1"/>
          <w:numId w:val="130"/>
        </w:numPr>
        <w:contextualSpacing/>
        <w:rPr>
          <w:rFonts w:ascii="Times New Roman" w:hAnsi="Times New Roman" w:cs="Times New Roman"/>
        </w:rPr>
      </w:pPr>
      <w:r w:rsidRPr="009C4F2B">
        <w:rPr>
          <w:rFonts w:ascii="Times New Roman" w:hAnsi="Times New Roman" w:cs="Times New Roman"/>
        </w:rPr>
        <w:t>Be Respectful and Kind</w:t>
      </w:r>
    </w:p>
    <w:p w14:paraId="37B2084E" w14:textId="77777777" w:rsidR="007559D1" w:rsidRPr="009C4F2B" w:rsidRDefault="007559D1">
      <w:pPr>
        <w:numPr>
          <w:ilvl w:val="0"/>
          <w:numId w:val="134"/>
        </w:numPr>
      </w:pPr>
      <w:r w:rsidRPr="009C4F2B">
        <w:t>I will treat others respectfully in all online communication.</w:t>
      </w:r>
    </w:p>
    <w:p w14:paraId="43F57313" w14:textId="77777777" w:rsidR="007559D1" w:rsidRPr="009C4F2B" w:rsidRDefault="007559D1">
      <w:pPr>
        <w:numPr>
          <w:ilvl w:val="0"/>
          <w:numId w:val="134"/>
        </w:numPr>
      </w:pPr>
      <w:r w:rsidRPr="009C4F2B">
        <w:t>I will not use my device to bully, harass, or post inappropriate content, including viewing or sharing inappropriate content.</w:t>
      </w:r>
    </w:p>
    <w:p w14:paraId="3A4C7878" w14:textId="77777777" w:rsidR="007559D1" w:rsidRPr="009C4F2B" w:rsidRDefault="007559D1">
      <w:pPr>
        <w:pStyle w:val="NormalWeb"/>
        <w:numPr>
          <w:ilvl w:val="1"/>
          <w:numId w:val="130"/>
        </w:numPr>
      </w:pPr>
      <w:r w:rsidRPr="009C4F2B">
        <w:rPr>
          <w:rStyle w:val="Strong"/>
          <w:rFonts w:eastAsiaTheme="majorEastAsia"/>
        </w:rPr>
        <w:t>Protect and Care for the Device</w:t>
      </w:r>
    </w:p>
    <w:p w14:paraId="22B661E5" w14:textId="77777777" w:rsidR="007559D1" w:rsidRPr="009C4F2B" w:rsidRDefault="007559D1">
      <w:pPr>
        <w:pStyle w:val="NormalWeb"/>
        <w:numPr>
          <w:ilvl w:val="0"/>
          <w:numId w:val="130"/>
        </w:numPr>
      </w:pPr>
      <w:r w:rsidRPr="009C4F2B">
        <w:t>I will handle my iPad carefully and keep it in the protective case.</w:t>
      </w:r>
    </w:p>
    <w:p w14:paraId="49D660E9" w14:textId="77777777" w:rsidR="007559D1" w:rsidRPr="009C4F2B" w:rsidRDefault="007559D1">
      <w:pPr>
        <w:pStyle w:val="NormalWeb"/>
        <w:numPr>
          <w:ilvl w:val="0"/>
          <w:numId w:val="130"/>
        </w:numPr>
      </w:pPr>
      <w:r w:rsidRPr="009C4F2B">
        <w:t>I will not eat or drink near the device.</w:t>
      </w:r>
    </w:p>
    <w:p w14:paraId="4050B8DD" w14:textId="77777777" w:rsidR="007559D1" w:rsidRPr="009C4F2B" w:rsidRDefault="007559D1">
      <w:pPr>
        <w:pStyle w:val="NormalWeb"/>
        <w:numPr>
          <w:ilvl w:val="0"/>
          <w:numId w:val="130"/>
        </w:numPr>
      </w:pPr>
      <w:r w:rsidRPr="009C4F2B">
        <w:t>I will report any damage, loss, or problems to my teacher immediately.</w:t>
      </w:r>
    </w:p>
    <w:p w14:paraId="73D0D78A" w14:textId="77777777" w:rsidR="007559D1" w:rsidRPr="009C4F2B" w:rsidRDefault="007559D1" w:rsidP="007559D1">
      <w:pPr>
        <w:pStyle w:val="NormalWeb"/>
        <w:spacing w:after="0" w:afterAutospacing="0"/>
      </w:pPr>
      <w:r w:rsidRPr="009C4F2B">
        <w:t xml:space="preserve"> 4. </w:t>
      </w:r>
      <w:r w:rsidRPr="009C4F2B">
        <w:rPr>
          <w:b/>
          <w:bCs/>
        </w:rPr>
        <w:t>Follow Privacy and Security Rules</w:t>
      </w:r>
    </w:p>
    <w:p w14:paraId="2DE9C07F" w14:textId="77777777" w:rsidR="007559D1" w:rsidRPr="009C4F2B" w:rsidRDefault="007559D1">
      <w:pPr>
        <w:numPr>
          <w:ilvl w:val="0"/>
          <w:numId w:val="123"/>
        </w:numPr>
      </w:pPr>
      <w:r w:rsidRPr="009C4F2B">
        <w:t>I will keep my passwords private and never use another person’s account.</w:t>
      </w:r>
    </w:p>
    <w:p w14:paraId="7B8A893F" w14:textId="77777777" w:rsidR="007559D1" w:rsidRPr="009C4F2B" w:rsidRDefault="007559D1">
      <w:pPr>
        <w:numPr>
          <w:ilvl w:val="0"/>
          <w:numId w:val="123"/>
        </w:numPr>
      </w:pPr>
      <w:r w:rsidRPr="009C4F2B">
        <w:t>I will not attempt to bypass school filters or change settings without permission.</w:t>
      </w:r>
    </w:p>
    <w:p w14:paraId="0CC0302C" w14:textId="77777777" w:rsidR="007559D1" w:rsidRPr="009C4F2B" w:rsidRDefault="007559D1">
      <w:pPr>
        <w:pStyle w:val="ListParagraph"/>
        <w:numPr>
          <w:ilvl w:val="0"/>
          <w:numId w:val="123"/>
        </w:numPr>
        <w:contextualSpacing/>
        <w:rPr>
          <w:rFonts w:ascii="Times New Roman" w:hAnsi="Times New Roman" w:cs="Times New Roman"/>
          <w:b w:val="0"/>
          <w:bCs w:val="0"/>
        </w:rPr>
      </w:pPr>
      <w:r w:rsidRPr="009C4F2B">
        <w:rPr>
          <w:rFonts w:ascii="Times New Roman" w:hAnsi="Times New Roman" w:cs="Times New Roman"/>
          <w:b w:val="0"/>
          <w:bCs w:val="0"/>
        </w:rPr>
        <w:t xml:space="preserve">I will not post information related to the school, including the school’s name, our staff, and our students, use images of the school, the school logo or seal, school staff, or students in any form on the Internet or in any form of electronic communication without specific written permission from the administration. </w:t>
      </w:r>
    </w:p>
    <w:p w14:paraId="4404CC3E" w14:textId="77777777" w:rsidR="007559D1" w:rsidRPr="009C4F2B" w:rsidRDefault="007559D1" w:rsidP="007559D1"/>
    <w:p w14:paraId="2FE13D2C" w14:textId="7AC60942" w:rsidR="008C4B83" w:rsidRPr="009C4F2B" w:rsidRDefault="007559D1">
      <w:pPr>
        <w:pStyle w:val="ListParagraph"/>
        <w:numPr>
          <w:ilvl w:val="0"/>
          <w:numId w:val="33"/>
        </w:numPr>
        <w:rPr>
          <w:rFonts w:ascii="Times New Roman" w:hAnsi="Times New Roman" w:cs="Times New Roman"/>
        </w:rPr>
      </w:pPr>
      <w:r w:rsidRPr="009C4F2B">
        <w:rPr>
          <w:rFonts w:ascii="Times New Roman" w:hAnsi="Times New Roman" w:cs="Times New Roman"/>
        </w:rPr>
        <w:t>Follow the Law and School Rules</w:t>
      </w:r>
    </w:p>
    <w:p w14:paraId="49C14253" w14:textId="77777777" w:rsidR="007559D1" w:rsidRPr="009C4F2B" w:rsidRDefault="007559D1">
      <w:pPr>
        <w:numPr>
          <w:ilvl w:val="0"/>
          <w:numId w:val="128"/>
        </w:numPr>
      </w:pPr>
      <w:r w:rsidRPr="009C4F2B">
        <w:t>I will follow all copyright laws and school policies.</w:t>
      </w:r>
    </w:p>
    <w:p w14:paraId="2F1840C0" w14:textId="57942CB5" w:rsidR="00EF3DD6" w:rsidRPr="009C4F2B" w:rsidRDefault="00645010">
      <w:pPr>
        <w:pStyle w:val="ListParagraph"/>
        <w:numPr>
          <w:ilvl w:val="0"/>
          <w:numId w:val="128"/>
        </w:numPr>
        <w:rPr>
          <w:rFonts w:ascii="Times New Roman" w:hAnsi="Times New Roman" w:cs="Times New Roman"/>
          <w:b w:val="0"/>
          <w:bCs w:val="0"/>
        </w:rPr>
      </w:pPr>
      <w:r w:rsidRPr="009C4F2B">
        <w:rPr>
          <w:rFonts w:ascii="Times New Roman" w:hAnsi="Times New Roman" w:cs="Times New Roman"/>
          <w:b w:val="0"/>
          <w:bCs w:val="0"/>
        </w:rPr>
        <w:t>I will not copy or paste from the Internet or share other people’s work without permission (no plagiarism or piracy). Plagiarism, including misuse of AI, is a violation of academic integrity and will be considered cheating. </w:t>
      </w:r>
    </w:p>
    <w:p w14:paraId="0916B44B" w14:textId="77777777" w:rsidR="007559D1" w:rsidRPr="009C4F2B" w:rsidRDefault="007559D1" w:rsidP="007559D1">
      <w:pPr>
        <w:ind w:hanging="2"/>
      </w:pPr>
    </w:p>
    <w:p w14:paraId="346652A9" w14:textId="77777777" w:rsidR="007D5B7B" w:rsidRDefault="007D5B7B" w:rsidP="007559D1">
      <w:pPr>
        <w:ind w:hanging="2"/>
      </w:pPr>
    </w:p>
    <w:p w14:paraId="01AA2C92" w14:textId="77777777" w:rsidR="007D5B7B" w:rsidRPr="00C857AB" w:rsidRDefault="007D5B7B" w:rsidP="007D5B7B">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ind w:left="3" w:hanging="5"/>
      </w:pPr>
      <w:r>
        <w:lastRenderedPageBreak/>
        <w:t>STUDENT POLICIES</w:t>
      </w:r>
    </w:p>
    <w:p w14:paraId="7CE1E8BA" w14:textId="77777777" w:rsidR="007D5B7B" w:rsidRDefault="007D5B7B" w:rsidP="007559D1">
      <w:pPr>
        <w:ind w:hanging="2"/>
      </w:pPr>
    </w:p>
    <w:p w14:paraId="470F595E" w14:textId="547DE5B3" w:rsidR="007559D1" w:rsidRDefault="007559D1" w:rsidP="007559D1">
      <w:pPr>
        <w:ind w:hanging="2"/>
      </w:pPr>
      <w:r w:rsidRPr="009C4F2B">
        <w:t xml:space="preserve">Users will be held accountable for their actions. Privileges will be lost if the </w:t>
      </w:r>
      <w:r w:rsidRPr="009C4F2B">
        <w:rPr>
          <w:b/>
          <w:bCs/>
        </w:rPr>
        <w:t>Acceptable Use Policy</w:t>
      </w:r>
      <w:r w:rsidRPr="009C4F2B">
        <w:t xml:space="preserve"> is violated, and disciplinary consequences may be imposed. The administration reserves the right to impose disciplinary consequences with respect to any act or actions not specifically listed herein but which actions are determined by the administration to be illegal, immoral, unethical, criminal, a violation of any local, state or deferral law or regulation, and/or a violation of the goals, principles, or educational objectives or policies of Courtney Christian School.</w:t>
      </w:r>
    </w:p>
    <w:p w14:paraId="1D2F8A0D" w14:textId="78FF2E15" w:rsidR="6B3D3CDC" w:rsidRPr="009C4F2B" w:rsidRDefault="6B3D3CDC" w:rsidP="6B3D3CDC">
      <w:pPr>
        <w:ind w:left="1" w:hanging="3"/>
        <w:rPr>
          <w:b/>
          <w:bCs/>
          <w:sz w:val="28"/>
          <w:szCs w:val="28"/>
          <w:u w:val="single"/>
        </w:rPr>
      </w:pPr>
    </w:p>
    <w:p w14:paraId="00A0D7CA" w14:textId="00989251" w:rsidR="007559D1" w:rsidRPr="009C4F2B" w:rsidRDefault="007559D1" w:rsidP="009C4F2B">
      <w:pPr>
        <w:ind w:left="1" w:hanging="3"/>
        <w:rPr>
          <w:b/>
          <w:bCs/>
          <w:sz w:val="28"/>
          <w:szCs w:val="28"/>
          <w:u w:val="single"/>
        </w:rPr>
      </w:pPr>
      <w:r w:rsidRPr="009C4F2B">
        <w:rPr>
          <w:b/>
          <w:bCs/>
          <w:sz w:val="28"/>
          <w:szCs w:val="28"/>
          <w:u w:val="single"/>
        </w:rPr>
        <w:t>Consequences for Misuse</w:t>
      </w:r>
    </w:p>
    <w:p w14:paraId="3583119D" w14:textId="77777777" w:rsidR="007559D1" w:rsidRPr="009C4F2B" w:rsidRDefault="007559D1" w:rsidP="007559D1">
      <w:r w:rsidRPr="009C4F2B">
        <w:t>I understand that if I do not follow this agreement, my technology privileges may be restricted or taken away, and I may face other disciplinary action according to school policy. I may also be responsible for the cost of repairs or replacement if the device is damaged due to negligence.</w:t>
      </w:r>
    </w:p>
    <w:p w14:paraId="0047747B" w14:textId="77777777" w:rsidR="007559D1" w:rsidRPr="009C4F2B" w:rsidRDefault="007559D1" w:rsidP="007559D1"/>
    <w:p w14:paraId="504C335A" w14:textId="77777777" w:rsidR="007559D1" w:rsidRPr="009C4F2B" w:rsidRDefault="007559D1" w:rsidP="007559D1">
      <w:pPr>
        <w:rPr>
          <w:b/>
          <w:bCs/>
          <w:u w:val="single"/>
        </w:rPr>
      </w:pPr>
      <w:r w:rsidRPr="009C4F2B">
        <w:rPr>
          <w:b/>
          <w:bCs/>
          <w:u w:val="single"/>
        </w:rPr>
        <w:t>1st infraction</w:t>
      </w:r>
    </w:p>
    <w:p w14:paraId="165AE508" w14:textId="77777777" w:rsidR="007559D1" w:rsidRPr="009C4F2B" w:rsidRDefault="007559D1">
      <w:pPr>
        <w:pStyle w:val="ListParagraph"/>
        <w:numPr>
          <w:ilvl w:val="0"/>
          <w:numId w:val="135"/>
        </w:numPr>
        <w:spacing w:line="259" w:lineRule="auto"/>
        <w:contextualSpacing/>
        <w:rPr>
          <w:rFonts w:ascii="Times New Roman" w:hAnsi="Times New Roman" w:cs="Times New Roman"/>
          <w:b w:val="0"/>
          <w:bCs w:val="0"/>
        </w:rPr>
      </w:pPr>
      <w:r w:rsidRPr="009C4F2B">
        <w:rPr>
          <w:rFonts w:ascii="Times New Roman" w:hAnsi="Times New Roman" w:cs="Times New Roman"/>
          <w:b w:val="0"/>
          <w:bCs w:val="0"/>
        </w:rPr>
        <w:t>A behavior notification form will be issued and will serve as an initial warning.</w:t>
      </w:r>
    </w:p>
    <w:p w14:paraId="049AE6AE" w14:textId="384768D9" w:rsidR="007559D1" w:rsidRPr="00302C7C" w:rsidRDefault="007559D1">
      <w:pPr>
        <w:pStyle w:val="ListParagraph"/>
        <w:numPr>
          <w:ilvl w:val="0"/>
          <w:numId w:val="135"/>
        </w:numPr>
        <w:spacing w:line="259" w:lineRule="auto"/>
        <w:contextualSpacing/>
        <w:rPr>
          <w:rFonts w:ascii="Times New Roman" w:hAnsi="Times New Roman" w:cs="Times New Roman"/>
          <w:b w:val="0"/>
          <w:bCs w:val="0"/>
        </w:rPr>
      </w:pPr>
      <w:r w:rsidRPr="009C4F2B">
        <w:rPr>
          <w:rFonts w:ascii="Times New Roman" w:hAnsi="Times New Roman" w:cs="Times New Roman"/>
          <w:b w:val="0"/>
          <w:bCs w:val="0"/>
        </w:rPr>
        <w:t>Have the iPad taken by the teacher of that class for the remainder of the day</w:t>
      </w:r>
    </w:p>
    <w:p w14:paraId="4590568F" w14:textId="77777777" w:rsidR="007559D1" w:rsidRPr="009C4F2B" w:rsidRDefault="007559D1" w:rsidP="007559D1">
      <w:pPr>
        <w:rPr>
          <w:b/>
          <w:bCs/>
          <w:u w:val="single"/>
        </w:rPr>
      </w:pPr>
      <w:r w:rsidRPr="009C4F2B">
        <w:rPr>
          <w:b/>
          <w:bCs/>
          <w:u w:val="single"/>
        </w:rPr>
        <w:t>2</w:t>
      </w:r>
      <w:r w:rsidRPr="009C4F2B">
        <w:rPr>
          <w:b/>
          <w:bCs/>
          <w:u w:val="single"/>
          <w:vertAlign w:val="superscript"/>
        </w:rPr>
        <w:t>nd</w:t>
      </w:r>
      <w:r w:rsidRPr="009C4F2B">
        <w:rPr>
          <w:b/>
          <w:bCs/>
          <w:u w:val="single"/>
        </w:rPr>
        <w:t xml:space="preserve"> infraction</w:t>
      </w:r>
    </w:p>
    <w:p w14:paraId="4D559260" w14:textId="77777777" w:rsidR="007559D1" w:rsidRPr="009C4F2B" w:rsidRDefault="007559D1">
      <w:pPr>
        <w:pStyle w:val="ListParagraph"/>
        <w:numPr>
          <w:ilvl w:val="0"/>
          <w:numId w:val="124"/>
        </w:numPr>
        <w:contextualSpacing/>
        <w:rPr>
          <w:rFonts w:ascii="Times New Roman" w:hAnsi="Times New Roman" w:cs="Times New Roman"/>
          <w:b w:val="0"/>
          <w:bCs w:val="0"/>
        </w:rPr>
      </w:pPr>
      <w:r w:rsidRPr="009C4F2B">
        <w:rPr>
          <w:rFonts w:ascii="Times New Roman" w:hAnsi="Times New Roman" w:cs="Times New Roman"/>
          <w:b w:val="0"/>
          <w:bCs w:val="0"/>
        </w:rPr>
        <w:t>Receive a demerit and detention</w:t>
      </w:r>
    </w:p>
    <w:p w14:paraId="53AC381B" w14:textId="4A06E030" w:rsidR="007559D1" w:rsidRPr="00302C7C" w:rsidRDefault="007559D1">
      <w:pPr>
        <w:pStyle w:val="ListParagraph"/>
        <w:numPr>
          <w:ilvl w:val="0"/>
          <w:numId w:val="124"/>
        </w:numPr>
        <w:contextualSpacing/>
        <w:rPr>
          <w:rFonts w:ascii="Times New Roman" w:hAnsi="Times New Roman" w:cs="Times New Roman"/>
          <w:b w:val="0"/>
          <w:bCs w:val="0"/>
        </w:rPr>
      </w:pPr>
      <w:r w:rsidRPr="009C4F2B">
        <w:rPr>
          <w:rFonts w:ascii="Times New Roman" w:hAnsi="Times New Roman" w:cs="Times New Roman"/>
          <w:b w:val="0"/>
          <w:bCs w:val="0"/>
        </w:rPr>
        <w:t>Have the iPad taken by the teacher for 5 school days</w:t>
      </w:r>
    </w:p>
    <w:p w14:paraId="10F14A9D" w14:textId="77777777" w:rsidR="007559D1" w:rsidRPr="009C4F2B" w:rsidRDefault="007559D1" w:rsidP="007559D1">
      <w:pPr>
        <w:rPr>
          <w:b/>
          <w:bCs/>
          <w:u w:val="single"/>
        </w:rPr>
      </w:pPr>
      <w:r w:rsidRPr="009C4F2B">
        <w:rPr>
          <w:b/>
          <w:bCs/>
          <w:u w:val="single"/>
        </w:rPr>
        <w:t>3</w:t>
      </w:r>
      <w:r w:rsidRPr="009C4F2B">
        <w:rPr>
          <w:b/>
          <w:bCs/>
          <w:u w:val="single"/>
          <w:vertAlign w:val="superscript"/>
        </w:rPr>
        <w:t>rd</w:t>
      </w:r>
      <w:r w:rsidRPr="009C4F2B">
        <w:rPr>
          <w:b/>
          <w:bCs/>
          <w:u w:val="single"/>
        </w:rPr>
        <w:t xml:space="preserve"> infraction</w:t>
      </w:r>
    </w:p>
    <w:p w14:paraId="13C8249B" w14:textId="77777777" w:rsidR="007559D1" w:rsidRPr="009C4F2B" w:rsidRDefault="007559D1">
      <w:pPr>
        <w:pStyle w:val="ListParagraph"/>
        <w:numPr>
          <w:ilvl w:val="0"/>
          <w:numId w:val="126"/>
        </w:numPr>
        <w:contextualSpacing/>
        <w:rPr>
          <w:rFonts w:ascii="Times New Roman" w:hAnsi="Times New Roman" w:cs="Times New Roman"/>
          <w:b w:val="0"/>
          <w:bCs w:val="0"/>
        </w:rPr>
      </w:pPr>
      <w:r w:rsidRPr="009C4F2B">
        <w:rPr>
          <w:rFonts w:ascii="Times New Roman" w:hAnsi="Times New Roman" w:cs="Times New Roman"/>
          <w:b w:val="0"/>
          <w:bCs w:val="0"/>
        </w:rPr>
        <w:t>Receive a suspension</w:t>
      </w:r>
    </w:p>
    <w:p w14:paraId="0031114C" w14:textId="77777777" w:rsidR="007559D1" w:rsidRPr="009C4F2B" w:rsidRDefault="007559D1">
      <w:pPr>
        <w:pStyle w:val="ListParagraph"/>
        <w:numPr>
          <w:ilvl w:val="0"/>
          <w:numId w:val="126"/>
        </w:numPr>
        <w:contextualSpacing/>
        <w:rPr>
          <w:rFonts w:ascii="Times New Roman" w:hAnsi="Times New Roman" w:cs="Times New Roman"/>
          <w:b w:val="0"/>
          <w:bCs w:val="0"/>
        </w:rPr>
      </w:pPr>
      <w:r w:rsidRPr="009C4F2B">
        <w:rPr>
          <w:rFonts w:ascii="Times New Roman" w:hAnsi="Times New Roman" w:cs="Times New Roman"/>
          <w:b w:val="0"/>
          <w:bCs w:val="0"/>
        </w:rPr>
        <w:t>Have the iPad taken for the remainder of the term</w:t>
      </w:r>
    </w:p>
    <w:p w14:paraId="757152EB" w14:textId="77777777" w:rsidR="007559D1" w:rsidRPr="009C4F2B" w:rsidRDefault="007559D1">
      <w:pPr>
        <w:pStyle w:val="ListParagraph"/>
        <w:numPr>
          <w:ilvl w:val="0"/>
          <w:numId w:val="126"/>
        </w:numPr>
        <w:contextualSpacing/>
        <w:rPr>
          <w:rFonts w:ascii="Times New Roman" w:hAnsi="Times New Roman" w:cs="Times New Roman"/>
          <w:b w:val="0"/>
          <w:bCs w:val="0"/>
        </w:rPr>
      </w:pPr>
      <w:r w:rsidRPr="009C4F2B">
        <w:rPr>
          <w:rFonts w:ascii="Times New Roman" w:hAnsi="Times New Roman" w:cs="Times New Roman"/>
          <w:b w:val="0"/>
          <w:bCs w:val="0"/>
        </w:rPr>
        <w:t>Have a parent, student, administration meeting</w:t>
      </w:r>
    </w:p>
    <w:p w14:paraId="1786F810" w14:textId="77777777" w:rsidR="007559D1" w:rsidRPr="009C4F2B" w:rsidRDefault="007559D1" w:rsidP="007559D1">
      <w:pPr>
        <w:contextualSpacing/>
      </w:pPr>
    </w:p>
    <w:p w14:paraId="2FE734E3" w14:textId="77777777" w:rsidR="007559D1" w:rsidRPr="009C4F2B" w:rsidRDefault="007559D1" w:rsidP="007559D1">
      <w:pPr>
        <w:rPr>
          <w:u w:val="single"/>
        </w:rPr>
      </w:pPr>
      <w:r w:rsidRPr="009C4F2B">
        <w:rPr>
          <w:u w:val="single"/>
        </w:rPr>
        <w:t>*In cases of repeated misuse, the school reserves the right to revoke device privileges.</w:t>
      </w:r>
    </w:p>
    <w:p w14:paraId="6CAA8532" w14:textId="77777777" w:rsidR="007559D1" w:rsidRPr="009C4F2B" w:rsidRDefault="007559D1" w:rsidP="007559D1">
      <w:pPr>
        <w:ind w:left="1" w:hanging="3"/>
        <w:rPr>
          <w:b/>
          <w:bCs/>
          <w:sz w:val="28"/>
          <w:szCs w:val="28"/>
          <w:u w:val="single"/>
        </w:rPr>
      </w:pPr>
    </w:p>
    <w:p w14:paraId="64C4C71F" w14:textId="77777777" w:rsidR="007559D1" w:rsidRPr="009C4F2B" w:rsidRDefault="007559D1" w:rsidP="007559D1">
      <w:pPr>
        <w:ind w:left="1" w:hanging="3"/>
        <w:rPr>
          <w:b/>
          <w:bCs/>
          <w:sz w:val="28"/>
          <w:szCs w:val="28"/>
          <w:u w:val="single"/>
        </w:rPr>
      </w:pPr>
      <w:r w:rsidRPr="009C4F2B">
        <w:rPr>
          <w:b/>
          <w:bCs/>
          <w:sz w:val="28"/>
          <w:szCs w:val="28"/>
          <w:u w:val="single"/>
        </w:rPr>
        <w:t xml:space="preserve">Student Responsibility for School-Issued iPad </w:t>
      </w:r>
    </w:p>
    <w:p w14:paraId="6C17E91E" w14:textId="77777777" w:rsidR="007559D1" w:rsidRPr="009C4F2B" w:rsidRDefault="007559D1" w:rsidP="007559D1">
      <w:pPr>
        <w:ind w:left="1" w:hanging="3"/>
        <w:rPr>
          <w:b/>
          <w:bCs/>
          <w:sz w:val="28"/>
          <w:szCs w:val="28"/>
        </w:rPr>
      </w:pPr>
    </w:p>
    <w:p w14:paraId="6C572393" w14:textId="77777777" w:rsidR="007559D1" w:rsidRPr="009C4F2B" w:rsidRDefault="007559D1" w:rsidP="007559D1">
      <w:pPr>
        <w:ind w:left="1" w:hanging="3"/>
      </w:pPr>
      <w:r w:rsidRPr="009C4F2B">
        <w:t>Students are expected to use their school-issued iPad with care and respect, recognizing it as a tool provided for learning. This includes keeping the device safe, clean, and in good working condition, as well as following all school technology guidelines. Students are responsible for the proper use and protection of the iPad while it is in their possession. Parents may choose to purchase a protective screen for the iPad and put it on their child’s device. Please read the fees below associated with damage and/or misuse:</w:t>
      </w:r>
    </w:p>
    <w:p w14:paraId="65FCAC05" w14:textId="77777777" w:rsidR="007559D1" w:rsidRPr="009C4F2B" w:rsidRDefault="007559D1" w:rsidP="007559D1">
      <w:pPr>
        <w:ind w:left="1" w:hanging="3"/>
      </w:pPr>
    </w:p>
    <w:p w14:paraId="29603221" w14:textId="77777777" w:rsidR="007559D1" w:rsidRPr="009C4F2B" w:rsidRDefault="007559D1" w:rsidP="007559D1">
      <w:pPr>
        <w:ind w:left="1" w:hanging="3"/>
      </w:pPr>
      <w:r w:rsidRPr="009C4F2B">
        <w:rPr>
          <w:b/>
          <w:bCs/>
          <w:sz w:val="28"/>
          <w:szCs w:val="28"/>
        </w:rPr>
        <w:t>Equipment/Repair Fees:</w:t>
      </w:r>
      <w:r w:rsidRPr="009C4F2B">
        <w:rPr>
          <w:b/>
          <w:bCs/>
        </w:rPr>
        <w:t xml:space="preserve"> </w:t>
      </w:r>
    </w:p>
    <w:p w14:paraId="6A6FEE8F" w14:textId="77777777" w:rsidR="007559D1" w:rsidRPr="009C4F2B" w:rsidRDefault="007559D1" w:rsidP="007559D1">
      <w:pPr>
        <w:rPr>
          <w:sz w:val="12"/>
          <w:szCs w:val="12"/>
        </w:rPr>
      </w:pPr>
    </w:p>
    <w:p w14:paraId="631FC43B" w14:textId="77777777" w:rsidR="007559D1" w:rsidRPr="009C4F2B" w:rsidRDefault="007559D1" w:rsidP="007559D1">
      <w:pPr>
        <w:ind w:hanging="2"/>
      </w:pPr>
      <w:r w:rsidRPr="009C4F2B">
        <w:t>• Cracked Screen 9</w:t>
      </w:r>
      <w:r w:rsidRPr="009C4F2B">
        <w:rPr>
          <w:vertAlign w:val="superscript"/>
        </w:rPr>
        <w:t>th</w:t>
      </w:r>
      <w:r w:rsidRPr="009C4F2B">
        <w:t xml:space="preserve"> Gen $249 /10</w:t>
      </w:r>
      <w:r w:rsidRPr="009C4F2B">
        <w:rPr>
          <w:vertAlign w:val="superscript"/>
        </w:rPr>
        <w:t>th</w:t>
      </w:r>
      <w:r w:rsidRPr="009C4F2B">
        <w:t xml:space="preserve"> Gen $319 </w:t>
      </w:r>
    </w:p>
    <w:p w14:paraId="54B7F4EF" w14:textId="77777777" w:rsidR="007559D1" w:rsidRPr="009C4F2B" w:rsidRDefault="007559D1" w:rsidP="007559D1">
      <w:pPr>
        <w:ind w:hanging="2"/>
      </w:pPr>
      <w:r w:rsidRPr="009C4F2B">
        <w:t xml:space="preserve">• Charging Block $20 </w:t>
      </w:r>
    </w:p>
    <w:p w14:paraId="303C4513" w14:textId="77777777" w:rsidR="007559D1" w:rsidRPr="009C4F2B" w:rsidRDefault="007559D1" w:rsidP="007559D1">
      <w:pPr>
        <w:ind w:hanging="2"/>
      </w:pPr>
      <w:r w:rsidRPr="009C4F2B">
        <w:t xml:space="preserve">• Charging Cable $30 </w:t>
      </w:r>
    </w:p>
    <w:p w14:paraId="1332B1FD" w14:textId="77777777" w:rsidR="007559D1" w:rsidRPr="009C4F2B" w:rsidRDefault="007559D1" w:rsidP="007559D1">
      <w:pPr>
        <w:ind w:hanging="2"/>
      </w:pPr>
      <w:r w:rsidRPr="009C4F2B">
        <w:t xml:space="preserve">• Protective Cover $150 </w:t>
      </w:r>
    </w:p>
    <w:p w14:paraId="1AE2E059" w14:textId="77777777" w:rsidR="007559D1" w:rsidRPr="009C4F2B" w:rsidRDefault="007559D1" w:rsidP="007559D1">
      <w:pPr>
        <w:ind w:hanging="2"/>
      </w:pPr>
      <w:r w:rsidRPr="009C4F2B">
        <w:t xml:space="preserve">• Lost/Stolen iPad $400 </w:t>
      </w:r>
    </w:p>
    <w:p w14:paraId="0CC57AF8" w14:textId="77777777" w:rsidR="007559D1" w:rsidRPr="009C4F2B" w:rsidRDefault="007559D1" w:rsidP="007559D1"/>
    <w:p w14:paraId="49403786" w14:textId="77777777" w:rsidR="007D5B7B" w:rsidRPr="00C857AB" w:rsidRDefault="007D5B7B" w:rsidP="007D5B7B">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ind w:left="3" w:hanging="5"/>
      </w:pPr>
      <w:r>
        <w:lastRenderedPageBreak/>
        <w:t>STUDENT POLICIES</w:t>
      </w:r>
    </w:p>
    <w:p w14:paraId="53ED14B5" w14:textId="77777777" w:rsidR="007D5B7B" w:rsidRDefault="007D5B7B" w:rsidP="007559D1">
      <w:pPr>
        <w:rPr>
          <w:b/>
          <w:bCs/>
          <w:sz w:val="28"/>
          <w:szCs w:val="28"/>
        </w:rPr>
      </w:pPr>
    </w:p>
    <w:p w14:paraId="0F0B3E42" w14:textId="111E569A" w:rsidR="007559D1" w:rsidRPr="009C4F2B" w:rsidRDefault="007559D1" w:rsidP="007559D1">
      <w:pPr>
        <w:rPr>
          <w:b/>
          <w:bCs/>
          <w:sz w:val="28"/>
          <w:szCs w:val="28"/>
        </w:rPr>
      </w:pPr>
      <w:r w:rsidRPr="009C4F2B">
        <w:rPr>
          <w:b/>
          <w:bCs/>
          <w:sz w:val="28"/>
          <w:szCs w:val="28"/>
        </w:rPr>
        <w:t>Prorated Cost for Repairs or Replacement</w:t>
      </w:r>
    </w:p>
    <w:p w14:paraId="3D602C5D" w14:textId="77777777" w:rsidR="007559D1" w:rsidRPr="009C4F2B" w:rsidRDefault="007559D1" w:rsidP="007559D1">
      <w:r w:rsidRPr="009C4F2B">
        <w:t>School-issued iPads remain the property of CCS. If the device is lost, stolen, or damaged due to negligence, the student and parent/guardian will be responsible for the cost of repairs or replacement.</w:t>
      </w:r>
    </w:p>
    <w:p w14:paraId="2D92C314" w14:textId="77777777" w:rsidR="007559D1" w:rsidRPr="009C4F2B" w:rsidRDefault="007559D1" w:rsidP="007559D1">
      <w:r w:rsidRPr="009C4F2B">
        <w:t xml:space="preserve">Replacement costs will be </w:t>
      </w:r>
      <w:r w:rsidRPr="009C4F2B">
        <w:rPr>
          <w:b/>
          <w:bCs/>
        </w:rPr>
        <w:t>prorated based on the age of the device</w:t>
      </w:r>
      <w:r w:rsidRPr="009C4F2B">
        <w:t xml:space="preserve"> at the time of the incident:</w:t>
      </w:r>
    </w:p>
    <w:p w14:paraId="7252A131" w14:textId="77777777" w:rsidR="007559D1" w:rsidRPr="009C4F2B" w:rsidRDefault="007559D1" w:rsidP="007559D1">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2970"/>
      </w:tblGrid>
      <w:tr w:rsidR="007559D1" w:rsidRPr="009C4F2B" w14:paraId="05514BA7" w14:textId="77777777">
        <w:trPr>
          <w:trHeight w:val="302"/>
        </w:trPr>
        <w:tc>
          <w:tcPr>
            <w:tcW w:w="3145" w:type="dxa"/>
            <w:vAlign w:val="center"/>
          </w:tcPr>
          <w:p w14:paraId="66FEC737" w14:textId="77777777" w:rsidR="007559D1" w:rsidRPr="009C4F2B" w:rsidRDefault="007559D1">
            <w:pPr>
              <w:rPr>
                <w:b/>
                <w:bCs/>
                <w:sz w:val="28"/>
                <w:szCs w:val="28"/>
              </w:rPr>
            </w:pPr>
            <w:r w:rsidRPr="009C4F2B">
              <w:rPr>
                <w:b/>
                <w:bCs/>
                <w:sz w:val="28"/>
                <w:szCs w:val="28"/>
              </w:rPr>
              <w:t>Device Age</w:t>
            </w:r>
          </w:p>
        </w:tc>
        <w:tc>
          <w:tcPr>
            <w:tcW w:w="2970" w:type="dxa"/>
            <w:vAlign w:val="center"/>
          </w:tcPr>
          <w:p w14:paraId="572D70E8" w14:textId="77777777" w:rsidR="007559D1" w:rsidRPr="009C4F2B" w:rsidRDefault="007559D1">
            <w:pPr>
              <w:rPr>
                <w:b/>
                <w:bCs/>
                <w:sz w:val="28"/>
                <w:szCs w:val="28"/>
              </w:rPr>
            </w:pPr>
            <w:r w:rsidRPr="009C4F2B">
              <w:rPr>
                <w:b/>
                <w:bCs/>
                <w:sz w:val="28"/>
                <w:szCs w:val="28"/>
              </w:rPr>
              <w:t>Replacement Cost</w:t>
            </w:r>
          </w:p>
        </w:tc>
      </w:tr>
      <w:tr w:rsidR="007559D1" w:rsidRPr="009C4F2B" w14:paraId="6082A383" w14:textId="77777777">
        <w:trPr>
          <w:trHeight w:val="302"/>
        </w:trPr>
        <w:tc>
          <w:tcPr>
            <w:tcW w:w="3145" w:type="dxa"/>
            <w:vAlign w:val="center"/>
          </w:tcPr>
          <w:p w14:paraId="1ACFF134" w14:textId="77777777" w:rsidR="007559D1" w:rsidRPr="009C4F2B" w:rsidRDefault="007559D1">
            <w:r w:rsidRPr="009C4F2B">
              <w:t>0–24 months</w:t>
            </w:r>
          </w:p>
        </w:tc>
        <w:tc>
          <w:tcPr>
            <w:tcW w:w="2970" w:type="dxa"/>
            <w:vAlign w:val="center"/>
          </w:tcPr>
          <w:p w14:paraId="36651FD3" w14:textId="77777777" w:rsidR="007559D1" w:rsidRPr="009C4F2B" w:rsidRDefault="007559D1">
            <w:r w:rsidRPr="009C4F2B">
              <w:t>100% of replacement cost</w:t>
            </w:r>
          </w:p>
        </w:tc>
      </w:tr>
      <w:tr w:rsidR="007559D1" w:rsidRPr="009C4F2B" w14:paraId="2CAB142D" w14:textId="77777777">
        <w:trPr>
          <w:trHeight w:val="234"/>
        </w:trPr>
        <w:tc>
          <w:tcPr>
            <w:tcW w:w="3145" w:type="dxa"/>
            <w:vAlign w:val="center"/>
          </w:tcPr>
          <w:p w14:paraId="0EC7CBD5" w14:textId="77777777" w:rsidR="007559D1" w:rsidRPr="009C4F2B" w:rsidRDefault="007559D1">
            <w:r w:rsidRPr="009C4F2B">
              <w:t>24-36 months</w:t>
            </w:r>
          </w:p>
        </w:tc>
        <w:tc>
          <w:tcPr>
            <w:tcW w:w="2970" w:type="dxa"/>
            <w:vAlign w:val="center"/>
          </w:tcPr>
          <w:p w14:paraId="21E36BCB" w14:textId="77777777" w:rsidR="007559D1" w:rsidRPr="009C4F2B" w:rsidRDefault="007559D1">
            <w:r w:rsidRPr="009C4F2B">
              <w:t>75% of replacement cost</w:t>
            </w:r>
          </w:p>
        </w:tc>
      </w:tr>
      <w:tr w:rsidR="007559D1" w:rsidRPr="009C4F2B" w14:paraId="47738620" w14:textId="77777777">
        <w:trPr>
          <w:trHeight w:val="58"/>
        </w:trPr>
        <w:tc>
          <w:tcPr>
            <w:tcW w:w="3145" w:type="dxa"/>
            <w:vAlign w:val="center"/>
          </w:tcPr>
          <w:p w14:paraId="3A31DC7D" w14:textId="77777777" w:rsidR="007559D1" w:rsidRPr="009C4F2B" w:rsidRDefault="007559D1">
            <w:r w:rsidRPr="009C4F2B">
              <w:t>36-48 months</w:t>
            </w:r>
          </w:p>
        </w:tc>
        <w:tc>
          <w:tcPr>
            <w:tcW w:w="2970" w:type="dxa"/>
            <w:vAlign w:val="center"/>
          </w:tcPr>
          <w:p w14:paraId="25E46E98" w14:textId="77777777" w:rsidR="007559D1" w:rsidRPr="009C4F2B" w:rsidRDefault="007559D1">
            <w:r w:rsidRPr="009C4F2B">
              <w:t>50% of replacement cost</w:t>
            </w:r>
          </w:p>
        </w:tc>
      </w:tr>
    </w:tbl>
    <w:p w14:paraId="35ED495A" w14:textId="77777777" w:rsidR="007559D1" w:rsidRPr="009C4F2B" w:rsidRDefault="007559D1" w:rsidP="007559D1"/>
    <w:p w14:paraId="6B23BF5C" w14:textId="77777777" w:rsidR="007559D1" w:rsidRPr="009C4F2B" w:rsidRDefault="007559D1" w:rsidP="007559D1">
      <w:r w:rsidRPr="009C4F2B">
        <w:t>*In cases of repeated damage, the school reserves the right to revoke device privileges.</w:t>
      </w:r>
    </w:p>
    <w:p w14:paraId="6EDB898C" w14:textId="55242018" w:rsidR="007559D1" w:rsidRPr="009C4F2B" w:rsidRDefault="007559D1" w:rsidP="007559D1">
      <w:r w:rsidRPr="009C4F2B">
        <w:t xml:space="preserve">It is the responsibility of the parent to read over the </w:t>
      </w:r>
      <w:r w:rsidRPr="009C4F2B">
        <w:rPr>
          <w:b/>
          <w:bCs/>
        </w:rPr>
        <w:t>Technology Acceptable Use Policy: Student Agreement</w:t>
      </w:r>
      <w:r w:rsidRPr="009C4F2B">
        <w:t xml:space="preserve"> with the student and ensure that the student understands the information outlined in the policy.</w:t>
      </w:r>
    </w:p>
    <w:p w14:paraId="779BDE59" w14:textId="77777777" w:rsidR="00697AAE" w:rsidRDefault="00697AAE" w:rsidP="6B3D3CDC">
      <w:pPr>
        <w:pBdr>
          <w:top w:val="nil"/>
          <w:left w:val="nil"/>
          <w:bottom w:val="nil"/>
          <w:right w:val="nil"/>
          <w:between w:val="nil"/>
        </w:pBdr>
        <w:spacing w:after="160" w:line="259" w:lineRule="auto"/>
        <w:rPr>
          <w:color w:val="000000" w:themeColor="text1"/>
        </w:rPr>
      </w:pPr>
    </w:p>
    <w:tbl>
      <w:tblPr>
        <w:tblStyle w:val="ae"/>
        <w:tblW w:w="9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40"/>
      </w:tblGrid>
      <w:tr w:rsidR="00336D64" w14:paraId="4AFCA059" w14:textId="77777777">
        <w:tc>
          <w:tcPr>
            <w:tcW w:w="9540" w:type="dxa"/>
          </w:tcPr>
          <w:p w14:paraId="339A8C14" w14:textId="1AAF2274" w:rsidR="00336D64" w:rsidRDefault="00F40B6C">
            <w:pPr>
              <w:pStyle w:val="Heading1"/>
              <w:ind w:left="3" w:hanging="5"/>
            </w:pPr>
            <w:r>
              <w:br w:type="page"/>
            </w:r>
            <w:r w:rsidR="00BF2914">
              <w:t>STANDARDS OF CONDUCT</w:t>
            </w:r>
          </w:p>
        </w:tc>
      </w:tr>
    </w:tbl>
    <w:p w14:paraId="58A0624D" w14:textId="77777777" w:rsidR="00336D64" w:rsidRPr="00B02732" w:rsidRDefault="00BF2914" w:rsidP="007559D1">
      <w:pPr>
        <w:pStyle w:val="Heading4"/>
        <w:ind w:left="-2"/>
        <w:rPr>
          <w:sz w:val="32"/>
          <w:szCs w:val="32"/>
          <w:u w:val="single"/>
        </w:rPr>
      </w:pPr>
      <w:r w:rsidRPr="00B02732">
        <w:rPr>
          <w:sz w:val="32"/>
          <w:szCs w:val="32"/>
          <w:u w:val="single"/>
        </w:rPr>
        <w:t>PHILOSOPHY OF DISCIPLINE AT COURTNEY CHRISTIAN SCHOOL</w:t>
      </w:r>
    </w:p>
    <w:p w14:paraId="1BE81A5D" w14:textId="77777777" w:rsidR="00336D64" w:rsidRDefault="00336D64">
      <w:pPr>
        <w:rPr>
          <w:sz w:val="12"/>
          <w:szCs w:val="12"/>
        </w:rPr>
      </w:pPr>
    </w:p>
    <w:p w14:paraId="324814F6" w14:textId="77777777" w:rsidR="00336D64" w:rsidRDefault="00BF2914">
      <w:pPr>
        <w:ind w:hanging="2"/>
      </w:pPr>
      <w:r>
        <w:t>Courtney Christian School’s primary goal is the total Christian education of the student.  The school believes it can attain that goal within a highly disciplined environment.  Therefore, CCS has developed a BEHAVIOR POLICY designed to provide for the orderly growth and development of the individual student and to promote the health and safety of all.</w:t>
      </w:r>
    </w:p>
    <w:p w14:paraId="1258FD88" w14:textId="77777777" w:rsidR="00336D64" w:rsidRDefault="00336D64">
      <w:pPr>
        <w:rPr>
          <w:sz w:val="12"/>
          <w:szCs w:val="12"/>
        </w:rPr>
      </w:pPr>
    </w:p>
    <w:p w14:paraId="7B030DEA" w14:textId="77777777" w:rsidR="00336D64" w:rsidRDefault="00BF2914">
      <w:pPr>
        <w:ind w:hanging="2"/>
      </w:pPr>
      <w:r>
        <w:t xml:space="preserve">Students must behave in a manner consistent with their status as a student </w:t>
      </w:r>
      <w:proofErr w:type="gramStart"/>
      <w:r>
        <w:t>of</w:t>
      </w:r>
      <w:proofErr w:type="gramEnd"/>
      <w:r>
        <w:t xml:space="preserve"> Courtney Christian School.  Student conduct, therefore, must contribute to the following:</w:t>
      </w:r>
    </w:p>
    <w:p w14:paraId="3F39BD19" w14:textId="77777777" w:rsidR="00336D64" w:rsidRDefault="00BF2914" w:rsidP="009316D4">
      <w:pPr>
        <w:numPr>
          <w:ilvl w:val="0"/>
          <w:numId w:val="5"/>
        </w:numPr>
        <w:ind w:left="0" w:hanging="2"/>
      </w:pPr>
      <w:r>
        <w:t>Treating all students and staff at Courtney Christian School with honor and respect</w:t>
      </w:r>
    </w:p>
    <w:p w14:paraId="251841EC" w14:textId="77777777" w:rsidR="00336D64" w:rsidRDefault="00BF2914" w:rsidP="009316D4">
      <w:pPr>
        <w:numPr>
          <w:ilvl w:val="0"/>
          <w:numId w:val="5"/>
        </w:numPr>
        <w:ind w:left="0" w:hanging="2"/>
      </w:pPr>
      <w:r>
        <w:t>Meeting the personal and academic needs of the student as well as those of his classmates</w:t>
      </w:r>
    </w:p>
    <w:p w14:paraId="2EA5CC68" w14:textId="77777777" w:rsidR="00336D64" w:rsidRDefault="00BF2914" w:rsidP="009316D4">
      <w:pPr>
        <w:numPr>
          <w:ilvl w:val="0"/>
          <w:numId w:val="5"/>
        </w:numPr>
        <w:ind w:left="0" w:hanging="2"/>
      </w:pPr>
      <w:r>
        <w:t>Supporting the good name, reputation, and integrity of Courtney Christian School</w:t>
      </w:r>
    </w:p>
    <w:p w14:paraId="299F8B2C" w14:textId="77777777" w:rsidR="00336D64" w:rsidRDefault="00336D64">
      <w:pPr>
        <w:rPr>
          <w:sz w:val="12"/>
          <w:szCs w:val="12"/>
        </w:rPr>
      </w:pPr>
    </w:p>
    <w:p w14:paraId="68AAE535" w14:textId="77777777" w:rsidR="00336D64" w:rsidRDefault="00BF2914">
      <w:pPr>
        <w:ind w:hanging="2"/>
      </w:pPr>
      <w:r>
        <w:t xml:space="preserve">Courtney Christian School is a discipleship school with the philosophy that the Home, School, and Church work together in the education of the child. Therefore, CCS reserves the right to terminate a student’s enrollment or not renew a student’s enrollment application if it becomes evident to the Administration that the actions of the student or parents / guardians are not in agreement with the policies or standards of the school. </w:t>
      </w:r>
      <w:r>
        <w:rPr>
          <w:i/>
        </w:rPr>
        <w:t xml:space="preserve">“Can two </w:t>
      </w:r>
      <w:proofErr w:type="gramStart"/>
      <w:r>
        <w:rPr>
          <w:i/>
        </w:rPr>
        <w:t>walk</w:t>
      </w:r>
      <w:proofErr w:type="gramEnd"/>
      <w:r>
        <w:rPr>
          <w:i/>
        </w:rPr>
        <w:t xml:space="preserve"> together, unless they are agreed?” Amos 3:3</w:t>
      </w:r>
    </w:p>
    <w:p w14:paraId="7F28145E" w14:textId="77777777" w:rsidR="00336D64" w:rsidRDefault="00336D64">
      <w:pPr>
        <w:rPr>
          <w:sz w:val="12"/>
          <w:szCs w:val="12"/>
        </w:rPr>
      </w:pPr>
    </w:p>
    <w:p w14:paraId="14D22C41" w14:textId="45D6CD30" w:rsidR="00D539A3" w:rsidRDefault="00BF2914" w:rsidP="00D539A3">
      <w:pPr>
        <w:ind w:hanging="2"/>
      </w:pPr>
      <w:r>
        <w:t xml:space="preserve">SPECIAL NOTE: It is neither the jurisdiction nor the desire of CCS to determine what limits or freedoms parents may specify for their child’s behavior.  </w:t>
      </w:r>
    </w:p>
    <w:p w14:paraId="61F50581" w14:textId="7C153325" w:rsidR="00492255" w:rsidRPr="00D01EE1" w:rsidRDefault="00492255" w:rsidP="00D01EE1">
      <w:pPr>
        <w:pStyle w:val="Heading1"/>
        <w:pBdr>
          <w:top w:val="single" w:sz="4" w:space="1" w:color="auto"/>
          <w:left w:val="single" w:sz="4" w:space="4" w:color="auto"/>
          <w:bottom w:val="single" w:sz="4" w:space="1" w:color="auto"/>
          <w:right w:val="single" w:sz="4" w:space="4" w:color="auto"/>
        </w:pBdr>
        <w:ind w:left="3" w:hanging="5"/>
      </w:pPr>
      <w:bookmarkStart w:id="22" w:name="_heading=h.9fqthc1pyrcn" w:colFirst="0" w:colLast="0"/>
      <w:bookmarkStart w:id="23" w:name="_heading=h.4j8i33im0lwh" w:colFirst="0" w:colLast="0"/>
      <w:bookmarkEnd w:id="22"/>
      <w:bookmarkEnd w:id="23"/>
      <w:r>
        <w:br w:type="page"/>
      </w:r>
      <w:r w:rsidRPr="00D01EE1">
        <w:lastRenderedPageBreak/>
        <w:t>STANDARDS OF CONDUCT</w:t>
      </w:r>
    </w:p>
    <w:p w14:paraId="0359D21E" w14:textId="52F6D277" w:rsidR="00DC639C" w:rsidRPr="00002825" w:rsidRDefault="00DC639C" w:rsidP="007130E2">
      <w:pPr>
        <w:pStyle w:val="Heading5"/>
        <w:rPr>
          <w:i w:val="0"/>
          <w:iCs w:val="0"/>
          <w:sz w:val="32"/>
          <w:szCs w:val="32"/>
          <w:u w:val="single"/>
        </w:rPr>
      </w:pPr>
      <w:r w:rsidRPr="00002825">
        <w:rPr>
          <w:i w:val="0"/>
          <w:iCs w:val="0"/>
          <w:sz w:val="32"/>
          <w:szCs w:val="32"/>
          <w:u w:val="single"/>
        </w:rPr>
        <w:t>CHRISTIAN CHARACTER TRAITS</w:t>
      </w:r>
    </w:p>
    <w:p w14:paraId="27DE6F7D" w14:textId="77777777" w:rsidR="00DC639C" w:rsidRPr="00002825" w:rsidRDefault="00DC639C" w:rsidP="00DC639C"/>
    <w:p w14:paraId="1B67D6CB" w14:textId="77777777" w:rsidR="00DC639C" w:rsidRPr="00002825" w:rsidRDefault="00DC639C" w:rsidP="00DC639C">
      <w:pPr>
        <w:ind w:hanging="2"/>
      </w:pPr>
      <w:r w:rsidRPr="00002825">
        <w:t>The following are the Christian Character Traits in which the students will be trained and graded.</w:t>
      </w:r>
    </w:p>
    <w:p w14:paraId="79A7EF0D" w14:textId="77777777" w:rsidR="00DC639C" w:rsidRPr="00002825" w:rsidRDefault="00DC639C" w:rsidP="00DC639C">
      <w:pPr>
        <w:rPr>
          <w:rFonts w:eastAsia="Georgia"/>
        </w:rPr>
      </w:pPr>
    </w:p>
    <w:p w14:paraId="3A8AC69A" w14:textId="77777777" w:rsidR="00DC639C" w:rsidRPr="00002825" w:rsidRDefault="00DC639C" w:rsidP="00DC639C">
      <w:pPr>
        <w:ind w:hanging="2"/>
        <w:rPr>
          <w:i/>
        </w:rPr>
      </w:pPr>
      <w:r w:rsidRPr="00002825">
        <w:rPr>
          <w:b/>
        </w:rPr>
        <w:t xml:space="preserve">I. </w:t>
      </w:r>
      <w:r w:rsidRPr="00002825">
        <w:rPr>
          <w:b/>
          <w:sz w:val="28"/>
          <w:szCs w:val="28"/>
          <w:u w:val="single"/>
        </w:rPr>
        <w:t>SELF-GOVERNMENT</w:t>
      </w:r>
      <w:r w:rsidRPr="00002825">
        <w:rPr>
          <w:b/>
        </w:rPr>
        <w:t xml:space="preserve"> – </w:t>
      </w:r>
      <w:r w:rsidRPr="00002825">
        <w:rPr>
          <w:b/>
          <w:i/>
        </w:rPr>
        <w:t xml:space="preserve">The student’s ability to govern himself in all areas of his life.  </w:t>
      </w:r>
      <w:r w:rsidRPr="00002825">
        <w:rPr>
          <w:i/>
        </w:rPr>
        <w:t>(Acts 20:28  Keep watch over yourselves and all the flock of which the Holy Spirit has made you overseers. Be shepherds of the church of God,</w:t>
      </w:r>
      <w:r w:rsidRPr="00002825">
        <w:rPr>
          <w:i/>
          <w:vertAlign w:val="superscript"/>
        </w:rPr>
        <w:t>[</w:t>
      </w:r>
      <w:hyperlink r:id="rId15" w:anchor="fen-NIV-27655a">
        <w:r w:rsidRPr="00002825">
          <w:rPr>
            <w:i/>
            <w:u w:val="single"/>
            <w:vertAlign w:val="superscript"/>
          </w:rPr>
          <w:t>a</w:t>
        </w:r>
      </w:hyperlink>
      <w:r w:rsidRPr="00002825">
        <w:rPr>
          <w:i/>
          <w:vertAlign w:val="superscript"/>
        </w:rPr>
        <w:t>]</w:t>
      </w:r>
      <w:r w:rsidRPr="00002825">
        <w:rPr>
          <w:i/>
        </w:rPr>
        <w:t> which he bought with his own blood.)</w:t>
      </w:r>
    </w:p>
    <w:p w14:paraId="78F1C59A" w14:textId="77777777" w:rsidR="00DC639C" w:rsidRPr="00002825" w:rsidRDefault="00DC639C" w:rsidP="00DC639C"/>
    <w:p w14:paraId="6E36A5F8" w14:textId="77777777" w:rsidR="00DC639C" w:rsidRPr="00002825" w:rsidRDefault="00DC639C" w:rsidP="00DC639C">
      <w:pPr>
        <w:numPr>
          <w:ilvl w:val="0"/>
          <w:numId w:val="2"/>
        </w:numPr>
        <w:ind w:left="0" w:hanging="2"/>
      </w:pPr>
      <w:r w:rsidRPr="00002825">
        <w:t>Is in class, seated, quiet, and prepared with all school supplies/materials</w:t>
      </w:r>
    </w:p>
    <w:p w14:paraId="418A130E" w14:textId="77777777" w:rsidR="00DC639C" w:rsidRPr="00002825" w:rsidRDefault="00DC639C" w:rsidP="00DC639C">
      <w:pPr>
        <w:numPr>
          <w:ilvl w:val="0"/>
          <w:numId w:val="2"/>
        </w:numPr>
        <w:ind w:left="0" w:hanging="2"/>
      </w:pPr>
      <w:r w:rsidRPr="00002825">
        <w:t>Does not talk or get out of his seat during class unless permitted by the teacher.</w:t>
      </w:r>
    </w:p>
    <w:p w14:paraId="6909D294" w14:textId="77777777" w:rsidR="00DC639C" w:rsidRPr="00002825" w:rsidRDefault="00DC639C" w:rsidP="00DC639C">
      <w:pPr>
        <w:numPr>
          <w:ilvl w:val="0"/>
          <w:numId w:val="2"/>
        </w:numPr>
        <w:ind w:left="0" w:hanging="2"/>
      </w:pPr>
      <w:r w:rsidRPr="00002825">
        <w:t>Does not distract others, such as tapping, humming, crumpling paper or moving things around.</w:t>
      </w:r>
    </w:p>
    <w:p w14:paraId="38E07772" w14:textId="77777777" w:rsidR="00DC639C" w:rsidRPr="00002825" w:rsidRDefault="00DC639C" w:rsidP="00DC639C">
      <w:pPr>
        <w:numPr>
          <w:ilvl w:val="0"/>
          <w:numId w:val="2"/>
        </w:numPr>
        <w:ind w:left="0" w:hanging="2"/>
      </w:pPr>
      <w:r w:rsidRPr="00002825">
        <w:t>Does not run in the classroom or halls.</w:t>
      </w:r>
    </w:p>
    <w:p w14:paraId="165317AC" w14:textId="77777777" w:rsidR="00DC639C" w:rsidRPr="00002825" w:rsidRDefault="00DC639C" w:rsidP="00DC639C">
      <w:pPr>
        <w:numPr>
          <w:ilvl w:val="0"/>
          <w:numId w:val="2"/>
        </w:numPr>
        <w:ind w:left="0" w:hanging="2"/>
      </w:pPr>
      <w:r w:rsidRPr="00002825">
        <w:t>Raises hand before being called on to speak.</w:t>
      </w:r>
    </w:p>
    <w:p w14:paraId="0CBFF15D" w14:textId="77777777" w:rsidR="00DC639C" w:rsidRPr="00002825" w:rsidRDefault="00DC639C" w:rsidP="00DC639C">
      <w:pPr>
        <w:numPr>
          <w:ilvl w:val="0"/>
          <w:numId w:val="2"/>
        </w:numPr>
        <w:ind w:left="0" w:hanging="2"/>
      </w:pPr>
      <w:r w:rsidRPr="00002825">
        <w:t>Uses time wisely during breaks to sharpen pencils and to straighten desks, crates, notebooks, or go to locker or bathroom.</w:t>
      </w:r>
    </w:p>
    <w:p w14:paraId="7D166783" w14:textId="5E723FD5" w:rsidR="00D73E01" w:rsidRDefault="00DC639C" w:rsidP="00D73E01">
      <w:pPr>
        <w:numPr>
          <w:ilvl w:val="0"/>
          <w:numId w:val="2"/>
        </w:numPr>
        <w:ind w:left="0" w:hanging="2"/>
      </w:pPr>
      <w:r w:rsidRPr="00002825">
        <w:t>Only asks questions or makes comments about the subject being discussed in class.</w:t>
      </w:r>
    </w:p>
    <w:p w14:paraId="6C752495" w14:textId="77777777" w:rsidR="00DC639C" w:rsidRPr="00002825" w:rsidRDefault="00DC639C" w:rsidP="00DC639C">
      <w:pPr>
        <w:numPr>
          <w:ilvl w:val="0"/>
          <w:numId w:val="2"/>
        </w:numPr>
        <w:ind w:left="0" w:hanging="2"/>
      </w:pPr>
      <w:bookmarkStart w:id="24" w:name="_heading=h.p7a5vy1s840f" w:colFirst="0" w:colLast="0"/>
      <w:bookmarkEnd w:id="24"/>
      <w:r w:rsidRPr="00002825">
        <w:t>Keeps his hands to himself.</w:t>
      </w:r>
    </w:p>
    <w:p w14:paraId="65095140" w14:textId="77777777" w:rsidR="00DC639C" w:rsidRPr="00002825" w:rsidRDefault="00DC639C" w:rsidP="00DC639C">
      <w:pPr>
        <w:numPr>
          <w:ilvl w:val="0"/>
          <w:numId w:val="2"/>
        </w:numPr>
        <w:ind w:left="0" w:hanging="2"/>
      </w:pPr>
      <w:r w:rsidRPr="00002825">
        <w:t>Displays first-time obedience without challenge, excuse, complaint, or delay.</w:t>
      </w:r>
    </w:p>
    <w:p w14:paraId="317EFE76" w14:textId="77777777" w:rsidR="00DC639C" w:rsidRPr="00002825" w:rsidRDefault="00DC639C" w:rsidP="00DC639C">
      <w:pPr>
        <w:numPr>
          <w:ilvl w:val="0"/>
          <w:numId w:val="2"/>
        </w:numPr>
        <w:ind w:left="0" w:hanging="2"/>
      </w:pPr>
      <w:r w:rsidRPr="00002825">
        <w:t>Hands in assignments on time.</w:t>
      </w:r>
    </w:p>
    <w:p w14:paraId="1E856BA2" w14:textId="238DA1CA" w:rsidR="00A756D2" w:rsidRPr="00D539A3" w:rsidRDefault="00DC639C" w:rsidP="00A756D2">
      <w:pPr>
        <w:numPr>
          <w:ilvl w:val="0"/>
          <w:numId w:val="2"/>
        </w:numPr>
        <w:ind w:left="0" w:hanging="2"/>
      </w:pPr>
      <w:r w:rsidRPr="00002825">
        <w:t>Does not have to be reminded of school rules, i.e. no talking during dismissal, in line, etc.</w:t>
      </w:r>
    </w:p>
    <w:p w14:paraId="1CE5E1B9" w14:textId="77777777" w:rsidR="00DC639C" w:rsidRDefault="00DC639C" w:rsidP="6B3D3CDC">
      <w:pPr>
        <w:ind w:left="-2"/>
        <w:rPr>
          <w:b/>
          <w:bCs/>
        </w:rPr>
      </w:pPr>
    </w:p>
    <w:p w14:paraId="5276CE30" w14:textId="77777777" w:rsidR="00D01EE1" w:rsidRDefault="00D01EE1" w:rsidP="00DC639C">
      <w:pPr>
        <w:ind w:hanging="2"/>
        <w:rPr>
          <w:b/>
        </w:rPr>
      </w:pPr>
    </w:p>
    <w:p w14:paraId="3A112FC1" w14:textId="545816FD" w:rsidR="00DC639C" w:rsidRDefault="00DC639C" w:rsidP="00DC639C">
      <w:pPr>
        <w:ind w:hanging="2"/>
        <w:rPr>
          <w:i/>
          <w:highlight w:val="yellow"/>
        </w:rPr>
      </w:pPr>
      <w:r>
        <w:rPr>
          <w:b/>
        </w:rPr>
        <w:t xml:space="preserve">II. </w:t>
      </w:r>
      <w:r>
        <w:rPr>
          <w:b/>
          <w:u w:val="single"/>
        </w:rPr>
        <w:t>LIBERTY OF CONSCIENCE</w:t>
      </w:r>
      <w:r>
        <w:rPr>
          <w:b/>
        </w:rPr>
        <w:t xml:space="preserve"> </w:t>
      </w:r>
      <w:r>
        <w:rPr>
          <w:b/>
          <w:i/>
        </w:rPr>
        <w:t xml:space="preserve">– Maintaining a blameless conscience before God and man, and having both the responsibility and opportunity to do what is right and just regardless of others’ behavior.  </w:t>
      </w:r>
      <w:r w:rsidRPr="00782409">
        <w:rPr>
          <w:i/>
        </w:rPr>
        <w:t>(Acts 24:16  So I strive always to keep my conscience clear before God and man.)</w:t>
      </w:r>
    </w:p>
    <w:p w14:paraId="4061C5C5" w14:textId="77777777" w:rsidR="00DC639C" w:rsidRDefault="00DC639C" w:rsidP="00DC639C">
      <w:pPr>
        <w:rPr>
          <w:sz w:val="12"/>
          <w:szCs w:val="12"/>
        </w:rPr>
      </w:pPr>
    </w:p>
    <w:p w14:paraId="01ECFB6D" w14:textId="77777777" w:rsidR="00DC639C" w:rsidRDefault="00DC639C" w:rsidP="00DC639C">
      <w:pPr>
        <w:numPr>
          <w:ilvl w:val="0"/>
          <w:numId w:val="4"/>
        </w:numPr>
        <w:ind w:left="0" w:hanging="2"/>
      </w:pPr>
      <w:r>
        <w:t>Keeps a clean heart before God, asking forgiveness of others when necessary.</w:t>
      </w:r>
    </w:p>
    <w:p w14:paraId="7B762470" w14:textId="77777777" w:rsidR="00DC639C" w:rsidRDefault="00DC639C" w:rsidP="00DC639C">
      <w:pPr>
        <w:numPr>
          <w:ilvl w:val="0"/>
          <w:numId w:val="4"/>
        </w:numPr>
        <w:ind w:left="0" w:hanging="2"/>
      </w:pPr>
      <w:r>
        <w:t>Is obedient to the teacher and is courteous to others.</w:t>
      </w:r>
    </w:p>
    <w:p w14:paraId="7E60E475" w14:textId="77777777" w:rsidR="00DC639C" w:rsidRDefault="00DC639C" w:rsidP="00DC639C">
      <w:pPr>
        <w:numPr>
          <w:ilvl w:val="0"/>
          <w:numId w:val="4"/>
        </w:numPr>
        <w:ind w:left="0" w:hanging="2"/>
      </w:pPr>
      <w:r>
        <w:t>Goes out of his/her way to include all students; is not exclusive</w:t>
      </w:r>
    </w:p>
    <w:p w14:paraId="6629525D" w14:textId="77777777" w:rsidR="00DC639C" w:rsidRDefault="00DC639C" w:rsidP="00DC639C">
      <w:pPr>
        <w:numPr>
          <w:ilvl w:val="0"/>
          <w:numId w:val="4"/>
        </w:numPr>
        <w:ind w:left="0" w:hanging="2"/>
      </w:pPr>
      <w:r>
        <w:t>Does his best even when others are not.</w:t>
      </w:r>
    </w:p>
    <w:p w14:paraId="5A49AF59" w14:textId="77777777" w:rsidR="00DC639C" w:rsidRDefault="00DC639C" w:rsidP="00DC639C">
      <w:pPr>
        <w:numPr>
          <w:ilvl w:val="0"/>
          <w:numId w:val="4"/>
        </w:numPr>
        <w:ind w:left="0" w:hanging="2"/>
      </w:pPr>
      <w:r>
        <w:t>Pays attention in class.</w:t>
      </w:r>
    </w:p>
    <w:p w14:paraId="57D8C2F2" w14:textId="77777777" w:rsidR="00DC639C" w:rsidRDefault="00DC639C" w:rsidP="00DC639C">
      <w:pPr>
        <w:numPr>
          <w:ilvl w:val="0"/>
          <w:numId w:val="4"/>
        </w:numPr>
        <w:ind w:left="0" w:hanging="2"/>
      </w:pPr>
      <w:r>
        <w:t>Accepts responsibility for his own choices; refrains from blame-shifting.</w:t>
      </w:r>
    </w:p>
    <w:p w14:paraId="31BBA10C" w14:textId="77777777" w:rsidR="00DC639C" w:rsidRDefault="00DC639C" w:rsidP="00DC639C">
      <w:pPr>
        <w:numPr>
          <w:ilvl w:val="0"/>
          <w:numId w:val="4"/>
        </w:numPr>
        <w:ind w:left="0" w:hanging="2"/>
      </w:pPr>
      <w:r>
        <w:t>Considers the preciousness of others.</w:t>
      </w:r>
    </w:p>
    <w:p w14:paraId="061E08C1" w14:textId="77777777" w:rsidR="00DC639C" w:rsidRDefault="00DC639C" w:rsidP="00DC639C">
      <w:pPr>
        <w:numPr>
          <w:ilvl w:val="0"/>
          <w:numId w:val="4"/>
        </w:numPr>
        <w:ind w:left="0" w:hanging="2"/>
      </w:pPr>
      <w:r>
        <w:t>Is always honest.</w:t>
      </w:r>
    </w:p>
    <w:p w14:paraId="49427ADA" w14:textId="77777777" w:rsidR="00DC639C" w:rsidRDefault="00DC639C" w:rsidP="00DC639C">
      <w:pPr>
        <w:numPr>
          <w:ilvl w:val="0"/>
          <w:numId w:val="4"/>
        </w:numPr>
        <w:ind w:left="0" w:hanging="2"/>
      </w:pPr>
      <w:r>
        <w:t xml:space="preserve">Refrains from </w:t>
      </w:r>
      <w:proofErr w:type="gramStart"/>
      <w:r>
        <w:t>tale-bearing</w:t>
      </w:r>
      <w:proofErr w:type="gramEnd"/>
      <w:r>
        <w:t>, gossiping.</w:t>
      </w:r>
    </w:p>
    <w:p w14:paraId="166FD384" w14:textId="77777777" w:rsidR="00DC639C" w:rsidRDefault="00DC639C" w:rsidP="00DC639C">
      <w:pPr>
        <w:numPr>
          <w:ilvl w:val="0"/>
          <w:numId w:val="4"/>
        </w:numPr>
        <w:ind w:left="0" w:hanging="2"/>
      </w:pPr>
      <w:r>
        <w:t>Adheres to the uniform policy completely and without complaint.</w:t>
      </w:r>
    </w:p>
    <w:p w14:paraId="5B122C05" w14:textId="77777777" w:rsidR="00DC639C" w:rsidRDefault="00DC639C" w:rsidP="00DC639C">
      <w:pPr>
        <w:numPr>
          <w:ilvl w:val="0"/>
          <w:numId w:val="4"/>
        </w:numPr>
        <w:ind w:left="0" w:hanging="2"/>
      </w:pPr>
      <w:r>
        <w:t>Refrains from name-calling, coarse jesting, etc. Does not “make fun” of others.</w:t>
      </w:r>
    </w:p>
    <w:p w14:paraId="632F9714" w14:textId="77777777" w:rsidR="00DC639C" w:rsidRDefault="00DC639C" w:rsidP="00DC639C">
      <w:pPr>
        <w:numPr>
          <w:ilvl w:val="0"/>
          <w:numId w:val="4"/>
        </w:numPr>
        <w:ind w:left="0" w:hanging="2"/>
      </w:pPr>
      <w:r>
        <w:t>Is a peacemaker; does not participate in strife, is not argumentative, etc.</w:t>
      </w:r>
    </w:p>
    <w:p w14:paraId="0541664F" w14:textId="59018F7A" w:rsidR="007F5717" w:rsidRDefault="007F5717" w:rsidP="6B3D3CDC">
      <w:pPr>
        <w:ind w:hanging="2"/>
        <w:rPr>
          <w:rFonts w:ascii="Georgia" w:eastAsia="Georgia" w:hAnsi="Georgia" w:cs="Georgia"/>
        </w:rPr>
      </w:pPr>
    </w:p>
    <w:p w14:paraId="773FF1B3" w14:textId="77777777" w:rsidR="00DC639C" w:rsidRDefault="00DC639C" w:rsidP="00DC639C">
      <w:pPr>
        <w:rPr>
          <w:rFonts w:ascii="Georgia" w:eastAsia="Georgia" w:hAnsi="Georgia" w:cs="Georgia"/>
          <w:sz w:val="12"/>
          <w:szCs w:val="12"/>
        </w:rPr>
      </w:pPr>
    </w:p>
    <w:p w14:paraId="1B8C0358" w14:textId="77777777" w:rsidR="00C76DE5" w:rsidRDefault="00C76DE5" w:rsidP="00DC639C">
      <w:pPr>
        <w:rPr>
          <w:rFonts w:ascii="Georgia" w:eastAsia="Georgia" w:hAnsi="Georgia" w:cs="Georgia"/>
          <w:sz w:val="12"/>
          <w:szCs w:val="12"/>
        </w:rPr>
      </w:pPr>
    </w:p>
    <w:p w14:paraId="068AE288" w14:textId="77777777" w:rsidR="00C76DE5" w:rsidRDefault="00C76DE5" w:rsidP="00DC639C">
      <w:pPr>
        <w:rPr>
          <w:rFonts w:ascii="Georgia" w:eastAsia="Georgia" w:hAnsi="Georgia" w:cs="Georgia"/>
          <w:sz w:val="12"/>
          <w:szCs w:val="12"/>
        </w:rPr>
      </w:pPr>
    </w:p>
    <w:p w14:paraId="28165107" w14:textId="77777777" w:rsidR="00C76DE5" w:rsidRDefault="00C76DE5" w:rsidP="00DC639C">
      <w:pPr>
        <w:rPr>
          <w:rFonts w:ascii="Georgia" w:eastAsia="Georgia" w:hAnsi="Georgia" w:cs="Georgia"/>
          <w:sz w:val="12"/>
          <w:szCs w:val="12"/>
        </w:rPr>
      </w:pPr>
    </w:p>
    <w:p w14:paraId="5DCA745F" w14:textId="77777777" w:rsidR="00C76DE5" w:rsidRDefault="00C76DE5" w:rsidP="00DC639C">
      <w:pPr>
        <w:rPr>
          <w:rFonts w:ascii="Georgia" w:eastAsia="Georgia" w:hAnsi="Georgia" w:cs="Georgia"/>
          <w:sz w:val="12"/>
          <w:szCs w:val="12"/>
        </w:rPr>
      </w:pPr>
    </w:p>
    <w:p w14:paraId="4B194FD6" w14:textId="77777777" w:rsidR="00C76DE5" w:rsidRDefault="00C76DE5" w:rsidP="00DC639C">
      <w:pPr>
        <w:ind w:hanging="2"/>
        <w:rPr>
          <w:b/>
        </w:rPr>
      </w:pPr>
    </w:p>
    <w:p w14:paraId="0C65A3BF" w14:textId="77777777" w:rsidR="00C76DE5" w:rsidRDefault="00C76DE5" w:rsidP="00C76DE5">
      <w:pPr>
        <w:pStyle w:val="Heading1"/>
        <w:pBdr>
          <w:top w:val="single" w:sz="4" w:space="1" w:color="auto"/>
          <w:left w:val="single" w:sz="4" w:space="4" w:color="auto"/>
          <w:bottom w:val="single" w:sz="4" w:space="1" w:color="auto"/>
          <w:right w:val="single" w:sz="4" w:space="4" w:color="auto"/>
        </w:pBdr>
        <w:ind w:left="3" w:hanging="5"/>
      </w:pPr>
      <w:r>
        <w:lastRenderedPageBreak/>
        <w:t>STANDARDS OF CONDUCT</w:t>
      </w:r>
    </w:p>
    <w:p w14:paraId="3F122E93" w14:textId="77777777" w:rsidR="00C76DE5" w:rsidRDefault="00C76DE5" w:rsidP="00DC639C">
      <w:pPr>
        <w:ind w:hanging="2"/>
        <w:rPr>
          <w:b/>
        </w:rPr>
      </w:pPr>
    </w:p>
    <w:p w14:paraId="6B285BBB" w14:textId="2518AF84" w:rsidR="00DC639C" w:rsidRPr="009D78C1" w:rsidRDefault="00DC639C" w:rsidP="00DC639C">
      <w:pPr>
        <w:ind w:hanging="2"/>
        <w:rPr>
          <w:i/>
        </w:rPr>
      </w:pPr>
      <w:r>
        <w:rPr>
          <w:b/>
        </w:rPr>
        <w:t xml:space="preserve">III. </w:t>
      </w:r>
      <w:r>
        <w:rPr>
          <w:b/>
          <w:u w:val="single"/>
        </w:rPr>
        <w:t>INDUSTRY</w:t>
      </w:r>
      <w:r>
        <w:rPr>
          <w:b/>
        </w:rPr>
        <w:t xml:space="preserve"> – </w:t>
      </w:r>
      <w:r>
        <w:rPr>
          <w:b/>
          <w:i/>
        </w:rPr>
        <w:t xml:space="preserve">The student’s incentive to achieve to the best of his </w:t>
      </w:r>
      <w:r w:rsidRPr="009D78C1">
        <w:rPr>
          <w:b/>
          <w:i/>
        </w:rPr>
        <w:t xml:space="preserve">ability.  </w:t>
      </w:r>
      <w:r w:rsidRPr="009D78C1">
        <w:rPr>
          <w:i/>
        </w:rPr>
        <w:t>(Philippians 4:13  I can do all this through him who gives me strength.)</w:t>
      </w:r>
    </w:p>
    <w:p w14:paraId="065410F2" w14:textId="77777777" w:rsidR="00DC639C" w:rsidRPr="009D78C1" w:rsidRDefault="00DC639C" w:rsidP="00DC639C">
      <w:pPr>
        <w:rPr>
          <w:sz w:val="12"/>
          <w:szCs w:val="12"/>
        </w:rPr>
      </w:pPr>
    </w:p>
    <w:p w14:paraId="621AB8B4" w14:textId="77777777" w:rsidR="00DC639C" w:rsidRPr="009D78C1" w:rsidRDefault="00DC639C" w:rsidP="00DC639C">
      <w:pPr>
        <w:numPr>
          <w:ilvl w:val="0"/>
          <w:numId w:val="6"/>
        </w:numPr>
        <w:ind w:left="0" w:hanging="2"/>
      </w:pPr>
      <w:r w:rsidRPr="009D78C1">
        <w:t>Writes down assignments each day.</w:t>
      </w:r>
    </w:p>
    <w:p w14:paraId="362CB259" w14:textId="77777777" w:rsidR="00DC639C" w:rsidRPr="009D78C1" w:rsidRDefault="00DC639C" w:rsidP="00DC639C">
      <w:pPr>
        <w:numPr>
          <w:ilvl w:val="0"/>
          <w:numId w:val="6"/>
        </w:numPr>
        <w:ind w:left="0" w:hanging="2"/>
      </w:pPr>
      <w:r w:rsidRPr="009D78C1">
        <w:t>Completes all assignments.</w:t>
      </w:r>
    </w:p>
    <w:p w14:paraId="6BC2DBD1" w14:textId="77777777" w:rsidR="00DC639C" w:rsidRDefault="00DC639C" w:rsidP="00DC639C">
      <w:pPr>
        <w:numPr>
          <w:ilvl w:val="0"/>
          <w:numId w:val="6"/>
        </w:numPr>
        <w:ind w:left="0" w:hanging="2"/>
      </w:pPr>
      <w:r>
        <w:t>Corrects all mistakes.</w:t>
      </w:r>
    </w:p>
    <w:p w14:paraId="2D77D8D0" w14:textId="77777777" w:rsidR="00DC639C" w:rsidRDefault="00DC639C" w:rsidP="00DC639C">
      <w:pPr>
        <w:numPr>
          <w:ilvl w:val="0"/>
          <w:numId w:val="6"/>
        </w:numPr>
        <w:ind w:left="0" w:hanging="2"/>
      </w:pPr>
      <w:r>
        <w:t xml:space="preserve">Is neat and is willing to work at being neat. </w:t>
      </w:r>
      <w:proofErr w:type="gramStart"/>
      <w:r>
        <w:t>Uses best handwriting at all times</w:t>
      </w:r>
      <w:proofErr w:type="gramEnd"/>
      <w:r>
        <w:t>.</w:t>
      </w:r>
    </w:p>
    <w:p w14:paraId="69C56F03" w14:textId="77777777" w:rsidR="00DC639C" w:rsidRDefault="00DC639C" w:rsidP="00DC639C">
      <w:pPr>
        <w:numPr>
          <w:ilvl w:val="0"/>
          <w:numId w:val="6"/>
        </w:numPr>
        <w:ind w:left="0" w:hanging="2"/>
      </w:pPr>
      <w:r>
        <w:t>Keeps notebooks in order with papers in the right section and in the proper order (chronological, by chapter using dividers, etc.)</w:t>
      </w:r>
    </w:p>
    <w:p w14:paraId="5640C2EB" w14:textId="77777777" w:rsidR="00DC639C" w:rsidRDefault="00DC639C" w:rsidP="00DC639C">
      <w:pPr>
        <w:numPr>
          <w:ilvl w:val="0"/>
          <w:numId w:val="6"/>
        </w:numPr>
        <w:ind w:left="0" w:hanging="2"/>
      </w:pPr>
      <w:r>
        <w:t>Keeps reinforcements on any torn papers.</w:t>
      </w:r>
    </w:p>
    <w:p w14:paraId="0D82A2BE" w14:textId="77777777" w:rsidR="00DC639C" w:rsidRDefault="00DC639C" w:rsidP="00DC639C">
      <w:pPr>
        <w:numPr>
          <w:ilvl w:val="0"/>
          <w:numId w:val="6"/>
        </w:numPr>
        <w:ind w:left="0" w:hanging="2"/>
      </w:pPr>
      <w:r>
        <w:t>Displays good study habits.</w:t>
      </w:r>
    </w:p>
    <w:p w14:paraId="67A9FFAE" w14:textId="77777777" w:rsidR="00DC639C" w:rsidRDefault="00DC639C" w:rsidP="00DC639C">
      <w:pPr>
        <w:numPr>
          <w:ilvl w:val="0"/>
          <w:numId w:val="6"/>
        </w:numPr>
        <w:ind w:left="0" w:hanging="2"/>
      </w:pPr>
      <w:r>
        <w:t>Reads all directions thoroughly.</w:t>
      </w:r>
    </w:p>
    <w:p w14:paraId="7FC299F0" w14:textId="77777777" w:rsidR="00DC639C" w:rsidRDefault="00DC639C" w:rsidP="00DC639C">
      <w:pPr>
        <w:numPr>
          <w:ilvl w:val="0"/>
          <w:numId w:val="6"/>
        </w:numPr>
        <w:ind w:left="0" w:hanging="2"/>
      </w:pPr>
      <w:r>
        <w:t xml:space="preserve">Takes the time necessary to complete assignments to the best of his ability. Does not rush through assignments </w:t>
      </w:r>
      <w:proofErr w:type="gramStart"/>
      <w:r>
        <w:t>in order to</w:t>
      </w:r>
      <w:proofErr w:type="gramEnd"/>
      <w:r>
        <w:t xml:space="preserve"> finish.</w:t>
      </w:r>
    </w:p>
    <w:p w14:paraId="67988352" w14:textId="77777777" w:rsidR="00DC639C" w:rsidRDefault="00DC639C" w:rsidP="00DC639C">
      <w:pPr>
        <w:numPr>
          <w:ilvl w:val="0"/>
          <w:numId w:val="6"/>
        </w:numPr>
        <w:ind w:left="0" w:hanging="2"/>
      </w:pPr>
      <w:r>
        <w:t>Heads papers properly.</w:t>
      </w:r>
    </w:p>
    <w:p w14:paraId="60F2D9A6" w14:textId="77777777" w:rsidR="00DC639C" w:rsidRDefault="00DC639C" w:rsidP="00DC639C">
      <w:pPr>
        <w:numPr>
          <w:ilvl w:val="0"/>
          <w:numId w:val="6"/>
        </w:numPr>
        <w:ind w:left="0" w:hanging="2"/>
      </w:pPr>
      <w:r>
        <w:t>Takes an active part in class discussions.</w:t>
      </w:r>
    </w:p>
    <w:p w14:paraId="5F948E9E" w14:textId="77777777" w:rsidR="00DC639C" w:rsidRPr="00FE2A00" w:rsidRDefault="00DC639C" w:rsidP="00DC639C">
      <w:pPr>
        <w:numPr>
          <w:ilvl w:val="0"/>
          <w:numId w:val="6"/>
        </w:numPr>
        <w:ind w:left="0" w:hanging="2"/>
      </w:pPr>
      <w:r>
        <w:t>Is self-motivated to learn.</w:t>
      </w:r>
    </w:p>
    <w:p w14:paraId="17E7A1A1" w14:textId="54890138" w:rsidR="007F5717" w:rsidRPr="00C76DE5" w:rsidRDefault="007F5717" w:rsidP="00C76DE5">
      <w:pPr>
        <w:rPr>
          <w:b/>
          <w:sz w:val="48"/>
        </w:rPr>
      </w:pPr>
    </w:p>
    <w:p w14:paraId="10D55CB1" w14:textId="77777777" w:rsidR="00DC639C" w:rsidRPr="009D78C1" w:rsidRDefault="00DC639C" w:rsidP="00DC639C">
      <w:pPr>
        <w:ind w:hanging="2"/>
        <w:rPr>
          <w:i/>
        </w:rPr>
      </w:pPr>
      <w:r>
        <w:rPr>
          <w:b/>
        </w:rPr>
        <w:t xml:space="preserve">IV. </w:t>
      </w:r>
      <w:r>
        <w:rPr>
          <w:b/>
          <w:u w:val="single"/>
        </w:rPr>
        <w:t>DOMINION</w:t>
      </w:r>
      <w:r>
        <w:rPr>
          <w:b/>
        </w:rPr>
        <w:t xml:space="preserve"> – </w:t>
      </w:r>
      <w:r>
        <w:rPr>
          <w:b/>
          <w:i/>
        </w:rPr>
        <w:t xml:space="preserve">The student’s ability to care for his property, the property of others, and the school </w:t>
      </w:r>
      <w:r w:rsidRPr="009D78C1">
        <w:rPr>
          <w:b/>
          <w:i/>
        </w:rPr>
        <w:t xml:space="preserve">property.  </w:t>
      </w:r>
      <w:r w:rsidRPr="009D78C1">
        <w:rPr>
          <w:i/>
        </w:rPr>
        <w:t>(Colossians 3:23  Whatever you do, work at it with all your heart, as working for the Lord, not for human masters.)</w:t>
      </w:r>
    </w:p>
    <w:p w14:paraId="6451BDE7" w14:textId="77777777" w:rsidR="00DC639C" w:rsidRPr="009D78C1" w:rsidRDefault="00DC639C" w:rsidP="00DC639C">
      <w:pPr>
        <w:rPr>
          <w:sz w:val="12"/>
          <w:szCs w:val="12"/>
        </w:rPr>
      </w:pPr>
    </w:p>
    <w:p w14:paraId="2EEF2B53" w14:textId="77777777" w:rsidR="00DC639C" w:rsidRPr="009D78C1" w:rsidRDefault="00DC639C" w:rsidP="00DC639C">
      <w:pPr>
        <w:numPr>
          <w:ilvl w:val="0"/>
          <w:numId w:val="7"/>
        </w:numPr>
        <w:ind w:left="0" w:hanging="2"/>
      </w:pPr>
      <w:r w:rsidRPr="009D78C1">
        <w:t>Always has supplies ready to use.</w:t>
      </w:r>
    </w:p>
    <w:p w14:paraId="285DD1EA" w14:textId="77777777" w:rsidR="00DC639C" w:rsidRDefault="00DC639C" w:rsidP="00DC639C">
      <w:pPr>
        <w:numPr>
          <w:ilvl w:val="0"/>
          <w:numId w:val="7"/>
        </w:numPr>
        <w:ind w:left="0" w:hanging="2"/>
      </w:pPr>
      <w:proofErr w:type="gramStart"/>
      <w:r>
        <w:t>Respects</w:t>
      </w:r>
      <w:proofErr w:type="gramEnd"/>
      <w:r>
        <w:t xml:space="preserve"> school property. Uses furniture, tools, and supplies as they are intended to be used.</w:t>
      </w:r>
    </w:p>
    <w:p w14:paraId="324AD1C7" w14:textId="77777777" w:rsidR="00DC639C" w:rsidRPr="00AA23E4" w:rsidRDefault="00DC639C" w:rsidP="00DC639C">
      <w:pPr>
        <w:numPr>
          <w:ilvl w:val="0"/>
          <w:numId w:val="7"/>
        </w:numPr>
        <w:ind w:left="0" w:hanging="2"/>
      </w:pPr>
      <w:r>
        <w:t>Respects others’ property.</w:t>
      </w:r>
      <w:bookmarkStart w:id="25" w:name="_heading=h.outkomarhxzr" w:colFirst="0" w:colLast="0"/>
      <w:bookmarkEnd w:id="25"/>
    </w:p>
    <w:p w14:paraId="7B5E9BFA" w14:textId="77777777" w:rsidR="00DC639C" w:rsidRDefault="00DC639C" w:rsidP="00DC639C">
      <w:pPr>
        <w:numPr>
          <w:ilvl w:val="0"/>
          <w:numId w:val="7"/>
        </w:numPr>
        <w:ind w:left="0" w:hanging="2"/>
      </w:pPr>
      <w:r>
        <w:t xml:space="preserve">Takes good care of his own property; does not write on (doodle) or put stickers on notebooks or books. Keeps books </w:t>
      </w:r>
      <w:proofErr w:type="gramStart"/>
      <w:r>
        <w:t>off of</w:t>
      </w:r>
      <w:proofErr w:type="gramEnd"/>
      <w:r>
        <w:t xml:space="preserve"> the floor.</w:t>
      </w:r>
    </w:p>
    <w:p w14:paraId="7792BA1B" w14:textId="77777777" w:rsidR="00DC639C" w:rsidRDefault="00DC639C" w:rsidP="00DC639C">
      <w:pPr>
        <w:numPr>
          <w:ilvl w:val="0"/>
          <w:numId w:val="7"/>
        </w:numPr>
        <w:ind w:left="0" w:hanging="2"/>
      </w:pPr>
      <w:r>
        <w:t>Does not leave personal items lying around; i.e. books, lunchboxes, etc. left in hallway.</w:t>
      </w:r>
    </w:p>
    <w:p w14:paraId="52FA9A6A" w14:textId="77777777" w:rsidR="00DC639C" w:rsidRDefault="00DC639C" w:rsidP="00DC639C">
      <w:pPr>
        <w:numPr>
          <w:ilvl w:val="0"/>
          <w:numId w:val="7"/>
        </w:numPr>
        <w:ind w:left="0" w:hanging="2"/>
      </w:pPr>
      <w:r>
        <w:t>Labels things brought to school with his name, for example: lunch boxes, bags, outer clothing, play equipment, pencils, pens, notebooks.</w:t>
      </w:r>
    </w:p>
    <w:p w14:paraId="7302B10B" w14:textId="77777777" w:rsidR="00DC639C" w:rsidRDefault="00DC639C" w:rsidP="00DC639C">
      <w:pPr>
        <w:numPr>
          <w:ilvl w:val="0"/>
          <w:numId w:val="7"/>
        </w:numPr>
        <w:ind w:left="0" w:hanging="2"/>
      </w:pPr>
      <w:r>
        <w:t>Disposes of trash in proper container.</w:t>
      </w:r>
    </w:p>
    <w:p w14:paraId="494ED959" w14:textId="77777777" w:rsidR="00DC639C" w:rsidRDefault="00DC639C" w:rsidP="00DC639C">
      <w:pPr>
        <w:numPr>
          <w:ilvl w:val="0"/>
          <w:numId w:val="7"/>
        </w:numPr>
        <w:ind w:left="0" w:hanging="2"/>
      </w:pPr>
      <w:r>
        <w:t>Keeps textbooks covered.</w:t>
      </w:r>
    </w:p>
    <w:p w14:paraId="70F509D0" w14:textId="77777777" w:rsidR="00DC639C" w:rsidRDefault="00DC639C" w:rsidP="00DC639C">
      <w:pPr>
        <w:numPr>
          <w:ilvl w:val="0"/>
          <w:numId w:val="7"/>
        </w:numPr>
        <w:ind w:left="0" w:hanging="2"/>
      </w:pPr>
      <w:r>
        <w:t>Keeps personal area in order (i.e. desk, cubby, locker, book-sack, and binder).</w:t>
      </w:r>
    </w:p>
    <w:p w14:paraId="038672A4" w14:textId="77777777" w:rsidR="00DC639C" w:rsidRDefault="00DC639C" w:rsidP="00E81627">
      <w:pPr>
        <w:numPr>
          <w:ilvl w:val="0"/>
          <w:numId w:val="7"/>
        </w:numPr>
        <w:ind w:left="0" w:hanging="2"/>
      </w:pPr>
      <w:proofErr w:type="gramStart"/>
      <w:r>
        <w:t>Maintains a neat appearance at all times</w:t>
      </w:r>
      <w:proofErr w:type="gramEnd"/>
    </w:p>
    <w:p w14:paraId="1838347D" w14:textId="77777777" w:rsidR="00390BDE" w:rsidRPr="00E81627" w:rsidRDefault="00390BDE" w:rsidP="00332B8D"/>
    <w:p w14:paraId="0F848076" w14:textId="77777777" w:rsidR="00C76DE5" w:rsidRDefault="00C76DE5" w:rsidP="00C76DE5">
      <w:pPr>
        <w:pStyle w:val="Heading1"/>
        <w:pBdr>
          <w:top w:val="single" w:sz="4" w:space="1" w:color="auto"/>
          <w:left w:val="single" w:sz="4" w:space="4" w:color="auto"/>
          <w:bottom w:val="single" w:sz="4" w:space="1" w:color="auto"/>
          <w:right w:val="single" w:sz="4" w:space="4" w:color="auto"/>
        </w:pBdr>
        <w:ind w:left="3" w:hanging="5"/>
      </w:pPr>
      <w:r>
        <w:lastRenderedPageBreak/>
        <w:t>STANDARDS OF CONDUCT</w:t>
      </w:r>
    </w:p>
    <w:p w14:paraId="38E4FAEE" w14:textId="77777777" w:rsidR="00336D64" w:rsidRDefault="00336D64" w:rsidP="00782409">
      <w:pPr>
        <w:pStyle w:val="Heading2"/>
        <w:rPr>
          <w:sz w:val="20"/>
          <w:szCs w:val="20"/>
          <w:u w:val="single"/>
        </w:rPr>
      </w:pPr>
    </w:p>
    <w:p w14:paraId="2B2E5881" w14:textId="77777777" w:rsidR="00AE15EB" w:rsidRDefault="00AE15EB" w:rsidP="00AE15EB">
      <w:pPr>
        <w:pStyle w:val="Heading2"/>
        <w:ind w:left="1" w:hanging="3"/>
      </w:pPr>
      <w:r>
        <w:rPr>
          <w:sz w:val="32"/>
          <w:szCs w:val="32"/>
          <w:u w:val="single"/>
        </w:rPr>
        <w:t>DAMAGE TO PROPERTY</w:t>
      </w:r>
      <w:r>
        <w:t xml:space="preserve"> </w:t>
      </w:r>
    </w:p>
    <w:p w14:paraId="2C061060" w14:textId="77777777" w:rsidR="00AE15EB" w:rsidRDefault="00AE15EB" w:rsidP="00AE15EB">
      <w:pPr>
        <w:pStyle w:val="Heading2"/>
        <w:ind w:hanging="2"/>
        <w:rPr>
          <w:b w:val="0"/>
        </w:rPr>
      </w:pPr>
    </w:p>
    <w:p w14:paraId="7FAEFF99" w14:textId="77777777" w:rsidR="00AE15EB" w:rsidRDefault="00AE15EB" w:rsidP="00AE15EB">
      <w:pPr>
        <w:pStyle w:val="Heading2"/>
        <w:ind w:hanging="2"/>
        <w:rPr>
          <w:b w:val="0"/>
          <w:sz w:val="32"/>
          <w:szCs w:val="32"/>
          <w:u w:val="single"/>
        </w:rPr>
      </w:pPr>
      <w:r>
        <w:rPr>
          <w:b w:val="0"/>
        </w:rPr>
        <w:t xml:space="preserve">Because we are called to be good stewards with what God has given us, we practice and exercise good dominion.  Students doing damage to property that is not theirs will be asked to replace the damaged property.  This may mean a note to the </w:t>
      </w:r>
      <w:proofErr w:type="gramStart"/>
      <w:r>
        <w:rPr>
          <w:b w:val="0"/>
        </w:rPr>
        <w:t>parent</w:t>
      </w:r>
      <w:proofErr w:type="gramEnd"/>
      <w:r>
        <w:rPr>
          <w:b w:val="0"/>
        </w:rPr>
        <w:t xml:space="preserve"> or a phone call placed by the offender(s).</w:t>
      </w:r>
    </w:p>
    <w:p w14:paraId="29F18959" w14:textId="77777777" w:rsidR="00A20C50" w:rsidRDefault="00A20C50" w:rsidP="00390BDE">
      <w:pPr>
        <w:pStyle w:val="Heading2"/>
        <w:rPr>
          <w:sz w:val="32"/>
          <w:szCs w:val="32"/>
          <w:u w:val="single"/>
        </w:rPr>
      </w:pPr>
    </w:p>
    <w:p w14:paraId="437B4105" w14:textId="0FA78DA4" w:rsidR="00336D64" w:rsidRPr="00002825" w:rsidRDefault="00BF2914">
      <w:pPr>
        <w:pStyle w:val="Heading2"/>
        <w:ind w:left="1" w:hanging="3"/>
        <w:rPr>
          <w:sz w:val="32"/>
          <w:szCs w:val="32"/>
          <w:u w:val="single"/>
        </w:rPr>
      </w:pPr>
      <w:r w:rsidRPr="00002825">
        <w:rPr>
          <w:sz w:val="32"/>
          <w:szCs w:val="32"/>
          <w:u w:val="single"/>
        </w:rPr>
        <w:t>CONFLICT RESOLUTION</w:t>
      </w:r>
    </w:p>
    <w:p w14:paraId="6A7A3E5F" w14:textId="77777777" w:rsidR="00336D64" w:rsidRDefault="00BF2914">
      <w:pPr>
        <w:pStyle w:val="Heading5"/>
        <w:ind w:hanging="2"/>
        <w:rPr>
          <w:b w:val="0"/>
          <w:i w:val="0"/>
          <w:sz w:val="24"/>
          <w:szCs w:val="24"/>
        </w:rPr>
      </w:pPr>
      <w:r>
        <w:rPr>
          <w:b w:val="0"/>
          <w:i w:val="0"/>
          <w:sz w:val="24"/>
          <w:szCs w:val="24"/>
        </w:rPr>
        <w:t xml:space="preserve">The Conflict Resolution Policy at Courtney Christian School is based on Biblical principles. The </w:t>
      </w:r>
      <w:proofErr w:type="gramStart"/>
      <w:r>
        <w:rPr>
          <w:b w:val="0"/>
          <w:i w:val="0"/>
          <w:sz w:val="24"/>
          <w:szCs w:val="24"/>
        </w:rPr>
        <w:t>ultimate goal</w:t>
      </w:r>
      <w:proofErr w:type="gramEnd"/>
      <w:r>
        <w:rPr>
          <w:b w:val="0"/>
          <w:i w:val="0"/>
          <w:sz w:val="24"/>
          <w:szCs w:val="24"/>
        </w:rPr>
        <w:t xml:space="preserve"> for students who have a relationship conflict is for each to operate in confession (taking responsibility), forgiveness (asking and giving) and repentance (turning from the behavior). </w:t>
      </w:r>
    </w:p>
    <w:p w14:paraId="6EB7AF61" w14:textId="77777777" w:rsidR="00336D64" w:rsidRDefault="00BF2914">
      <w:pPr>
        <w:pStyle w:val="Heading5"/>
        <w:ind w:hanging="2"/>
        <w:rPr>
          <w:b w:val="0"/>
          <w:i w:val="0"/>
          <w:sz w:val="24"/>
          <w:szCs w:val="24"/>
        </w:rPr>
      </w:pPr>
      <w:r>
        <w:rPr>
          <w:b w:val="0"/>
          <w:i w:val="0"/>
          <w:sz w:val="24"/>
          <w:szCs w:val="24"/>
        </w:rPr>
        <w:t>If the conflict cannot be resolved between the two parties, then the teacher will get involved. The teacher’s role is to bring the two students to an understanding of personal responsibility, ask forgiveness, and restore the relationship.</w:t>
      </w:r>
    </w:p>
    <w:p w14:paraId="17D01985" w14:textId="77777777" w:rsidR="00336D64" w:rsidRDefault="00BF2914">
      <w:pPr>
        <w:ind w:hanging="2"/>
      </w:pPr>
      <w:r>
        <w:t>If the parties are not willing to resolve the conflict at this point, the Administration will get involved.</w:t>
      </w:r>
    </w:p>
    <w:p w14:paraId="256FD1C5" w14:textId="77777777" w:rsidR="00336D64" w:rsidRDefault="00336D64">
      <w:pPr>
        <w:rPr>
          <w:sz w:val="12"/>
          <w:szCs w:val="12"/>
        </w:rPr>
      </w:pPr>
    </w:p>
    <w:p w14:paraId="4DCF2CDC" w14:textId="77777777" w:rsidR="00336D64" w:rsidRDefault="00BF2914">
      <w:pPr>
        <w:ind w:right="1200" w:hanging="2"/>
      </w:pPr>
      <w:r w:rsidRPr="009D78C1">
        <w:t>The full Conflict Resolution Policy also addresses conflicts among parents, teachers and administration.</w:t>
      </w:r>
    </w:p>
    <w:p w14:paraId="60E5C49B" w14:textId="77777777" w:rsidR="00D004FE" w:rsidRDefault="00D004FE" w:rsidP="00546DEE">
      <w:pPr>
        <w:ind w:left="1" w:hanging="3"/>
        <w:rPr>
          <w:b/>
          <w:sz w:val="32"/>
          <w:szCs w:val="32"/>
          <w:u w:val="single"/>
        </w:rPr>
      </w:pPr>
    </w:p>
    <w:p w14:paraId="51934187" w14:textId="13F2B3BB" w:rsidR="00546DEE" w:rsidRDefault="00546DEE" w:rsidP="00546DEE">
      <w:pPr>
        <w:ind w:left="1" w:hanging="3"/>
      </w:pPr>
      <w:r>
        <w:rPr>
          <w:b/>
          <w:sz w:val="32"/>
          <w:szCs w:val="32"/>
          <w:u w:val="single"/>
        </w:rPr>
        <w:t>DISRESPECT TO OTHER STUDENTS</w:t>
      </w:r>
      <w:r>
        <w:t xml:space="preserve"> </w:t>
      </w:r>
    </w:p>
    <w:p w14:paraId="1945B8DA" w14:textId="77777777" w:rsidR="00546DEE" w:rsidRDefault="00546DEE" w:rsidP="00546DEE">
      <w:pPr>
        <w:rPr>
          <w:sz w:val="12"/>
          <w:szCs w:val="12"/>
        </w:rPr>
      </w:pPr>
    </w:p>
    <w:p w14:paraId="2EA52BCE" w14:textId="2C08B12A" w:rsidR="00875FCA" w:rsidRPr="00366201" w:rsidRDefault="00546DEE" w:rsidP="00366201">
      <w:pPr>
        <w:ind w:hanging="2"/>
      </w:pPr>
      <w:r>
        <w:t xml:space="preserve">Name calling, slander, derogatory notes, insults, and other actions that demean another will result in disciplinary action. This includes disrespect on social media. If social media disrupts the school culture or instruction, in any way, </w:t>
      </w:r>
      <w:r w:rsidR="00AF7C11">
        <w:t xml:space="preserve">disciplinary </w:t>
      </w:r>
      <w:r>
        <w:t xml:space="preserve">action will be taken, </w:t>
      </w:r>
    </w:p>
    <w:p w14:paraId="46095BCB" w14:textId="3898356A" w:rsidR="007F5717" w:rsidRPr="008F3ACC" w:rsidRDefault="007F5717" w:rsidP="6B3D3CDC"/>
    <w:p w14:paraId="6EB62830" w14:textId="0B57E56E" w:rsidR="009A61D5" w:rsidRPr="00002825" w:rsidRDefault="009A61D5">
      <w:pPr>
        <w:ind w:right="1200" w:hanging="2"/>
        <w:rPr>
          <w:b/>
          <w:bCs/>
          <w:sz w:val="32"/>
          <w:szCs w:val="32"/>
          <w:u w:val="single"/>
        </w:rPr>
      </w:pPr>
      <w:r w:rsidRPr="00002825">
        <w:rPr>
          <w:b/>
          <w:bCs/>
          <w:sz w:val="32"/>
          <w:szCs w:val="32"/>
          <w:u w:val="single"/>
        </w:rPr>
        <w:t xml:space="preserve">BULLYING </w:t>
      </w:r>
    </w:p>
    <w:p w14:paraId="5D30AB1A" w14:textId="77777777" w:rsidR="009A61D5" w:rsidRPr="00104F00" w:rsidRDefault="009A61D5">
      <w:pPr>
        <w:ind w:right="1200" w:hanging="2"/>
        <w:rPr>
          <w:b/>
          <w:bCs/>
          <w:i/>
          <w:iCs/>
          <w:sz w:val="16"/>
          <w:szCs w:val="16"/>
          <w:u w:val="single"/>
        </w:rPr>
      </w:pPr>
    </w:p>
    <w:p w14:paraId="2F20F36A" w14:textId="77777777" w:rsidR="009A61D5" w:rsidRPr="00002825" w:rsidRDefault="009A61D5" w:rsidP="009A61D5">
      <w:pPr>
        <w:rPr>
          <w:color w:val="000000"/>
        </w:rPr>
      </w:pPr>
      <w:r w:rsidRPr="00002825">
        <w:rPr>
          <w:color w:val="000000"/>
        </w:rPr>
        <w:t>Students, parents, teachers, principals and school leaders can all work together to prevent and end bullying.</w:t>
      </w:r>
    </w:p>
    <w:p w14:paraId="1E2703B9" w14:textId="6525929F" w:rsidR="009A61D5" w:rsidRPr="00002825" w:rsidRDefault="009A61D5" w:rsidP="009A61D5">
      <w:pPr>
        <w:rPr>
          <w:color w:val="000000"/>
        </w:rPr>
      </w:pPr>
      <w:r w:rsidRPr="00002825">
        <w:rPr>
          <w:color w:val="000000"/>
        </w:rPr>
        <w:t>Bullying is a pattern of</w:t>
      </w:r>
      <w:r w:rsidR="00024F3C">
        <w:rPr>
          <w:color w:val="000000"/>
        </w:rPr>
        <w:t>, but not limited to the following examples</w:t>
      </w:r>
      <w:r w:rsidRPr="00002825">
        <w:rPr>
          <w:color w:val="000000"/>
        </w:rPr>
        <w:t>:</w:t>
      </w:r>
    </w:p>
    <w:p w14:paraId="59C69E5B" w14:textId="77777777" w:rsidR="009A61D5" w:rsidRPr="00002825" w:rsidRDefault="009A61D5">
      <w:pPr>
        <w:numPr>
          <w:ilvl w:val="0"/>
          <w:numId w:val="23"/>
        </w:numPr>
        <w:spacing w:before="100" w:beforeAutospacing="1" w:after="100" w:afterAutospacing="1"/>
        <w:rPr>
          <w:color w:val="000000"/>
        </w:rPr>
      </w:pPr>
      <w:r w:rsidRPr="00002825">
        <w:rPr>
          <w:color w:val="000000"/>
        </w:rPr>
        <w:t>written, electronic or verbal communications that threaten harm,</w:t>
      </w:r>
    </w:p>
    <w:p w14:paraId="33B5F435" w14:textId="77777777" w:rsidR="009A61D5" w:rsidRPr="00002825" w:rsidRDefault="009A61D5">
      <w:pPr>
        <w:numPr>
          <w:ilvl w:val="0"/>
          <w:numId w:val="23"/>
        </w:numPr>
        <w:spacing w:before="100" w:beforeAutospacing="1" w:after="100" w:afterAutospacing="1"/>
        <w:rPr>
          <w:color w:val="000000"/>
        </w:rPr>
      </w:pPr>
      <w:r w:rsidRPr="00002825">
        <w:rPr>
          <w:color w:val="000000"/>
        </w:rPr>
        <w:t>obscene gestures, taunting or malicious teasing,</w:t>
      </w:r>
    </w:p>
    <w:p w14:paraId="6666655A" w14:textId="7C0E2981" w:rsidR="009A61D5" w:rsidRPr="00002825" w:rsidRDefault="009A61D5">
      <w:pPr>
        <w:numPr>
          <w:ilvl w:val="0"/>
          <w:numId w:val="23"/>
        </w:numPr>
        <w:spacing w:before="100" w:beforeAutospacing="1" w:after="100" w:afterAutospacing="1"/>
        <w:rPr>
          <w:color w:val="000000"/>
        </w:rPr>
      </w:pPr>
      <w:r w:rsidRPr="00002825">
        <w:rPr>
          <w:color w:val="000000"/>
        </w:rPr>
        <w:t>persistent shunning or excluding a student</w:t>
      </w:r>
    </w:p>
    <w:p w14:paraId="014B0E35" w14:textId="77777777" w:rsidR="009A61D5" w:rsidRDefault="009A61D5">
      <w:pPr>
        <w:numPr>
          <w:ilvl w:val="0"/>
          <w:numId w:val="23"/>
        </w:numPr>
        <w:spacing w:before="100" w:beforeAutospacing="1" w:after="100" w:afterAutospacing="1"/>
        <w:rPr>
          <w:color w:val="000000"/>
        </w:rPr>
      </w:pPr>
      <w:r w:rsidRPr="00002825">
        <w:rPr>
          <w:color w:val="000000"/>
        </w:rPr>
        <w:t>physical harm, such as hitting, pushing or damaging personal property.</w:t>
      </w:r>
    </w:p>
    <w:p w14:paraId="594E22C8" w14:textId="77777777" w:rsidR="001E4197" w:rsidRDefault="001E4197" w:rsidP="001E4197">
      <w:pPr>
        <w:spacing w:before="100" w:beforeAutospacing="1" w:after="100" w:afterAutospacing="1"/>
        <w:rPr>
          <w:color w:val="000000"/>
        </w:rPr>
      </w:pPr>
    </w:p>
    <w:p w14:paraId="05B29B2F" w14:textId="77777777" w:rsidR="00680C18" w:rsidRPr="00002825" w:rsidRDefault="00680C18" w:rsidP="001E4197">
      <w:pPr>
        <w:spacing w:before="100" w:beforeAutospacing="1" w:after="100" w:afterAutospacing="1"/>
        <w:rPr>
          <w:color w:val="000000"/>
        </w:rPr>
      </w:pPr>
    </w:p>
    <w:p w14:paraId="30775A4B" w14:textId="77777777" w:rsidR="00C76DE5" w:rsidRDefault="00C76DE5" w:rsidP="00C76DE5">
      <w:pPr>
        <w:pStyle w:val="Heading1"/>
        <w:pBdr>
          <w:top w:val="single" w:sz="4" w:space="1" w:color="auto"/>
          <w:left w:val="single" w:sz="4" w:space="4" w:color="auto"/>
          <w:bottom w:val="single" w:sz="4" w:space="1" w:color="auto"/>
          <w:right w:val="single" w:sz="4" w:space="4" w:color="auto"/>
        </w:pBdr>
        <w:ind w:left="3" w:hanging="5"/>
      </w:pPr>
      <w:r>
        <w:lastRenderedPageBreak/>
        <w:t>STANDARDS OF CONDUCT</w:t>
      </w:r>
    </w:p>
    <w:p w14:paraId="45959A82" w14:textId="77777777" w:rsidR="00680C18" w:rsidRDefault="00680C18" w:rsidP="001E4197">
      <w:pPr>
        <w:ind w:right="1200" w:hanging="2"/>
        <w:rPr>
          <w:b/>
          <w:bCs/>
          <w:sz w:val="10"/>
          <w:szCs w:val="10"/>
          <w:u w:val="single"/>
        </w:rPr>
      </w:pPr>
    </w:p>
    <w:p w14:paraId="5CF573E8" w14:textId="34589695" w:rsidR="001E4197" w:rsidRPr="00002825" w:rsidRDefault="001E4197" w:rsidP="001E4197">
      <w:pPr>
        <w:ind w:right="1200" w:hanging="2"/>
        <w:rPr>
          <w:b/>
          <w:bCs/>
          <w:sz w:val="32"/>
          <w:szCs w:val="32"/>
          <w:u w:val="single"/>
        </w:rPr>
      </w:pPr>
      <w:r w:rsidRPr="00002825">
        <w:rPr>
          <w:b/>
          <w:bCs/>
          <w:sz w:val="32"/>
          <w:szCs w:val="32"/>
          <w:u w:val="single"/>
        </w:rPr>
        <w:t>BULLYING</w:t>
      </w:r>
      <w:r>
        <w:rPr>
          <w:b/>
          <w:bCs/>
          <w:sz w:val="32"/>
          <w:szCs w:val="32"/>
          <w:u w:val="single"/>
        </w:rPr>
        <w:t xml:space="preserve"> cont.</w:t>
      </w:r>
      <w:r w:rsidRPr="00002825">
        <w:rPr>
          <w:b/>
          <w:bCs/>
          <w:sz w:val="32"/>
          <w:szCs w:val="32"/>
          <w:u w:val="single"/>
        </w:rPr>
        <w:t xml:space="preserve"> </w:t>
      </w:r>
    </w:p>
    <w:p w14:paraId="560A1C88" w14:textId="77777777" w:rsidR="001E4197" w:rsidRDefault="001E4197" w:rsidP="00366201">
      <w:pPr>
        <w:rPr>
          <w:color w:val="000000"/>
        </w:rPr>
      </w:pPr>
    </w:p>
    <w:p w14:paraId="2DBDAC77" w14:textId="471043E9" w:rsidR="00366201" w:rsidRDefault="00366201" w:rsidP="00366201">
      <w:pPr>
        <w:rPr>
          <w:color w:val="000000"/>
        </w:rPr>
      </w:pPr>
      <w:r w:rsidRPr="00002825">
        <w:rPr>
          <w:color w:val="000000"/>
        </w:rPr>
        <w:t>If evidence is found that bullying is taking place, school leaders will begin investigating and monitoring. CCS follows the Louisiana Department of Education's bullying investigation procedures. If bullying is confirmed, CCS will follow our discipline procedures, beginning with notifying the students and parents involved. Bullying is not acceptable and does not cultivate a culture of honor and respect and will not be tolerated at Courtney Christian School. </w:t>
      </w:r>
      <w:r>
        <w:rPr>
          <w:color w:val="000000"/>
        </w:rPr>
        <w:t>If bullying is reported, CCS is responsible to investigate.</w:t>
      </w:r>
    </w:p>
    <w:p w14:paraId="0C86F526" w14:textId="77777777" w:rsidR="00C76DE5" w:rsidRPr="00680C18" w:rsidRDefault="00C76DE5" w:rsidP="00C76DE5">
      <w:pPr>
        <w:rPr>
          <w:color w:val="000000"/>
          <w:sz w:val="10"/>
          <w:szCs w:val="10"/>
        </w:rPr>
      </w:pPr>
    </w:p>
    <w:p w14:paraId="5F2EF7D6" w14:textId="77777777" w:rsidR="00EF3BF3" w:rsidRPr="000B2E57" w:rsidRDefault="00EF3BF3" w:rsidP="00EF3BF3">
      <w:pPr>
        <w:ind w:hanging="2"/>
        <w:rPr>
          <w:b/>
          <w:bCs/>
          <w:sz w:val="32"/>
          <w:szCs w:val="32"/>
          <w:u w:val="single"/>
        </w:rPr>
      </w:pPr>
      <w:r w:rsidRPr="000B2E57">
        <w:rPr>
          <w:b/>
          <w:bCs/>
          <w:color w:val="000000"/>
          <w:sz w:val="32"/>
          <w:szCs w:val="32"/>
          <w:u w:val="single"/>
        </w:rPr>
        <w:t>ACADEMIC HONESTY</w:t>
      </w:r>
    </w:p>
    <w:p w14:paraId="5AF5613C" w14:textId="25770322" w:rsidR="00EF3BF3" w:rsidRPr="008F3ACC" w:rsidRDefault="00EF3BF3" w:rsidP="008F3ACC">
      <w:pPr>
        <w:pStyle w:val="NormalWeb"/>
        <w:spacing w:before="0" w:beforeAutospacing="0" w:after="240" w:afterAutospacing="0"/>
      </w:pPr>
      <w:r>
        <w:rPr>
          <w:color w:val="000000"/>
        </w:rPr>
        <w:t>True learning depends on honesty. Students are expected to demonstrate responsibility and integrity when it comes to learning to the best of their ability. Academic dishonesty violates trust and displays low conscientiousness. Academic dishonesty comes with serious consequences. To avoid falling into this trap, always do your own work and follow CCS Christian Character Traits.</w:t>
      </w:r>
    </w:p>
    <w:p w14:paraId="12A0141D" w14:textId="77777777" w:rsidR="00EF3BF3" w:rsidRDefault="00EF3BF3" w:rsidP="00EF3BF3">
      <w:r>
        <w:rPr>
          <w:b/>
          <w:sz w:val="32"/>
          <w:szCs w:val="32"/>
          <w:u w:val="single"/>
        </w:rPr>
        <w:t>ACADEMIC INTEGRITY / CHEATING</w:t>
      </w:r>
      <w:r>
        <w:t xml:space="preserve"> </w:t>
      </w:r>
    </w:p>
    <w:p w14:paraId="223063CB" w14:textId="77777777" w:rsidR="00EF3BF3" w:rsidRDefault="00EF3BF3" w:rsidP="00EF3BF3">
      <w:pPr>
        <w:rPr>
          <w:sz w:val="12"/>
          <w:szCs w:val="12"/>
        </w:rPr>
      </w:pPr>
    </w:p>
    <w:p w14:paraId="3571329F" w14:textId="77777777" w:rsidR="00EF3BF3" w:rsidRDefault="00EF3BF3" w:rsidP="00EF3BF3">
      <w:pPr>
        <w:ind w:hanging="2"/>
      </w:pPr>
      <w:r>
        <w:t xml:space="preserve">Cheating is any attempt to deceive a teacher concerning the extent of one’s work or knowledge </w:t>
      </w:r>
      <w:proofErr w:type="gramStart"/>
      <w:r>
        <w:t>so as to</w:t>
      </w:r>
      <w:proofErr w:type="gramEnd"/>
      <w:r>
        <w:t xml:space="preserve"> cause the teacher to grant a higher grade than deserved.  Cheating is a type of lie and demonstrates both a lack of respect to the one in authority as well as a lack of respect to another person.  Cheating in any form, including plagiarism (the act of using another person’s words or ideas without giving credit to that person) as well as allowing someone to copy your work, is a major violation of school ethics and morality that can result in detention or suspension. In the event of cheating, parents will be notified and zeros will be given for any schoolwork that is involved.</w:t>
      </w:r>
    </w:p>
    <w:p w14:paraId="52AFC95D" w14:textId="77777777" w:rsidR="00EF3BF3" w:rsidRPr="008F3ACC" w:rsidRDefault="00EF3BF3" w:rsidP="00EF3BF3">
      <w:pPr>
        <w:ind w:hanging="2"/>
        <w:rPr>
          <w:color w:val="000000"/>
          <w:sz w:val="10"/>
          <w:szCs w:val="10"/>
        </w:rPr>
      </w:pPr>
    </w:p>
    <w:p w14:paraId="3CCCD931" w14:textId="77777777" w:rsidR="00EF3BF3" w:rsidRDefault="00EF3BF3" w:rsidP="00EF3BF3">
      <w:pPr>
        <w:ind w:hanging="2"/>
      </w:pPr>
      <w:r>
        <w:rPr>
          <w:color w:val="000000"/>
        </w:rPr>
        <w:t>Psalm 101:7 -</w:t>
      </w:r>
      <w:r>
        <w:rPr>
          <w:color w:val="595959"/>
        </w:rPr>
        <w:t xml:space="preserve"> </w:t>
      </w:r>
      <w:r>
        <w:rPr>
          <w:b/>
          <w:bCs/>
          <w:i/>
          <w:iCs/>
          <w:color w:val="000000"/>
          <w:sz w:val="22"/>
          <w:szCs w:val="22"/>
        </w:rPr>
        <w:t>No one who practices deceit shall dwell in my house; no one who utters lies shall continue before my eyes.</w:t>
      </w:r>
    </w:p>
    <w:p w14:paraId="71F2F9EB" w14:textId="77777777" w:rsidR="00C76DE5" w:rsidRDefault="00C76DE5" w:rsidP="00C76DE5">
      <w:pPr>
        <w:rPr>
          <w:sz w:val="18"/>
          <w:szCs w:val="18"/>
        </w:rPr>
      </w:pPr>
    </w:p>
    <w:p w14:paraId="4D573B15" w14:textId="7CCD7AF5" w:rsidR="00EF3BF3" w:rsidRPr="00C76DE5" w:rsidRDefault="00EF3BF3" w:rsidP="00C76DE5">
      <w:pPr>
        <w:rPr>
          <w:sz w:val="18"/>
          <w:szCs w:val="18"/>
        </w:rPr>
      </w:pPr>
      <w:r>
        <w:rPr>
          <w:b/>
          <w:sz w:val="32"/>
          <w:szCs w:val="32"/>
          <w:u w:val="single"/>
        </w:rPr>
        <w:t>AGGRESSION</w:t>
      </w:r>
      <w:r>
        <w:t xml:space="preserve"> </w:t>
      </w:r>
    </w:p>
    <w:p w14:paraId="26827151" w14:textId="77777777" w:rsidR="00EF3BF3" w:rsidRDefault="00EF3BF3" w:rsidP="00EF3BF3">
      <w:pPr>
        <w:rPr>
          <w:sz w:val="12"/>
          <w:szCs w:val="12"/>
        </w:rPr>
      </w:pPr>
    </w:p>
    <w:p w14:paraId="7541FE59" w14:textId="77777777" w:rsidR="00EF3BF3" w:rsidRDefault="00EF3BF3" w:rsidP="00EF3BF3">
      <w:pPr>
        <w:ind w:hanging="2"/>
      </w:pPr>
      <w:r>
        <w:t xml:space="preserve"> Aggression is inappropriate behavior; it is an indication of a lack of respect for another person, as well as a lack of self-government. Aggressive behavior is defined as behavior that is deemed to be verbally and / or physically confrontational towards students, teachers, and / or property. These behaviors may include but are not limited to – hitting (open/closed hand), pinching, pushing / shoving, kicking, throwing objects, biting, screaming / yelling at the teacher, verbal threats, etc.</w:t>
      </w:r>
    </w:p>
    <w:p w14:paraId="7FC798EF" w14:textId="77777777" w:rsidR="00EF3BF3" w:rsidRDefault="00EF3BF3" w:rsidP="00EF3BF3">
      <w:pPr>
        <w:ind w:hanging="2"/>
      </w:pPr>
    </w:p>
    <w:p w14:paraId="0843924F" w14:textId="5F879483" w:rsidR="00EF3BF3" w:rsidRDefault="00EF3BF3" w:rsidP="001E4197">
      <w:pPr>
        <w:ind w:hanging="2"/>
      </w:pPr>
      <w:r>
        <w:t xml:space="preserve">A student who is being goaded by another student should inform a teacher; this is not a sign of weakness but self-respect. </w:t>
      </w:r>
      <w:proofErr w:type="gramStart"/>
      <w:r>
        <w:t>In the event that</w:t>
      </w:r>
      <w:proofErr w:type="gramEnd"/>
      <w:r>
        <w:t xml:space="preserve"> an aggressive altercation occurs, the students involved will be sent to the office.  </w:t>
      </w:r>
      <w:r w:rsidRPr="00D61BC9">
        <w:rPr>
          <w:highlight w:val="yellow"/>
        </w:rPr>
        <w:t xml:space="preserve">Punishment for a student who has assaulted another student </w:t>
      </w:r>
      <w:r w:rsidR="0062623C" w:rsidRPr="00D61BC9">
        <w:rPr>
          <w:highlight w:val="yellow"/>
        </w:rPr>
        <w:t>will be</w:t>
      </w:r>
      <w:r w:rsidR="0062623C">
        <w:t xml:space="preserve"> </w:t>
      </w:r>
      <w:r w:rsidR="0062623C" w:rsidRPr="000B5559">
        <w:rPr>
          <w:color w:val="000000"/>
          <w:highlight w:val="yellow"/>
        </w:rPr>
        <w:t xml:space="preserve">determined by </w:t>
      </w:r>
      <w:r w:rsidR="0062623C" w:rsidRPr="0062623C">
        <w:rPr>
          <w:color w:val="000000"/>
          <w:highlight w:val="yellow"/>
        </w:rPr>
        <w:t>Administration and could include detention, suspension or expulsion.</w:t>
      </w:r>
    </w:p>
    <w:p w14:paraId="235091EE" w14:textId="77777777" w:rsidR="00EF3BF3" w:rsidRDefault="00EF3BF3" w:rsidP="00EF3BF3">
      <w:pPr>
        <w:rPr>
          <w:sz w:val="18"/>
          <w:szCs w:val="18"/>
        </w:rPr>
      </w:pPr>
      <w:bookmarkStart w:id="26" w:name="_heading=h.8q2trmp3w531" w:colFirst="0" w:colLast="0"/>
      <w:bookmarkEnd w:id="26"/>
    </w:p>
    <w:p w14:paraId="64FB17E6" w14:textId="77777777" w:rsidR="00EF3BF3" w:rsidRDefault="00EF3BF3" w:rsidP="00EF3BF3">
      <w:pPr>
        <w:ind w:left="1" w:hanging="3"/>
        <w:rPr>
          <w:b/>
          <w:sz w:val="32"/>
          <w:szCs w:val="32"/>
          <w:u w:val="single"/>
        </w:rPr>
      </w:pPr>
      <w:r w:rsidRPr="004109C4">
        <w:rPr>
          <w:b/>
          <w:sz w:val="32"/>
          <w:szCs w:val="32"/>
          <w:u w:val="single"/>
        </w:rPr>
        <w:t>PUBLIC DISPLAY OF AFFECTION (PDA)</w:t>
      </w:r>
    </w:p>
    <w:p w14:paraId="0FD0B47D" w14:textId="77777777" w:rsidR="00EF3BF3" w:rsidRPr="0001408D" w:rsidRDefault="00EF3BF3" w:rsidP="00EF3BF3">
      <w:pPr>
        <w:ind w:left="1" w:hanging="3"/>
        <w:rPr>
          <w:bCs/>
          <w:sz w:val="12"/>
          <w:szCs w:val="12"/>
        </w:rPr>
      </w:pPr>
    </w:p>
    <w:p w14:paraId="3397E42A" w14:textId="541463BD" w:rsidR="00C76DE5" w:rsidRPr="00FB0401" w:rsidRDefault="00EF3BF3" w:rsidP="00FB0401">
      <w:pPr>
        <w:ind w:left="1" w:hanging="3"/>
        <w:rPr>
          <w:bCs/>
        </w:rPr>
      </w:pPr>
      <w:r>
        <w:rPr>
          <w:bCs/>
        </w:rPr>
        <w:t>Students are not allowed to show any public display of affection on campus or at any school functio</w:t>
      </w:r>
      <w:r w:rsidR="00333167">
        <w:rPr>
          <w:bCs/>
        </w:rPr>
        <w:t>n.</w:t>
      </w:r>
    </w:p>
    <w:p w14:paraId="42E466BD" w14:textId="2C95C9BF" w:rsidR="00C76DE5" w:rsidRPr="00C76DE5" w:rsidRDefault="00C76DE5" w:rsidP="00C76DE5">
      <w:pPr>
        <w:pStyle w:val="Heading1"/>
        <w:pBdr>
          <w:top w:val="single" w:sz="4" w:space="1" w:color="auto"/>
          <w:left w:val="single" w:sz="4" w:space="4" w:color="auto"/>
          <w:bottom w:val="single" w:sz="4" w:space="1" w:color="auto"/>
          <w:right w:val="single" w:sz="4" w:space="4" w:color="auto"/>
        </w:pBdr>
        <w:ind w:left="3" w:hanging="5"/>
      </w:pPr>
      <w:r>
        <w:lastRenderedPageBreak/>
        <w:t>STANDARDS OF CONDUCT</w:t>
      </w:r>
    </w:p>
    <w:p w14:paraId="4A0D04AB" w14:textId="116AA263" w:rsidR="00336D64" w:rsidRDefault="00BF2914">
      <w:pPr>
        <w:pStyle w:val="Heading5"/>
        <w:ind w:left="1" w:hanging="3"/>
        <w:rPr>
          <w:i w:val="0"/>
          <w:sz w:val="32"/>
          <w:szCs w:val="32"/>
          <w:u w:val="single"/>
        </w:rPr>
      </w:pPr>
      <w:r>
        <w:rPr>
          <w:i w:val="0"/>
          <w:sz w:val="32"/>
          <w:szCs w:val="32"/>
          <w:u w:val="single"/>
        </w:rPr>
        <w:t>VIOLATIONS OF STANDARDS OF CONDUCT</w:t>
      </w:r>
    </w:p>
    <w:p w14:paraId="707901AA" w14:textId="38A097A4" w:rsidR="00336D64" w:rsidRDefault="00336D64">
      <w:pPr>
        <w:rPr>
          <w:sz w:val="12"/>
          <w:szCs w:val="12"/>
        </w:rPr>
      </w:pPr>
    </w:p>
    <w:p w14:paraId="5E0807BD" w14:textId="34BCDF50" w:rsidR="00590B6F" w:rsidRDefault="00590B6F">
      <w:pPr>
        <w:rPr>
          <w:sz w:val="12"/>
          <w:szCs w:val="12"/>
        </w:rPr>
      </w:pPr>
    </w:p>
    <w:p w14:paraId="59E992B4" w14:textId="30CEBA7D" w:rsidR="005D23AB" w:rsidRPr="0012789B" w:rsidRDefault="004E5E88" w:rsidP="004E5E88">
      <w:pPr>
        <w:ind w:left="1" w:hanging="3"/>
        <w:rPr>
          <w:b/>
        </w:rPr>
      </w:pPr>
      <w:r>
        <w:rPr>
          <w:b/>
        </w:rPr>
        <w:t>*</w:t>
      </w:r>
      <w:r w:rsidR="005D23AB" w:rsidRPr="0012789B">
        <w:rPr>
          <w:b/>
        </w:rPr>
        <w:t xml:space="preserve">See </w:t>
      </w:r>
      <w:r w:rsidR="003C753C" w:rsidRPr="0012789B">
        <w:rPr>
          <w:b/>
        </w:rPr>
        <w:t xml:space="preserve">EARLY CHILDHOOD SPECIFIC INFORMATION </w:t>
      </w:r>
      <w:r w:rsidR="005D23AB" w:rsidRPr="0012789B">
        <w:rPr>
          <w:b/>
        </w:rPr>
        <w:t xml:space="preserve">regarding </w:t>
      </w:r>
      <w:r w:rsidR="00DD10BF" w:rsidRPr="0012789B">
        <w:rPr>
          <w:b/>
        </w:rPr>
        <w:t xml:space="preserve">Disciplinary </w:t>
      </w:r>
      <w:r w:rsidR="0012789B" w:rsidRPr="0012789B">
        <w:rPr>
          <w:b/>
        </w:rPr>
        <w:t>Procedures in Violations o</w:t>
      </w:r>
      <w:r>
        <w:rPr>
          <w:b/>
        </w:rPr>
        <w:t xml:space="preserve">f  </w:t>
      </w:r>
      <w:r w:rsidR="0012789B" w:rsidRPr="0012789B">
        <w:rPr>
          <w:b/>
        </w:rPr>
        <w:t>Standards of Conduct.</w:t>
      </w:r>
    </w:p>
    <w:p w14:paraId="58CB78E8" w14:textId="77777777" w:rsidR="004E5E88" w:rsidRDefault="004E5E88">
      <w:pPr>
        <w:ind w:left="1" w:hanging="3"/>
        <w:rPr>
          <w:b/>
          <w:sz w:val="28"/>
          <w:szCs w:val="28"/>
        </w:rPr>
      </w:pPr>
    </w:p>
    <w:p w14:paraId="6D41C606" w14:textId="78AE7BAC" w:rsidR="00336D64" w:rsidRDefault="00BF2914">
      <w:pPr>
        <w:ind w:left="1" w:hanging="3"/>
        <w:rPr>
          <w:b/>
          <w:sz w:val="28"/>
          <w:szCs w:val="28"/>
        </w:rPr>
      </w:pPr>
      <w:r>
        <w:rPr>
          <w:b/>
          <w:sz w:val="28"/>
          <w:szCs w:val="28"/>
        </w:rPr>
        <w:t>Detention Procedures</w:t>
      </w:r>
    </w:p>
    <w:p w14:paraId="0F56CA58" w14:textId="77777777" w:rsidR="00336D64" w:rsidRDefault="00BF2914">
      <w:pPr>
        <w:ind w:hanging="2"/>
      </w:pPr>
      <w:r>
        <w:rPr>
          <w:b/>
        </w:rPr>
        <w:t>A detention may be issued for, but is not limited to, the following behaviors:</w:t>
      </w:r>
    </w:p>
    <w:p w14:paraId="0F9D56AE" w14:textId="6B3FEF11" w:rsidR="00336D64" w:rsidRDefault="00BF2914" w:rsidP="009316D4">
      <w:pPr>
        <w:numPr>
          <w:ilvl w:val="3"/>
          <w:numId w:val="7"/>
        </w:numPr>
        <w:ind w:left="0" w:hanging="2"/>
      </w:pPr>
      <w:r>
        <w:t>CHEATING</w:t>
      </w:r>
    </w:p>
    <w:p w14:paraId="2B2E85EE" w14:textId="0637C69F" w:rsidR="00514B27" w:rsidRDefault="00514B27" w:rsidP="009316D4">
      <w:pPr>
        <w:numPr>
          <w:ilvl w:val="3"/>
          <w:numId w:val="7"/>
        </w:numPr>
        <w:ind w:left="0" w:hanging="2"/>
      </w:pPr>
      <w:r>
        <w:t>CHEWING GUM ON CAMPUS</w:t>
      </w:r>
    </w:p>
    <w:p w14:paraId="22131A58" w14:textId="77777777" w:rsidR="00336D64" w:rsidRDefault="00BF2914" w:rsidP="009316D4">
      <w:pPr>
        <w:numPr>
          <w:ilvl w:val="3"/>
          <w:numId w:val="7"/>
        </w:numPr>
        <w:ind w:left="0" w:hanging="2"/>
      </w:pPr>
      <w:r>
        <w:t>EXCESSIVE CLASS DISRUPTION</w:t>
      </w:r>
    </w:p>
    <w:p w14:paraId="51E6603C" w14:textId="77777777" w:rsidR="00336D64" w:rsidRDefault="00BF2914" w:rsidP="009316D4">
      <w:pPr>
        <w:numPr>
          <w:ilvl w:val="3"/>
          <w:numId w:val="7"/>
        </w:numPr>
        <w:ind w:left="0" w:hanging="2"/>
      </w:pPr>
      <w:r>
        <w:t>ABUSING SCHOOL PROPERTY</w:t>
      </w:r>
    </w:p>
    <w:p w14:paraId="0E06B577" w14:textId="77777777" w:rsidR="00336D64" w:rsidRDefault="00BF2914" w:rsidP="009316D4">
      <w:pPr>
        <w:numPr>
          <w:ilvl w:val="3"/>
          <w:numId w:val="7"/>
        </w:numPr>
        <w:ind w:left="0" w:hanging="2"/>
      </w:pPr>
      <w:r>
        <w:t>TARDINESS</w:t>
      </w:r>
    </w:p>
    <w:p w14:paraId="326C5DA3" w14:textId="77777777" w:rsidR="00336D64" w:rsidRDefault="00BF2914" w:rsidP="009316D4">
      <w:pPr>
        <w:numPr>
          <w:ilvl w:val="3"/>
          <w:numId w:val="7"/>
        </w:numPr>
        <w:ind w:left="0" w:hanging="2"/>
      </w:pPr>
      <w:r>
        <w:t>INAPPROPRIATE CONVERSATION / VULGAR LANGUAGE</w:t>
      </w:r>
    </w:p>
    <w:p w14:paraId="268C723B" w14:textId="3BAD521A" w:rsidR="0070670A" w:rsidRPr="0070670A" w:rsidRDefault="0070670A" w:rsidP="009316D4">
      <w:pPr>
        <w:numPr>
          <w:ilvl w:val="3"/>
          <w:numId w:val="7"/>
        </w:numPr>
        <w:ind w:left="0" w:hanging="2"/>
        <w:rPr>
          <w:highlight w:val="yellow"/>
        </w:rPr>
      </w:pPr>
      <w:r w:rsidRPr="0070670A">
        <w:rPr>
          <w:highlight w:val="yellow"/>
        </w:rPr>
        <w:t>RACIAL SLURS</w:t>
      </w:r>
    </w:p>
    <w:p w14:paraId="02511407" w14:textId="77777777" w:rsidR="00336D64" w:rsidRDefault="00BF2914" w:rsidP="009316D4">
      <w:pPr>
        <w:numPr>
          <w:ilvl w:val="3"/>
          <w:numId w:val="7"/>
        </w:numPr>
        <w:ind w:left="0" w:hanging="2"/>
      </w:pPr>
      <w:r>
        <w:t>BEING SOMEWHERE ON CAMPUS WITHOUT PERMISSION</w:t>
      </w:r>
    </w:p>
    <w:p w14:paraId="7B7A13E6" w14:textId="77777777" w:rsidR="00336D64" w:rsidRDefault="00BF2914" w:rsidP="009316D4">
      <w:pPr>
        <w:numPr>
          <w:ilvl w:val="3"/>
          <w:numId w:val="7"/>
        </w:numPr>
        <w:ind w:left="0" w:hanging="2"/>
      </w:pPr>
      <w:r>
        <w:t>THREATENING OR VERBALLY ABUSING ANOTHER STUDENT</w:t>
      </w:r>
    </w:p>
    <w:p w14:paraId="155A6A14" w14:textId="77777777" w:rsidR="00336D64" w:rsidRDefault="00BF2914" w:rsidP="009316D4">
      <w:pPr>
        <w:numPr>
          <w:ilvl w:val="3"/>
          <w:numId w:val="7"/>
        </w:numPr>
        <w:ind w:left="0" w:hanging="2"/>
      </w:pPr>
      <w:r>
        <w:t>VIOLATION OF DRESS CODE</w:t>
      </w:r>
    </w:p>
    <w:p w14:paraId="48A42D8C" w14:textId="77777777" w:rsidR="00336D64" w:rsidRDefault="00BF2914" w:rsidP="009316D4">
      <w:pPr>
        <w:numPr>
          <w:ilvl w:val="3"/>
          <w:numId w:val="7"/>
        </w:numPr>
        <w:ind w:left="0" w:hanging="2"/>
      </w:pPr>
      <w:r>
        <w:t>INVADING PERSONAL SPACE</w:t>
      </w:r>
    </w:p>
    <w:p w14:paraId="5D743B1C" w14:textId="77777777" w:rsidR="00336D64" w:rsidRDefault="00BF2914" w:rsidP="009316D4">
      <w:pPr>
        <w:numPr>
          <w:ilvl w:val="3"/>
          <w:numId w:val="7"/>
        </w:numPr>
        <w:ind w:left="0" w:hanging="2"/>
      </w:pPr>
      <w:r>
        <w:t>LYING</w:t>
      </w:r>
    </w:p>
    <w:p w14:paraId="4F0C868D" w14:textId="77777777" w:rsidR="00336D64" w:rsidRDefault="00BF2914" w:rsidP="009316D4">
      <w:pPr>
        <w:numPr>
          <w:ilvl w:val="3"/>
          <w:numId w:val="7"/>
        </w:numPr>
        <w:ind w:left="0" w:hanging="2"/>
      </w:pPr>
      <w:r>
        <w:t xml:space="preserve">DISRESPECT FOR AUTHORITY </w:t>
      </w:r>
    </w:p>
    <w:p w14:paraId="5AB59893" w14:textId="2D021543" w:rsidR="00336D64" w:rsidRDefault="00336D64" w:rsidP="007130E2">
      <w:pPr>
        <w:rPr>
          <w:sz w:val="20"/>
          <w:szCs w:val="20"/>
        </w:rPr>
      </w:pPr>
    </w:p>
    <w:p w14:paraId="4A0B0C64" w14:textId="4C0DCF41" w:rsidR="00336D64" w:rsidRDefault="00BF2914">
      <w:pPr>
        <w:ind w:hanging="2"/>
      </w:pPr>
      <w:r>
        <w:t xml:space="preserve">Parents will be notified regarding the date and reason for the detention </w:t>
      </w:r>
      <w:r w:rsidRPr="00DA2217">
        <w:rPr>
          <w:highlight w:val="yellow"/>
        </w:rPr>
        <w:t>by a</w:t>
      </w:r>
      <w:r w:rsidR="006312E1" w:rsidRPr="00DA2217">
        <w:rPr>
          <w:highlight w:val="yellow"/>
        </w:rPr>
        <w:t>n email from</w:t>
      </w:r>
      <w:r w:rsidR="00200A8A" w:rsidRPr="00DA2217">
        <w:rPr>
          <w:highlight w:val="yellow"/>
        </w:rPr>
        <w:t xml:space="preserve"> the teach</w:t>
      </w:r>
      <w:r w:rsidR="00DA2217" w:rsidRPr="00DA2217">
        <w:rPr>
          <w:highlight w:val="yellow"/>
        </w:rPr>
        <w:t>er</w:t>
      </w:r>
      <w:r w:rsidR="00200A8A" w:rsidRPr="00DA2217">
        <w:rPr>
          <w:highlight w:val="yellow"/>
        </w:rPr>
        <w:t xml:space="preserve"> through</w:t>
      </w:r>
      <w:r w:rsidR="006312E1" w:rsidRPr="00DA2217">
        <w:rPr>
          <w:highlight w:val="yellow"/>
        </w:rPr>
        <w:t xml:space="preserve"> FACTS</w:t>
      </w:r>
      <w:r w:rsidRPr="00DA2217">
        <w:rPr>
          <w:highlight w:val="yellow"/>
        </w:rPr>
        <w:t>.</w:t>
      </w:r>
      <w:r w:rsidR="009A61D5" w:rsidRPr="00DA2217">
        <w:rPr>
          <w:highlight w:val="yellow"/>
        </w:rPr>
        <w:t xml:space="preserve"> </w:t>
      </w:r>
      <w:r w:rsidR="00DA2217" w:rsidRPr="00DA2217">
        <w:rPr>
          <w:highlight w:val="yellow"/>
        </w:rPr>
        <w:t>A payment link will be attached to the detention. Detention forms will no longer be sent home for a parent signature.</w:t>
      </w:r>
    </w:p>
    <w:p w14:paraId="24E739E3" w14:textId="1D06D5B8" w:rsidR="00336D64" w:rsidRDefault="00BF2914">
      <w:pPr>
        <w:ind w:hanging="2"/>
      </w:pPr>
      <w:r>
        <w:t xml:space="preserve">Detentions are scheduled on Thursdays from 7:00 A.M. to 7:55 A.M. at a cost of $15.00, </w:t>
      </w:r>
      <w:r w:rsidRPr="00AD6987">
        <w:rPr>
          <w:i/>
          <w:highlight w:val="yellow"/>
          <w:u w:val="single"/>
        </w:rPr>
        <w:t xml:space="preserve">due </w:t>
      </w:r>
      <w:r w:rsidR="00746CDA" w:rsidRPr="00AD6987">
        <w:rPr>
          <w:i/>
          <w:highlight w:val="yellow"/>
          <w:u w:val="single"/>
        </w:rPr>
        <w:t xml:space="preserve">48 hours after the detention form </w:t>
      </w:r>
      <w:r w:rsidR="002A2BA3" w:rsidRPr="00AD6987">
        <w:rPr>
          <w:i/>
          <w:highlight w:val="yellow"/>
          <w:u w:val="single"/>
        </w:rPr>
        <w:t>i</w:t>
      </w:r>
      <w:r w:rsidR="00746CDA" w:rsidRPr="00AD6987">
        <w:rPr>
          <w:i/>
          <w:highlight w:val="yellow"/>
          <w:u w:val="single"/>
        </w:rPr>
        <w:t>s emailed</w:t>
      </w:r>
      <w:r w:rsidRPr="00AD6987">
        <w:rPr>
          <w:highlight w:val="yellow"/>
        </w:rPr>
        <w:t>. Failure to</w:t>
      </w:r>
      <w:r w:rsidR="00600480" w:rsidRPr="00AD6987">
        <w:rPr>
          <w:highlight w:val="yellow"/>
        </w:rPr>
        <w:t xml:space="preserve"> pay the</w:t>
      </w:r>
      <w:r w:rsidRPr="00AD6987">
        <w:rPr>
          <w:highlight w:val="yellow"/>
        </w:rPr>
        <w:t xml:space="preserve"> $15 fee </w:t>
      </w:r>
      <w:r w:rsidR="00600480" w:rsidRPr="00AD6987">
        <w:rPr>
          <w:highlight w:val="yellow"/>
        </w:rPr>
        <w:t>within the 48 hours</w:t>
      </w:r>
      <w:r w:rsidRPr="00AD6987">
        <w:rPr>
          <w:highlight w:val="yellow"/>
        </w:rPr>
        <w:t xml:space="preserve"> will result in an additional $10 penalty.</w:t>
      </w:r>
      <w:r>
        <w:t xml:space="preserve"> </w:t>
      </w:r>
    </w:p>
    <w:p w14:paraId="40C6913A" w14:textId="0526AD32" w:rsidR="00F23808" w:rsidRDefault="009F32F5" w:rsidP="009F32F5">
      <w:pPr>
        <w:widowControl w:val="0"/>
        <w:pBdr>
          <w:top w:val="nil"/>
          <w:left w:val="nil"/>
          <w:bottom w:val="nil"/>
          <w:right w:val="nil"/>
          <w:between w:val="nil"/>
        </w:pBdr>
        <w:spacing w:before="235" w:line="229" w:lineRule="auto"/>
        <w:ind w:left="126" w:right="819" w:firstLine="1"/>
        <w:rPr>
          <w:color w:val="000000"/>
        </w:rPr>
      </w:pPr>
      <w:r w:rsidRPr="00FC5D0A">
        <w:rPr>
          <w:b/>
          <w:bCs/>
          <w:color w:val="000000"/>
        </w:rPr>
        <w:t>On the day of the detention</w:t>
      </w:r>
      <w:r>
        <w:rPr>
          <w:color w:val="000000"/>
        </w:rPr>
        <w:t xml:space="preserve">, </w:t>
      </w:r>
      <w:r w:rsidRPr="00F23808">
        <w:rPr>
          <w:color w:val="000000"/>
          <w:highlight w:val="yellow"/>
        </w:rPr>
        <w:t>students will sign in with the Detention teacher.</w:t>
      </w:r>
      <w:r>
        <w:rPr>
          <w:color w:val="000000"/>
        </w:rPr>
        <w:t xml:space="preserve"> </w:t>
      </w:r>
    </w:p>
    <w:p w14:paraId="637A38D0" w14:textId="77777777" w:rsidR="00DA2217" w:rsidRDefault="00DA2217" w:rsidP="00DA2217">
      <w:pPr>
        <w:ind w:hanging="2"/>
      </w:pPr>
    </w:p>
    <w:p w14:paraId="056E7EAD" w14:textId="62E26A4A" w:rsidR="00DA2217" w:rsidRDefault="00DA2217" w:rsidP="00DA2217">
      <w:pPr>
        <w:ind w:hanging="2"/>
      </w:pPr>
      <w:r>
        <w:tab/>
      </w:r>
      <w:r>
        <w:tab/>
        <w:t>*Kindergarten – 3</w:t>
      </w:r>
      <w:r>
        <w:rPr>
          <w:vertAlign w:val="superscript"/>
        </w:rPr>
        <w:t>rd</w:t>
      </w:r>
      <w:r>
        <w:t xml:space="preserve"> Grade – Elementary Building</w:t>
      </w:r>
    </w:p>
    <w:p w14:paraId="7AFE73BB" w14:textId="231473D9" w:rsidR="00DA2217" w:rsidRDefault="00DA2217" w:rsidP="00DA2217">
      <w:pPr>
        <w:ind w:hanging="2"/>
      </w:pPr>
      <w:r>
        <w:tab/>
        <w:t xml:space="preserve"> </w:t>
      </w:r>
      <w:r>
        <w:tab/>
      </w:r>
      <w:r>
        <w:t>4</w:t>
      </w:r>
      <w:r>
        <w:rPr>
          <w:vertAlign w:val="superscript"/>
        </w:rPr>
        <w:t>th</w:t>
      </w:r>
      <w:r>
        <w:t xml:space="preserve"> – 7</w:t>
      </w:r>
      <w:r>
        <w:rPr>
          <w:vertAlign w:val="superscript"/>
        </w:rPr>
        <w:t>th</w:t>
      </w:r>
      <w:r>
        <w:t xml:space="preserve"> Grade – Ruth Burton Hall</w:t>
      </w:r>
    </w:p>
    <w:p w14:paraId="1F842879" w14:textId="62AD12F0" w:rsidR="00DA2217" w:rsidRPr="00DA2217" w:rsidRDefault="00DA2217" w:rsidP="00DA2217">
      <w:pPr>
        <w:ind w:hanging="2"/>
      </w:pPr>
      <w:r>
        <w:t xml:space="preserve">  </w:t>
      </w:r>
      <w:r>
        <w:tab/>
      </w:r>
      <w:r>
        <w:t>8</w:t>
      </w:r>
      <w:r w:rsidRPr="6ADED689">
        <w:rPr>
          <w:vertAlign w:val="superscript"/>
        </w:rPr>
        <w:t>th</w:t>
      </w:r>
      <w:r>
        <w:t xml:space="preserve"> – 12</w:t>
      </w:r>
      <w:r>
        <w:rPr>
          <w:vertAlign w:val="superscript"/>
        </w:rPr>
        <w:t>t</w:t>
      </w:r>
      <w:r w:rsidRPr="6ADED689">
        <w:rPr>
          <w:vertAlign w:val="superscript"/>
        </w:rPr>
        <w:t>h</w:t>
      </w:r>
      <w:r>
        <w:t xml:space="preserve"> Grade – High School Building</w:t>
      </w:r>
    </w:p>
    <w:p w14:paraId="308E53B8" w14:textId="37CF1C79" w:rsidR="009F32F5" w:rsidRDefault="009F32F5" w:rsidP="009F32F5">
      <w:pPr>
        <w:widowControl w:val="0"/>
        <w:pBdr>
          <w:top w:val="nil"/>
          <w:left w:val="nil"/>
          <w:bottom w:val="nil"/>
          <w:right w:val="nil"/>
          <w:between w:val="nil"/>
        </w:pBdr>
        <w:spacing w:before="235" w:line="229" w:lineRule="auto"/>
        <w:ind w:left="126" w:right="819" w:firstLine="1"/>
        <w:rPr>
          <w:color w:val="000000"/>
        </w:rPr>
      </w:pPr>
      <w:r w:rsidRPr="00DA2217">
        <w:rPr>
          <w:b/>
          <w:bCs/>
          <w:color w:val="000000"/>
          <w:highlight w:val="yellow"/>
        </w:rPr>
        <w:t>THERE WILL ONLY BE A 5-MINUTE TARDY GRACE PERIOD FOR DETENTIONS.</w:t>
      </w:r>
      <w:r w:rsidRPr="00233FF3">
        <w:rPr>
          <w:color w:val="000000"/>
          <w:highlight w:val="yellow"/>
        </w:rPr>
        <w:t xml:space="preserve"> After 5 minutes, it will be considered a </w:t>
      </w:r>
      <w:r w:rsidRPr="00233FF3">
        <w:rPr>
          <w:b/>
          <w:bCs/>
          <w:color w:val="000000"/>
          <w:highlight w:val="yellow"/>
        </w:rPr>
        <w:t xml:space="preserve">“Failure to Show Up for </w:t>
      </w:r>
      <w:r w:rsidRPr="00DA2217">
        <w:rPr>
          <w:b/>
          <w:bCs/>
          <w:color w:val="000000"/>
          <w:highlight w:val="yellow"/>
        </w:rPr>
        <w:t>Detention”</w:t>
      </w:r>
      <w:r w:rsidR="00DA2217" w:rsidRPr="00DA2217">
        <w:rPr>
          <w:color w:val="000000"/>
          <w:highlight w:val="yellow"/>
        </w:rPr>
        <w:t xml:space="preserve"> (see policy below).</w:t>
      </w:r>
    </w:p>
    <w:p w14:paraId="5E399DA2" w14:textId="57886A9F" w:rsidR="00336D64" w:rsidRDefault="00336D64">
      <w:pPr>
        <w:rPr>
          <w:sz w:val="12"/>
          <w:szCs w:val="12"/>
        </w:rPr>
      </w:pPr>
    </w:p>
    <w:p w14:paraId="69302F6F" w14:textId="77777777" w:rsidR="0072512E" w:rsidRDefault="0072512E">
      <w:pPr>
        <w:ind w:left="1" w:hanging="3"/>
        <w:rPr>
          <w:b/>
          <w:sz w:val="28"/>
          <w:szCs w:val="28"/>
        </w:rPr>
      </w:pPr>
    </w:p>
    <w:p w14:paraId="70CAC099" w14:textId="2A4D0E74" w:rsidR="00336D64" w:rsidRDefault="00BF2914">
      <w:pPr>
        <w:ind w:left="1" w:hanging="3"/>
        <w:rPr>
          <w:b/>
          <w:sz w:val="28"/>
          <w:szCs w:val="28"/>
        </w:rPr>
      </w:pPr>
      <w:r>
        <w:rPr>
          <w:b/>
          <w:sz w:val="28"/>
          <w:szCs w:val="28"/>
        </w:rPr>
        <w:t>Failure to Show</w:t>
      </w:r>
      <w:r w:rsidR="00B96F5C">
        <w:rPr>
          <w:b/>
          <w:sz w:val="28"/>
          <w:szCs w:val="28"/>
        </w:rPr>
        <w:t xml:space="preserve"> Up</w:t>
      </w:r>
      <w:r>
        <w:rPr>
          <w:b/>
          <w:sz w:val="28"/>
          <w:szCs w:val="28"/>
        </w:rPr>
        <w:t xml:space="preserve"> for Detention</w:t>
      </w:r>
    </w:p>
    <w:p w14:paraId="5AD619FA" w14:textId="77A371F5" w:rsidR="008F3ACC" w:rsidRDefault="00BF2914" w:rsidP="005D14E4">
      <w:pPr>
        <w:ind w:hanging="2"/>
      </w:pPr>
      <w:r>
        <w:t xml:space="preserve">Failure to show up for a scheduled detention will result in a $50 surcharge and the student will be required to serve the detention the following week. Failure to show up for a </w:t>
      </w:r>
      <w:r>
        <w:rPr>
          <w:smallCaps/>
        </w:rPr>
        <w:t>RESCHEDULED</w:t>
      </w:r>
      <w:r>
        <w:t xml:space="preserve"> detention will result in a suspension for the next school day.</w:t>
      </w:r>
    </w:p>
    <w:p w14:paraId="24801AD5" w14:textId="77777777" w:rsidR="00A756D2" w:rsidRPr="005D14E4" w:rsidRDefault="00A756D2" w:rsidP="005D14E4">
      <w:pPr>
        <w:ind w:hanging="2"/>
      </w:pPr>
    </w:p>
    <w:p w14:paraId="5E554355" w14:textId="77777777" w:rsidR="004B1FF5" w:rsidRDefault="004B1FF5" w:rsidP="004B1FF5">
      <w:pPr>
        <w:pStyle w:val="Heading1"/>
        <w:pBdr>
          <w:top w:val="single" w:sz="4" w:space="1" w:color="auto"/>
          <w:left w:val="single" w:sz="4" w:space="4" w:color="auto"/>
          <w:bottom w:val="single" w:sz="4" w:space="1" w:color="auto"/>
          <w:right w:val="single" w:sz="4" w:space="4" w:color="auto"/>
        </w:pBdr>
        <w:ind w:left="3" w:hanging="5"/>
      </w:pPr>
      <w:r>
        <w:lastRenderedPageBreak/>
        <w:t>STANDARDS OF CONDUCT</w:t>
      </w:r>
    </w:p>
    <w:p w14:paraId="353BD29F" w14:textId="77777777" w:rsidR="008F3ACC" w:rsidRDefault="008F3ACC">
      <w:pPr>
        <w:ind w:left="1" w:hanging="3"/>
        <w:rPr>
          <w:b/>
          <w:sz w:val="28"/>
          <w:szCs w:val="28"/>
        </w:rPr>
      </w:pPr>
    </w:p>
    <w:p w14:paraId="67AB4B95" w14:textId="79C92921" w:rsidR="00336D64" w:rsidRDefault="00BF2914">
      <w:pPr>
        <w:ind w:left="1" w:hanging="3"/>
        <w:rPr>
          <w:b/>
          <w:sz w:val="28"/>
          <w:szCs w:val="28"/>
        </w:rPr>
      </w:pPr>
      <w:r>
        <w:rPr>
          <w:b/>
          <w:sz w:val="28"/>
          <w:szCs w:val="28"/>
        </w:rPr>
        <w:t>Suspension Procedures</w:t>
      </w:r>
    </w:p>
    <w:p w14:paraId="317F8F23" w14:textId="77777777" w:rsidR="00336D64" w:rsidRDefault="00BF2914">
      <w:pPr>
        <w:ind w:hanging="2"/>
      </w:pPr>
      <w:r>
        <w:rPr>
          <w:b/>
        </w:rPr>
        <w:t>A suspension* may be issued for, but is not limited to, the following behaviors:</w:t>
      </w:r>
    </w:p>
    <w:p w14:paraId="05A2FCCC" w14:textId="77777777" w:rsidR="00336D64" w:rsidRDefault="00336D64">
      <w:pPr>
        <w:rPr>
          <w:sz w:val="12"/>
          <w:szCs w:val="12"/>
        </w:rPr>
      </w:pPr>
    </w:p>
    <w:p w14:paraId="58C8D1BC" w14:textId="77777777" w:rsidR="00336D64" w:rsidRDefault="00BF2914">
      <w:pPr>
        <w:numPr>
          <w:ilvl w:val="3"/>
          <w:numId w:val="16"/>
        </w:numPr>
        <w:ind w:left="0" w:hanging="2"/>
      </w:pPr>
      <w:r>
        <w:t>AFTER THREE DETENTIONS</w:t>
      </w:r>
    </w:p>
    <w:p w14:paraId="2B22F8E8" w14:textId="77777777" w:rsidR="00336D64" w:rsidRDefault="00BF2914">
      <w:pPr>
        <w:numPr>
          <w:ilvl w:val="3"/>
          <w:numId w:val="16"/>
        </w:numPr>
        <w:ind w:left="0" w:hanging="2"/>
      </w:pPr>
      <w:r>
        <w:t>FAILURE TO SHOW UP TO A SCHEDULED DETENTION</w:t>
      </w:r>
    </w:p>
    <w:p w14:paraId="77B3AD6D" w14:textId="77777777" w:rsidR="00336D64" w:rsidRDefault="00BF2914">
      <w:pPr>
        <w:numPr>
          <w:ilvl w:val="3"/>
          <w:numId w:val="16"/>
        </w:numPr>
        <w:ind w:left="0" w:hanging="2"/>
      </w:pPr>
      <w:r>
        <w:t>DISOBEDIENCE</w:t>
      </w:r>
    </w:p>
    <w:p w14:paraId="431123EF" w14:textId="77777777" w:rsidR="00336D64" w:rsidRDefault="00BF2914">
      <w:pPr>
        <w:numPr>
          <w:ilvl w:val="3"/>
          <w:numId w:val="16"/>
        </w:numPr>
        <w:ind w:left="0" w:hanging="2"/>
      </w:pPr>
      <w:r>
        <w:t>VANDALISM (TO INCLUDE RESTITUTION)</w:t>
      </w:r>
    </w:p>
    <w:p w14:paraId="039C72E7" w14:textId="4E659AED" w:rsidR="00336D64" w:rsidRDefault="00BF2914">
      <w:pPr>
        <w:numPr>
          <w:ilvl w:val="3"/>
          <w:numId w:val="16"/>
        </w:numPr>
        <w:ind w:left="0" w:hanging="2"/>
      </w:pPr>
      <w:r>
        <w:t xml:space="preserve">DEFACING SCHOOL PROPERTY (i.e. BOOKS, LOCKERS, DESKS, ETC.) (TO INCLUDE </w:t>
      </w:r>
      <w:r w:rsidR="005575CB">
        <w:tab/>
      </w:r>
      <w:r>
        <w:t>RESTITUTION)</w:t>
      </w:r>
    </w:p>
    <w:p w14:paraId="23F0AAB0" w14:textId="7915D3D8" w:rsidR="00336D64" w:rsidRDefault="00BF2914">
      <w:pPr>
        <w:numPr>
          <w:ilvl w:val="3"/>
          <w:numId w:val="16"/>
        </w:numPr>
        <w:ind w:left="0" w:hanging="2"/>
      </w:pPr>
      <w:r>
        <w:t xml:space="preserve">POSSESSION OR USE OF ALCOHOLIC BEVERAGES OR TOBACCO / VAPING </w:t>
      </w:r>
      <w:r w:rsidR="005575CB">
        <w:tab/>
      </w:r>
      <w:r>
        <w:t>PRODUCTS</w:t>
      </w:r>
    </w:p>
    <w:p w14:paraId="62D0E033" w14:textId="77777777" w:rsidR="00336D64" w:rsidRDefault="00BF2914">
      <w:pPr>
        <w:numPr>
          <w:ilvl w:val="3"/>
          <w:numId w:val="16"/>
        </w:numPr>
        <w:ind w:left="0" w:hanging="2"/>
      </w:pPr>
      <w:r>
        <w:t>POSSESSION OF PORNOGRAPHIC MATERIALS</w:t>
      </w:r>
    </w:p>
    <w:p w14:paraId="02360290" w14:textId="77777777" w:rsidR="00336D64" w:rsidRDefault="00BF2914">
      <w:pPr>
        <w:numPr>
          <w:ilvl w:val="3"/>
          <w:numId w:val="16"/>
        </w:numPr>
        <w:ind w:left="0" w:hanging="2"/>
      </w:pPr>
      <w:r>
        <w:t>STEALING (TO INCLUDE RESTITUTION)</w:t>
      </w:r>
    </w:p>
    <w:p w14:paraId="6D0CEF5A" w14:textId="77777777" w:rsidR="00336D64" w:rsidRDefault="00BF2914">
      <w:pPr>
        <w:numPr>
          <w:ilvl w:val="3"/>
          <w:numId w:val="16"/>
        </w:numPr>
        <w:ind w:left="0" w:hanging="2"/>
      </w:pPr>
      <w:r>
        <w:t>FIGHTING OR PROVOKING A FIGHT</w:t>
      </w:r>
    </w:p>
    <w:p w14:paraId="244753E0" w14:textId="77777777" w:rsidR="00336D64" w:rsidRDefault="00BF2914">
      <w:pPr>
        <w:numPr>
          <w:ilvl w:val="3"/>
          <w:numId w:val="16"/>
        </w:numPr>
        <w:ind w:left="0" w:hanging="2"/>
      </w:pPr>
      <w:r>
        <w:t>FAILURE TO BRING PRESCRIPTION MEDICATIONS TO THE OFFICE</w:t>
      </w:r>
    </w:p>
    <w:p w14:paraId="5F696C4C" w14:textId="77777777" w:rsidR="00336D64" w:rsidRDefault="00BF2914">
      <w:pPr>
        <w:numPr>
          <w:ilvl w:val="3"/>
          <w:numId w:val="16"/>
        </w:numPr>
        <w:ind w:left="0" w:hanging="2"/>
      </w:pPr>
      <w:r>
        <w:t>THREATENING ANOTHER STUDENT ON CAMPUS</w:t>
      </w:r>
    </w:p>
    <w:p w14:paraId="6A6C9B17" w14:textId="77777777" w:rsidR="00336D64" w:rsidRDefault="00BF2914">
      <w:pPr>
        <w:numPr>
          <w:ilvl w:val="3"/>
          <w:numId w:val="16"/>
        </w:numPr>
        <w:ind w:left="0" w:hanging="2"/>
      </w:pPr>
      <w:r>
        <w:t>INAPPROPRIATE USE OF SOCIAL MEDIA</w:t>
      </w:r>
    </w:p>
    <w:p w14:paraId="6386A861" w14:textId="77777777" w:rsidR="00336D64" w:rsidRDefault="00BF2914">
      <w:pPr>
        <w:numPr>
          <w:ilvl w:val="3"/>
          <w:numId w:val="16"/>
        </w:numPr>
        <w:ind w:left="0" w:hanging="2"/>
      </w:pPr>
      <w:r>
        <w:t>REFUSAL TO REMOVE BODY PIERCING</w:t>
      </w:r>
    </w:p>
    <w:p w14:paraId="3FF68813" w14:textId="77777777" w:rsidR="00336D64" w:rsidRDefault="00336D64">
      <w:pPr>
        <w:ind w:hanging="2"/>
      </w:pPr>
    </w:p>
    <w:p w14:paraId="6FCF1DE3" w14:textId="77777777" w:rsidR="00336D64" w:rsidRDefault="00BF2914">
      <w:pPr>
        <w:ind w:hanging="2"/>
      </w:pPr>
      <w:r>
        <w:t>*(One to three days at home, as determined by the Principal or Administration)</w:t>
      </w:r>
    </w:p>
    <w:p w14:paraId="77BA7743" w14:textId="77777777" w:rsidR="00336D64" w:rsidRDefault="00BF2914">
      <w:pPr>
        <w:ind w:hanging="2"/>
      </w:pPr>
      <w:r>
        <w:t>** The student will receive a zero (0) for each test or graded assignment missed during each</w:t>
      </w:r>
    </w:p>
    <w:p w14:paraId="477E3176" w14:textId="77777777" w:rsidR="00336D64" w:rsidRDefault="00BF2914">
      <w:pPr>
        <w:ind w:hanging="2"/>
      </w:pPr>
      <w:r>
        <w:t xml:space="preserve">        suspension period.</w:t>
      </w:r>
    </w:p>
    <w:p w14:paraId="3F3B0996" w14:textId="2A676207" w:rsidR="00336D64" w:rsidRDefault="00336D64">
      <w:pPr>
        <w:rPr>
          <w:sz w:val="12"/>
          <w:szCs w:val="12"/>
        </w:rPr>
      </w:pPr>
    </w:p>
    <w:p w14:paraId="38D8438C" w14:textId="77777777" w:rsidR="004B1FF5" w:rsidRDefault="004B1FF5">
      <w:pPr>
        <w:rPr>
          <w:sz w:val="12"/>
          <w:szCs w:val="12"/>
        </w:rPr>
      </w:pPr>
    </w:p>
    <w:p w14:paraId="5951CB2F" w14:textId="77777777" w:rsidR="00336D64" w:rsidRDefault="00BF2914">
      <w:pPr>
        <w:ind w:left="1" w:hanging="3"/>
        <w:rPr>
          <w:b/>
          <w:sz w:val="28"/>
          <w:szCs w:val="28"/>
        </w:rPr>
      </w:pPr>
      <w:r>
        <w:rPr>
          <w:b/>
          <w:sz w:val="28"/>
          <w:szCs w:val="28"/>
        </w:rPr>
        <w:t>Expulsion Procedures</w:t>
      </w:r>
    </w:p>
    <w:tbl>
      <w:tblPr>
        <w:tblStyle w:val="af2"/>
        <w:tblW w:w="10307" w:type="dxa"/>
        <w:tblInd w:w="-108" w:type="dxa"/>
        <w:tblLayout w:type="fixed"/>
        <w:tblLook w:val="0000" w:firstRow="0" w:lastRow="0" w:firstColumn="0" w:lastColumn="0" w:noHBand="0" w:noVBand="0"/>
      </w:tblPr>
      <w:tblGrid>
        <w:gridCol w:w="10307"/>
      </w:tblGrid>
      <w:tr w:rsidR="00336D64" w14:paraId="2A708292" w14:textId="77777777" w:rsidTr="6B3D3CDC">
        <w:trPr>
          <w:trHeight w:val="5062"/>
        </w:trPr>
        <w:tc>
          <w:tcPr>
            <w:tcW w:w="10307" w:type="dxa"/>
          </w:tcPr>
          <w:p w14:paraId="31ECA2DE" w14:textId="77777777" w:rsidR="00336D64" w:rsidRDefault="00BF2914" w:rsidP="00F833EA">
            <w:pPr>
              <w:ind w:hanging="2"/>
            </w:pPr>
            <w:r>
              <w:rPr>
                <w:b/>
              </w:rPr>
              <w:t>Expulsion may be the result of, but is not limited to, the following behaviors:</w:t>
            </w:r>
          </w:p>
          <w:p w14:paraId="5E30DB7D" w14:textId="77777777" w:rsidR="00336D64" w:rsidRDefault="00336D64" w:rsidP="00F833EA">
            <w:pPr>
              <w:rPr>
                <w:sz w:val="12"/>
                <w:szCs w:val="12"/>
              </w:rPr>
            </w:pPr>
          </w:p>
          <w:p w14:paraId="13613722" w14:textId="77777777" w:rsidR="00336D64" w:rsidRDefault="00BF2914">
            <w:pPr>
              <w:numPr>
                <w:ilvl w:val="3"/>
                <w:numId w:val="17"/>
              </w:numPr>
              <w:ind w:left="0" w:hanging="2"/>
            </w:pPr>
            <w:r>
              <w:t>AFTER THREE SUSPENSIONS</w:t>
            </w:r>
          </w:p>
          <w:p w14:paraId="138CDC56" w14:textId="77777777" w:rsidR="00336D64" w:rsidRDefault="00BF2914">
            <w:pPr>
              <w:numPr>
                <w:ilvl w:val="3"/>
                <w:numId w:val="17"/>
              </w:numPr>
              <w:ind w:left="0" w:hanging="2"/>
            </w:pPr>
            <w:r>
              <w:t>DISRESPECT TO OR THREATENING FACULTY OR STAFF</w:t>
            </w:r>
          </w:p>
          <w:p w14:paraId="1DED7F93" w14:textId="77777777" w:rsidR="00336D64" w:rsidRDefault="00BF2914">
            <w:pPr>
              <w:numPr>
                <w:ilvl w:val="3"/>
                <w:numId w:val="17"/>
              </w:numPr>
              <w:ind w:left="0" w:hanging="2"/>
            </w:pPr>
            <w:r>
              <w:t>POSSESSION OF A WEAPON</w:t>
            </w:r>
          </w:p>
          <w:p w14:paraId="3B43E3F3" w14:textId="77777777" w:rsidR="00336D64" w:rsidRDefault="00BF2914">
            <w:pPr>
              <w:numPr>
                <w:ilvl w:val="3"/>
                <w:numId w:val="17"/>
              </w:numPr>
              <w:ind w:left="0" w:hanging="2"/>
            </w:pPr>
            <w:r>
              <w:t>BATTERY</w:t>
            </w:r>
          </w:p>
          <w:p w14:paraId="31B68AFC" w14:textId="77777777" w:rsidR="00EA45BB" w:rsidRDefault="00BF2914">
            <w:pPr>
              <w:numPr>
                <w:ilvl w:val="3"/>
                <w:numId w:val="17"/>
              </w:numPr>
              <w:ind w:left="0" w:hanging="2"/>
            </w:pPr>
            <w:r>
              <w:t>ANY ACTION WHICH POSES A DANGER TO OTHER STUDENTS, FACULTY, OR</w:t>
            </w:r>
          </w:p>
          <w:p w14:paraId="368CA7F0" w14:textId="39EE2DB1" w:rsidR="00336D64" w:rsidRDefault="00EA45BB" w:rsidP="00EA45BB">
            <w:r>
              <w:t xml:space="preserve">          </w:t>
            </w:r>
            <w:r w:rsidR="00BF2914">
              <w:t xml:space="preserve"> </w:t>
            </w:r>
            <w:r>
              <w:t xml:space="preserve"> </w:t>
            </w:r>
            <w:r w:rsidR="00BF2914">
              <w:t>STAFF</w:t>
            </w:r>
          </w:p>
          <w:p w14:paraId="362DF383" w14:textId="77777777" w:rsidR="00EA45BB" w:rsidRDefault="00BF2914">
            <w:pPr>
              <w:numPr>
                <w:ilvl w:val="3"/>
                <w:numId w:val="17"/>
              </w:numPr>
              <w:ind w:left="0" w:hanging="2"/>
            </w:pPr>
            <w:r>
              <w:t>POSSESSION OR USE OF ALCOHOLIC BEVERAGES, TOBACCO / VAPING PRODUCTS,</w:t>
            </w:r>
          </w:p>
          <w:p w14:paraId="4D1360AD" w14:textId="7852616E" w:rsidR="00336D64" w:rsidRDefault="00EA45BB" w:rsidP="00EA45BB">
            <w:r>
              <w:t xml:space="preserve">           </w:t>
            </w:r>
            <w:r w:rsidR="00BF2914">
              <w:t xml:space="preserve"> OR ILLEGAL SUBSTANCES</w:t>
            </w:r>
          </w:p>
          <w:p w14:paraId="7B70B96A" w14:textId="77777777" w:rsidR="00336D64" w:rsidRDefault="00BF2914">
            <w:pPr>
              <w:numPr>
                <w:ilvl w:val="3"/>
                <w:numId w:val="17"/>
              </w:numPr>
              <w:ind w:left="0" w:hanging="2"/>
            </w:pPr>
            <w:r>
              <w:t>DESTRUCTION OR MAJOR DAMAGE TO SCHOOL OR FACULTY PROPERTY</w:t>
            </w:r>
          </w:p>
          <w:p w14:paraId="2E861F47" w14:textId="77777777" w:rsidR="00336D64" w:rsidRDefault="00BF2914">
            <w:pPr>
              <w:numPr>
                <w:ilvl w:val="3"/>
                <w:numId w:val="17"/>
              </w:numPr>
              <w:ind w:left="0" w:hanging="2"/>
            </w:pPr>
            <w:r>
              <w:t>EXCESSIVE, REPETITIVE, OR SEVERE BEHAVIORS</w:t>
            </w:r>
          </w:p>
          <w:p w14:paraId="6A6AC5BA" w14:textId="77777777" w:rsidR="00336D64" w:rsidRDefault="00BF2914">
            <w:pPr>
              <w:numPr>
                <w:ilvl w:val="3"/>
                <w:numId w:val="17"/>
              </w:numPr>
              <w:ind w:left="0" w:hanging="2"/>
            </w:pPr>
            <w:r>
              <w:t>INAPPROPRIATE USE OF SOCIAL MEDIA</w:t>
            </w:r>
          </w:p>
          <w:p w14:paraId="1D304FBB" w14:textId="77777777" w:rsidR="00336D64" w:rsidRDefault="00BF2914">
            <w:pPr>
              <w:numPr>
                <w:ilvl w:val="3"/>
                <w:numId w:val="17"/>
              </w:numPr>
              <w:ind w:left="0" w:hanging="2"/>
            </w:pPr>
            <w:r>
              <w:t>VISIBLE TATTOO</w:t>
            </w:r>
          </w:p>
          <w:p w14:paraId="616F86A2" w14:textId="77777777" w:rsidR="00336D64" w:rsidRDefault="00336D64" w:rsidP="00F833EA">
            <w:pPr>
              <w:ind w:hanging="2"/>
              <w:rPr>
                <w:sz w:val="16"/>
                <w:szCs w:val="16"/>
              </w:rPr>
            </w:pPr>
          </w:p>
          <w:p w14:paraId="0E8CDC8E" w14:textId="77777777" w:rsidR="00336D64" w:rsidRDefault="00BF2914" w:rsidP="00F833EA">
            <w:pPr>
              <w:ind w:hanging="2"/>
              <w:rPr>
                <w:sz w:val="20"/>
                <w:szCs w:val="20"/>
              </w:rPr>
            </w:pPr>
            <w:r>
              <w:rPr>
                <w:b/>
                <w:sz w:val="20"/>
                <w:szCs w:val="20"/>
              </w:rPr>
              <w:t xml:space="preserve">** AT ANY </w:t>
            </w:r>
            <w:proofErr w:type="gramStart"/>
            <w:r>
              <w:rPr>
                <w:b/>
                <w:sz w:val="20"/>
                <w:szCs w:val="20"/>
              </w:rPr>
              <w:t>TIME</w:t>
            </w:r>
            <w:proofErr w:type="gramEnd"/>
            <w:r>
              <w:rPr>
                <w:b/>
                <w:sz w:val="20"/>
                <w:szCs w:val="20"/>
              </w:rPr>
              <w:t xml:space="preserve"> THE ADMINISTRATION RESERVES THE RIGHT TO ADMINISTER DISCIPLINARY ACTION, NOT EXCLUDING SUSPENSION OR EXPULSION. </w:t>
            </w:r>
          </w:p>
          <w:p w14:paraId="4CF5F60C" w14:textId="77777777" w:rsidR="00336D64" w:rsidRDefault="00336D64" w:rsidP="00F833EA">
            <w:pPr>
              <w:ind w:hanging="2"/>
              <w:rPr>
                <w:sz w:val="16"/>
                <w:szCs w:val="16"/>
              </w:rPr>
            </w:pPr>
          </w:p>
          <w:p w14:paraId="0B39B547" w14:textId="3B3EEE1B" w:rsidR="001D539B" w:rsidRDefault="00BF2914" w:rsidP="6B3D3CDC">
            <w:pPr>
              <w:ind w:hanging="2"/>
              <w:rPr>
                <w:b/>
                <w:bCs/>
                <w:sz w:val="20"/>
                <w:szCs w:val="20"/>
              </w:rPr>
            </w:pPr>
            <w:r w:rsidRPr="6B3D3CDC">
              <w:rPr>
                <w:b/>
                <w:bCs/>
                <w:sz w:val="20"/>
                <w:szCs w:val="20"/>
              </w:rPr>
              <w:t>*** CCS RESERVES THE RIGHT TO DISMISS A STUDENT IF THAT STUDENT DOES NOT ALIGN WITH THE STANDARD OF CONDUCT OF THE SCHOOL.</w:t>
            </w:r>
          </w:p>
          <w:p w14:paraId="1015F7B9" w14:textId="77777777" w:rsidR="004B1FF5" w:rsidRDefault="004B1FF5" w:rsidP="6B3D3CDC">
            <w:pPr>
              <w:ind w:hanging="2"/>
              <w:rPr>
                <w:b/>
                <w:bCs/>
                <w:sz w:val="20"/>
                <w:szCs w:val="20"/>
              </w:rPr>
            </w:pPr>
          </w:p>
          <w:p w14:paraId="2C74EC3E" w14:textId="77777777" w:rsidR="004B1FF5" w:rsidRDefault="004B1FF5" w:rsidP="004B1FF5">
            <w:pPr>
              <w:pStyle w:val="Heading1"/>
              <w:pBdr>
                <w:top w:val="single" w:sz="4" w:space="1" w:color="auto"/>
                <w:left w:val="single" w:sz="4" w:space="4" w:color="auto"/>
                <w:bottom w:val="single" w:sz="4" w:space="1" w:color="auto"/>
                <w:right w:val="single" w:sz="4" w:space="4" w:color="auto"/>
              </w:pBdr>
              <w:ind w:left="3" w:hanging="5"/>
            </w:pPr>
            <w:r>
              <w:lastRenderedPageBreak/>
              <w:t>STANDARDS OF CONDUCT</w:t>
            </w:r>
          </w:p>
          <w:p w14:paraId="1A139AC6" w14:textId="77777777" w:rsidR="004B1FF5" w:rsidRDefault="004B1FF5" w:rsidP="6B3D3CDC">
            <w:pPr>
              <w:ind w:hanging="2"/>
              <w:rPr>
                <w:b/>
                <w:bCs/>
                <w:sz w:val="20"/>
                <w:szCs w:val="20"/>
              </w:rPr>
            </w:pPr>
          </w:p>
          <w:p w14:paraId="6816D82F" w14:textId="784C9ABE" w:rsidR="6B3D3CDC" w:rsidRDefault="6B3D3CDC" w:rsidP="6B3D3CDC">
            <w:pPr>
              <w:ind w:hanging="2"/>
              <w:rPr>
                <w:b/>
                <w:bCs/>
                <w:sz w:val="20"/>
                <w:szCs w:val="20"/>
              </w:rPr>
            </w:pPr>
          </w:p>
          <w:p w14:paraId="189C3A80" w14:textId="06BBE894" w:rsidR="001F2431" w:rsidRPr="006222CE" w:rsidRDefault="006222CE" w:rsidP="6B3D3CDC">
            <w:pPr>
              <w:ind w:hanging="2"/>
              <w:rPr>
                <w:b/>
                <w:bCs/>
                <w:sz w:val="32"/>
                <w:szCs w:val="32"/>
                <w:u w:val="single"/>
              </w:rPr>
            </w:pPr>
            <w:r w:rsidRPr="006222CE">
              <w:rPr>
                <w:b/>
                <w:bCs/>
                <w:sz w:val="32"/>
                <w:szCs w:val="32"/>
                <w:u w:val="single"/>
              </w:rPr>
              <w:t>PARENT / GUARDIAN CONDUCT STANDARDS</w:t>
            </w:r>
          </w:p>
          <w:p w14:paraId="3FEC24C8" w14:textId="71D62BB6" w:rsidR="001D539B" w:rsidRPr="00920FF5" w:rsidRDefault="001D539B" w:rsidP="00F833EA">
            <w:pPr>
              <w:ind w:left="1" w:right="1200" w:hanging="3"/>
              <w:rPr>
                <w:b/>
                <w:sz w:val="13"/>
                <w:szCs w:val="13"/>
                <w:u w:val="single"/>
                <w:shd w:val="clear" w:color="auto" w:fill="FFFB00"/>
              </w:rPr>
            </w:pPr>
          </w:p>
          <w:p w14:paraId="614BEB24" w14:textId="77777777" w:rsidR="001D539B" w:rsidRPr="009D78C1" w:rsidRDefault="001D539B" w:rsidP="00F833EA">
            <w:pPr>
              <w:ind w:right="1200" w:hanging="2"/>
              <w:rPr>
                <w:sz w:val="12"/>
                <w:szCs w:val="12"/>
              </w:rPr>
            </w:pPr>
            <w:r w:rsidRPr="009D78C1">
              <w:t xml:space="preserve"> </w:t>
            </w:r>
          </w:p>
          <w:p w14:paraId="38889FCB" w14:textId="77777777" w:rsidR="001D539B" w:rsidRPr="009D78C1" w:rsidRDefault="001D539B" w:rsidP="00F833EA">
            <w:pPr>
              <w:ind w:right="1200" w:hanging="2"/>
            </w:pPr>
            <w:r w:rsidRPr="009D78C1">
              <w:t>Similarly, we expect parents to model excellent conduct and behavior for their students both on and off school property and when interacting with faculty and staff. Examples are included below, but the list is not comprehensive. A parent/guardian may receive a warning from Administration if found to be in violation of any of these standards. After a warning and the opportunity for restoration, Administration reserves the right to terminate a student’s enrollment based on parent/guardian conduct.</w:t>
            </w:r>
          </w:p>
          <w:p w14:paraId="6C66EECF" w14:textId="77777777" w:rsidR="001D539B" w:rsidRPr="009D78C1" w:rsidRDefault="001D539B" w:rsidP="00F833EA">
            <w:pPr>
              <w:ind w:right="1200"/>
              <w:rPr>
                <w:sz w:val="12"/>
                <w:szCs w:val="12"/>
              </w:rPr>
            </w:pPr>
          </w:p>
          <w:p w14:paraId="43E460A7" w14:textId="77777777" w:rsidR="001D539B" w:rsidRPr="009D78C1" w:rsidRDefault="001D539B" w:rsidP="00F833EA">
            <w:pPr>
              <w:numPr>
                <w:ilvl w:val="0"/>
                <w:numId w:val="9"/>
              </w:numPr>
              <w:ind w:left="0" w:right="1200" w:hanging="2"/>
            </w:pPr>
            <w:r w:rsidRPr="009D78C1">
              <w:t>Parents/guardians are expected to honor and respect our faculty and staff both on and off campus. Threats will not be tolerated and will be reported to law enforcement.</w:t>
            </w:r>
          </w:p>
          <w:p w14:paraId="2B5CBE43" w14:textId="77777777" w:rsidR="001D539B" w:rsidRPr="009D78C1" w:rsidRDefault="001D539B" w:rsidP="00F833EA">
            <w:pPr>
              <w:numPr>
                <w:ilvl w:val="0"/>
                <w:numId w:val="9"/>
              </w:numPr>
              <w:ind w:left="0" w:right="1200" w:hanging="2"/>
            </w:pPr>
            <w:r w:rsidRPr="009D78C1">
              <w:t>Parents/guardians should not defame the school or its employees on Facebook or other social media apps or channels. Concerns should be addressed by emailing the teacher or by calling the school office to speak with the appropriate staff member.</w:t>
            </w:r>
          </w:p>
          <w:p w14:paraId="1FFBD0C8" w14:textId="77777777" w:rsidR="001D539B" w:rsidRPr="009D78C1" w:rsidRDefault="001D539B" w:rsidP="00F833EA">
            <w:pPr>
              <w:numPr>
                <w:ilvl w:val="0"/>
                <w:numId w:val="9"/>
              </w:numPr>
              <w:ind w:left="0" w:right="1200" w:hanging="2"/>
            </w:pPr>
            <w:r w:rsidRPr="009D78C1">
              <w:t>Parents/guardians are expected to pay off any balance on their student’s account before the end of the school year or if withdrawing. Students will not be considered for re-enrollment if a balance remains on the account.</w:t>
            </w:r>
          </w:p>
          <w:p w14:paraId="4B898945" w14:textId="77777777" w:rsidR="001D539B" w:rsidRDefault="001D539B" w:rsidP="00F833EA">
            <w:pPr>
              <w:ind w:hanging="2"/>
            </w:pPr>
            <w:r w:rsidRPr="009D78C1">
              <w:t>Parents/guardians should dress in good taste and avoid clothing with offensive language when visiting campus or attending a school event.</w:t>
            </w:r>
          </w:p>
          <w:p w14:paraId="500B0F5E" w14:textId="77777777" w:rsidR="00B13A32" w:rsidRDefault="00B13A32" w:rsidP="00F833EA"/>
          <w:p w14:paraId="18C09C2B" w14:textId="77777777" w:rsidR="00A756D2" w:rsidRDefault="00A756D2" w:rsidP="00F833EA"/>
          <w:p w14:paraId="521F76D2" w14:textId="77777777" w:rsidR="00A756D2" w:rsidRDefault="00A756D2" w:rsidP="00F833EA"/>
          <w:p w14:paraId="3FDA4E85" w14:textId="77777777" w:rsidR="00FB0401" w:rsidRDefault="00FB0401" w:rsidP="00F833EA">
            <w:pPr>
              <w:pStyle w:val="Heading4"/>
              <w:ind w:left="1" w:hanging="3"/>
              <w:rPr>
                <w:sz w:val="32"/>
                <w:szCs w:val="32"/>
                <w:u w:val="single"/>
              </w:rPr>
            </w:pPr>
            <w:r>
              <w:rPr>
                <w:sz w:val="32"/>
                <w:szCs w:val="32"/>
                <w:u w:val="single"/>
              </w:rPr>
              <w:t>SLANTED NEWS</w:t>
            </w:r>
          </w:p>
          <w:p w14:paraId="3503189D" w14:textId="77777777" w:rsidR="00FB0401" w:rsidRDefault="00FB0401" w:rsidP="00F833EA">
            <w:pPr>
              <w:rPr>
                <w:sz w:val="12"/>
                <w:szCs w:val="12"/>
              </w:rPr>
            </w:pPr>
          </w:p>
          <w:p w14:paraId="52D3FFC6" w14:textId="77777777" w:rsidR="00FB0401" w:rsidRDefault="00FB0401" w:rsidP="00F833EA">
            <w:pPr>
              <w:ind w:hanging="2"/>
            </w:pPr>
            <w:r>
              <w:t>Probably one of the most critical areas of school-parent communication is that of children bringing home “slanted news”.  Each comment made by a child should be weighed carefully by every parent.  All children will report events at school in a manner favorable to themselves and unfavorable to others.  Parents should always support the school in the eyes of their children, even if what the child says is alarming or upsetting.</w:t>
            </w:r>
          </w:p>
          <w:p w14:paraId="2A08265F" w14:textId="77777777" w:rsidR="00FB0401" w:rsidRDefault="00FB0401" w:rsidP="00F833EA">
            <w:pPr>
              <w:rPr>
                <w:sz w:val="12"/>
                <w:szCs w:val="12"/>
              </w:rPr>
            </w:pPr>
          </w:p>
          <w:p w14:paraId="15B4E361" w14:textId="77777777" w:rsidR="00FB0401" w:rsidRDefault="00FB0401" w:rsidP="00F833EA">
            <w:pPr>
              <w:ind w:hanging="2"/>
              <w:rPr>
                <w:rFonts w:ascii="Times" w:eastAsia="Times" w:hAnsi="Times" w:cs="Times"/>
                <w:color w:val="000000"/>
              </w:rPr>
            </w:pPr>
            <w:r>
              <w:t xml:space="preserve">Later, in private, parents should call the teacher or Administration involved to get a more accurate view of the situation.  We know that you believe in us and the work we are doing.  Therefore, the school should never be criticized in the presence of your child… this only makes matters worse.  We ask that you give us the benefit of the doubt, call us, and let us explain fully any “slanted news” your child brings home.  If something strikes you as very strange and wrong, then please contact the teacher or Administration involved to get the “other” side of the story.  Our statement here is, “If you won’t believe all they say about us, then we won’t believe all they say about you.”  (Proverbs 3:27  </w:t>
            </w:r>
            <w:r>
              <w:rPr>
                <w:rFonts w:ascii="Times" w:eastAsia="Times" w:hAnsi="Times" w:cs="Times"/>
                <w:color w:val="000000"/>
                <w:highlight w:val="white"/>
              </w:rPr>
              <w:t>Do not withhold good from those to whom it is due,</w:t>
            </w:r>
            <w:r>
              <w:rPr>
                <w:rFonts w:ascii="Times" w:eastAsia="Times" w:hAnsi="Times" w:cs="Times"/>
                <w:color w:val="000000"/>
              </w:rPr>
              <w:t xml:space="preserve"> </w:t>
            </w:r>
            <w:r>
              <w:rPr>
                <w:rFonts w:ascii="Times" w:eastAsia="Times" w:hAnsi="Times" w:cs="Times"/>
                <w:color w:val="000000"/>
                <w:highlight w:val="white"/>
              </w:rPr>
              <w:t>when it is in your power to act.)</w:t>
            </w:r>
          </w:p>
          <w:p w14:paraId="0E3F738B" w14:textId="7E2386CB" w:rsidR="00F833EA" w:rsidRDefault="00F833EA" w:rsidP="6B3D3CDC">
            <w:pPr>
              <w:ind w:left="-2"/>
              <w:rPr>
                <w:rFonts w:ascii="Times" w:eastAsia="Times" w:hAnsi="Times" w:cs="Times"/>
                <w:color w:val="000000" w:themeColor="text1"/>
              </w:rPr>
            </w:pPr>
          </w:p>
          <w:p w14:paraId="03A6F2D4" w14:textId="77777777" w:rsidR="004B1FF5" w:rsidRDefault="004B1FF5" w:rsidP="6B3D3CDC">
            <w:pPr>
              <w:ind w:left="-2"/>
              <w:rPr>
                <w:rFonts w:ascii="Times" w:eastAsia="Times" w:hAnsi="Times" w:cs="Times"/>
                <w:color w:val="000000" w:themeColor="text1"/>
              </w:rPr>
            </w:pPr>
          </w:p>
          <w:p w14:paraId="3E4E8A8B" w14:textId="77777777" w:rsidR="004B1FF5" w:rsidRDefault="004B1FF5" w:rsidP="6B3D3CDC">
            <w:pPr>
              <w:ind w:left="-2"/>
              <w:rPr>
                <w:rFonts w:ascii="Times" w:eastAsia="Times" w:hAnsi="Times" w:cs="Times"/>
                <w:color w:val="000000" w:themeColor="text1"/>
              </w:rPr>
            </w:pPr>
          </w:p>
          <w:p w14:paraId="78125651" w14:textId="77777777" w:rsidR="005B577F" w:rsidRDefault="005B577F" w:rsidP="00F833EA">
            <w:pPr>
              <w:ind w:hanging="2"/>
              <w:rPr>
                <w:b/>
                <w:sz w:val="20"/>
                <w:szCs w:val="20"/>
              </w:rPr>
            </w:pPr>
          </w:p>
          <w:p w14:paraId="26DB0091" w14:textId="2096F6F0" w:rsidR="005B577F" w:rsidRDefault="00AB6C39" w:rsidP="00F833EA">
            <w:pPr>
              <w:pBdr>
                <w:top w:val="single" w:sz="4" w:space="1" w:color="auto"/>
                <w:left w:val="single" w:sz="4" w:space="4" w:color="auto"/>
                <w:bottom w:val="single" w:sz="4" w:space="1" w:color="auto"/>
                <w:right w:val="single" w:sz="4" w:space="4" w:color="auto"/>
              </w:pBdr>
              <w:ind w:hanging="2"/>
              <w:jc w:val="center"/>
              <w:rPr>
                <w:b/>
                <w:sz w:val="20"/>
                <w:szCs w:val="20"/>
              </w:rPr>
            </w:pPr>
            <w:r>
              <w:rPr>
                <w:b/>
                <w:sz w:val="48"/>
                <w:szCs w:val="48"/>
              </w:rPr>
              <w:lastRenderedPageBreak/>
              <w:t>ATHLETICS</w:t>
            </w:r>
          </w:p>
          <w:p w14:paraId="0548109E" w14:textId="77777777" w:rsidR="005B577F" w:rsidRDefault="005B577F" w:rsidP="00F833EA">
            <w:pPr>
              <w:ind w:hanging="2"/>
              <w:rPr>
                <w:b/>
                <w:sz w:val="20"/>
                <w:szCs w:val="20"/>
              </w:rPr>
            </w:pPr>
          </w:p>
          <w:p w14:paraId="78834B9F" w14:textId="77777777" w:rsidR="00AB6C39" w:rsidRDefault="00AB6C39" w:rsidP="00F833EA">
            <w:pPr>
              <w:rPr>
                <w:sz w:val="32"/>
                <w:szCs w:val="32"/>
                <w:u w:val="single"/>
              </w:rPr>
            </w:pPr>
            <w:r>
              <w:rPr>
                <w:b/>
                <w:sz w:val="32"/>
                <w:szCs w:val="32"/>
                <w:u w:val="single"/>
              </w:rPr>
              <w:t>MISSION STATEMENT</w:t>
            </w:r>
          </w:p>
          <w:p w14:paraId="5FF90CF8" w14:textId="77777777" w:rsidR="00AB6C39" w:rsidRDefault="00AB6C39" w:rsidP="00F833EA">
            <w:pPr>
              <w:rPr>
                <w:sz w:val="12"/>
                <w:szCs w:val="12"/>
              </w:rPr>
            </w:pPr>
          </w:p>
          <w:p w14:paraId="707369D2" w14:textId="77777777" w:rsidR="00AB6C39" w:rsidRDefault="00AB6C39" w:rsidP="00F833EA">
            <w:pPr>
              <w:ind w:hanging="2"/>
            </w:pPr>
            <w:r>
              <w:t>At CCS, we offer various athletic opportunities to ensure a well-rounded student. Courtney Christian School is a member of the Northshore Independent Athletic League (NIAL) which emphasizes the proper ideals of sportsmanship, ethical conduct, and fair play. We compete in flag football, volleyball, basketball, and track and field, all sanctioned by the NIAL.</w:t>
            </w:r>
          </w:p>
          <w:p w14:paraId="46B9343D" w14:textId="77777777" w:rsidR="00F833EA" w:rsidRPr="007425D8" w:rsidRDefault="00F833EA" w:rsidP="00F833EA">
            <w:pPr>
              <w:ind w:hanging="2"/>
              <w:rPr>
                <w:sz w:val="10"/>
                <w:szCs w:val="10"/>
              </w:rPr>
            </w:pPr>
          </w:p>
          <w:p w14:paraId="38DA2D64" w14:textId="77777777" w:rsidR="00F833EA" w:rsidRDefault="00F833EA" w:rsidP="00F833EA">
            <w:pPr>
              <w:rPr>
                <w:sz w:val="32"/>
                <w:szCs w:val="32"/>
                <w:u w:val="single"/>
              </w:rPr>
            </w:pPr>
            <w:r>
              <w:rPr>
                <w:b/>
                <w:sz w:val="32"/>
                <w:szCs w:val="32"/>
                <w:u w:val="single"/>
              </w:rPr>
              <w:t>ELIGIBILITY</w:t>
            </w:r>
          </w:p>
          <w:p w14:paraId="250C20EF" w14:textId="77777777" w:rsidR="00F833EA" w:rsidRDefault="00F833EA" w:rsidP="00F833EA">
            <w:pPr>
              <w:rPr>
                <w:sz w:val="12"/>
                <w:szCs w:val="12"/>
              </w:rPr>
            </w:pPr>
          </w:p>
          <w:p w14:paraId="5D582EDD" w14:textId="77777777" w:rsidR="00F833EA" w:rsidRDefault="00F833EA" w:rsidP="00F833EA">
            <w:pPr>
              <w:ind w:hanging="2"/>
            </w:pPr>
            <w:r>
              <w:t xml:space="preserve">Our student athletes are expected to be leaders on our campus and in the community. Therefore, they must be held to a high academic standard. Student athletes must maintain a 2.0 GPA and pass all academic classes. </w:t>
            </w:r>
            <w:proofErr w:type="gramStart"/>
            <w:r>
              <w:t>In the event that</w:t>
            </w:r>
            <w:proofErr w:type="gramEnd"/>
            <w:r>
              <w:t xml:space="preserve"> a student athlete does not meet these requirements, that student will become athletically ineligible. A plan of action will be put into place by the parent, athletic director, and principal to determine the future participation of that athlete. Failure to comply will result in removal from the team.</w:t>
            </w:r>
          </w:p>
          <w:p w14:paraId="1B0ABD6A" w14:textId="77777777" w:rsidR="00F833EA" w:rsidRDefault="00F833EA" w:rsidP="00F833EA">
            <w:pPr>
              <w:rPr>
                <w:sz w:val="12"/>
                <w:szCs w:val="12"/>
              </w:rPr>
            </w:pPr>
          </w:p>
          <w:p w14:paraId="061138EB" w14:textId="77777777" w:rsidR="00F833EA" w:rsidRDefault="00F833EA" w:rsidP="00F833EA">
            <w:pPr>
              <w:ind w:hanging="2"/>
            </w:pPr>
            <w:r>
              <w:t>Only CCS students are allowed to participate on a CCS sports team.</w:t>
            </w:r>
          </w:p>
          <w:p w14:paraId="5DC145B1" w14:textId="77777777" w:rsidR="00F833EA" w:rsidRDefault="00F833EA" w:rsidP="00F833EA">
            <w:pPr>
              <w:rPr>
                <w:sz w:val="12"/>
                <w:szCs w:val="12"/>
              </w:rPr>
            </w:pPr>
          </w:p>
          <w:p w14:paraId="12ED089F" w14:textId="0DAEAD4A" w:rsidR="005D14E4" w:rsidRPr="005D14E4" w:rsidRDefault="00F833EA" w:rsidP="005D14E4">
            <w:pPr>
              <w:ind w:hanging="2"/>
            </w:pPr>
            <w:r>
              <w:t xml:space="preserve">Students must attend no less than a half day of school on game days </w:t>
            </w:r>
            <w:proofErr w:type="gramStart"/>
            <w:r>
              <w:t>in order to</w:t>
            </w:r>
            <w:proofErr w:type="gramEnd"/>
            <w:r>
              <w:t xml:space="preserve"> be eligible to play. CCS Homeschool students must attend their scheduled class(es) on game days </w:t>
            </w:r>
            <w:proofErr w:type="gramStart"/>
            <w:r>
              <w:t>in order to</w:t>
            </w:r>
            <w:proofErr w:type="gramEnd"/>
            <w:r>
              <w:t xml:space="preserve"> be eligible to play.</w:t>
            </w:r>
          </w:p>
        </w:tc>
      </w:tr>
    </w:tbl>
    <w:p w14:paraId="687E820D" w14:textId="77777777" w:rsidR="00A96B56" w:rsidRPr="007425D8" w:rsidRDefault="00A96B56" w:rsidP="005D14E4">
      <w:pPr>
        <w:rPr>
          <w:b/>
          <w:sz w:val="10"/>
          <w:szCs w:val="10"/>
          <w:u w:val="single"/>
        </w:rPr>
      </w:pPr>
    </w:p>
    <w:p w14:paraId="264AD819" w14:textId="66B5D378" w:rsidR="00336D64" w:rsidRDefault="00BF2914" w:rsidP="005D14E4">
      <w:pPr>
        <w:rPr>
          <w:sz w:val="32"/>
          <w:szCs w:val="32"/>
          <w:u w:val="single"/>
        </w:rPr>
      </w:pPr>
      <w:r>
        <w:rPr>
          <w:b/>
          <w:sz w:val="32"/>
          <w:szCs w:val="32"/>
          <w:u w:val="single"/>
        </w:rPr>
        <w:t>SEASONS</w:t>
      </w:r>
    </w:p>
    <w:p w14:paraId="2050EBE9" w14:textId="77777777" w:rsidR="00336D64" w:rsidRDefault="00336D64">
      <w:pPr>
        <w:rPr>
          <w:sz w:val="12"/>
          <w:szCs w:val="12"/>
        </w:rPr>
      </w:pPr>
    </w:p>
    <w:p w14:paraId="5B76FF4B" w14:textId="77777777" w:rsidR="00336D64" w:rsidRDefault="00BF2914">
      <w:pPr>
        <w:ind w:left="1" w:hanging="3"/>
        <w:rPr>
          <w:sz w:val="28"/>
          <w:szCs w:val="28"/>
          <w:u w:val="single"/>
        </w:rPr>
      </w:pPr>
      <w:r>
        <w:rPr>
          <w:b/>
          <w:sz w:val="28"/>
          <w:szCs w:val="28"/>
          <w:u w:val="single"/>
        </w:rPr>
        <w:t>Season</w:t>
      </w:r>
      <w:r>
        <w:rPr>
          <w:b/>
          <w:sz w:val="28"/>
          <w:szCs w:val="28"/>
        </w:rPr>
        <w:tab/>
      </w:r>
      <w:r>
        <w:rPr>
          <w:b/>
          <w:sz w:val="28"/>
          <w:szCs w:val="28"/>
        </w:rPr>
        <w:tab/>
      </w:r>
      <w:r>
        <w:rPr>
          <w:b/>
          <w:sz w:val="28"/>
          <w:szCs w:val="28"/>
        </w:rPr>
        <w:tab/>
      </w:r>
      <w:r>
        <w:rPr>
          <w:b/>
          <w:sz w:val="28"/>
          <w:szCs w:val="28"/>
        </w:rPr>
        <w:tab/>
      </w:r>
      <w:r>
        <w:rPr>
          <w:b/>
          <w:sz w:val="28"/>
          <w:szCs w:val="28"/>
          <w:u w:val="single"/>
        </w:rPr>
        <w:t>Sport</w:t>
      </w:r>
      <w:r>
        <w:rPr>
          <w:b/>
          <w:sz w:val="28"/>
          <w:szCs w:val="28"/>
        </w:rPr>
        <w:tab/>
      </w:r>
      <w:r>
        <w:rPr>
          <w:b/>
          <w:sz w:val="28"/>
          <w:szCs w:val="28"/>
        </w:rPr>
        <w:tab/>
      </w:r>
      <w:r>
        <w:rPr>
          <w:b/>
          <w:sz w:val="28"/>
          <w:szCs w:val="28"/>
        </w:rPr>
        <w:tab/>
      </w:r>
      <w:r>
        <w:rPr>
          <w:b/>
          <w:sz w:val="28"/>
          <w:szCs w:val="28"/>
        </w:rPr>
        <w:tab/>
        <w:t xml:space="preserve">     </w:t>
      </w:r>
      <w:r>
        <w:rPr>
          <w:b/>
          <w:sz w:val="28"/>
          <w:szCs w:val="28"/>
          <w:u w:val="single"/>
        </w:rPr>
        <w:t>Boys / Girls</w:t>
      </w:r>
    </w:p>
    <w:p w14:paraId="7F2CBC2E" w14:textId="77777777" w:rsidR="00336D64" w:rsidRDefault="00336D64">
      <w:pPr>
        <w:ind w:hanging="2"/>
        <w:rPr>
          <w:sz w:val="16"/>
          <w:szCs w:val="16"/>
        </w:rPr>
      </w:pPr>
    </w:p>
    <w:p w14:paraId="723C2C0A" w14:textId="77777777" w:rsidR="00336D64" w:rsidRDefault="00BF2914">
      <w:pPr>
        <w:ind w:hanging="2"/>
      </w:pPr>
      <w:r>
        <w:t>Fall</w:t>
      </w:r>
      <w:r>
        <w:tab/>
      </w:r>
      <w:r>
        <w:tab/>
      </w:r>
      <w:r>
        <w:tab/>
      </w:r>
      <w:r>
        <w:tab/>
        <w:t xml:space="preserve">       Flag Football</w:t>
      </w:r>
      <w:r>
        <w:tab/>
      </w:r>
      <w:r>
        <w:tab/>
      </w:r>
      <w:r>
        <w:tab/>
      </w:r>
      <w:r w:rsidR="00B524F7">
        <w:t xml:space="preserve">       </w:t>
      </w:r>
      <w:r>
        <w:t>Boys</w:t>
      </w:r>
    </w:p>
    <w:p w14:paraId="09727B17" w14:textId="77777777" w:rsidR="00336D64" w:rsidRDefault="00BF2914">
      <w:pPr>
        <w:ind w:hanging="2"/>
      </w:pPr>
      <w:r>
        <w:tab/>
      </w:r>
      <w:r>
        <w:tab/>
      </w:r>
      <w:r>
        <w:tab/>
      </w:r>
      <w:r>
        <w:tab/>
        <w:t xml:space="preserve">      </w:t>
      </w:r>
      <w:r>
        <w:tab/>
        <w:t xml:space="preserve">       Volleyball</w:t>
      </w:r>
      <w:r>
        <w:tab/>
      </w:r>
      <w:r>
        <w:tab/>
      </w:r>
      <w:r>
        <w:tab/>
      </w:r>
      <w:r>
        <w:tab/>
        <w:t xml:space="preserve">       Girls</w:t>
      </w:r>
    </w:p>
    <w:p w14:paraId="07E8D3C9" w14:textId="77777777" w:rsidR="00336D64" w:rsidRDefault="00BF2914">
      <w:pPr>
        <w:ind w:hanging="2"/>
      </w:pPr>
      <w:r>
        <w:tab/>
      </w:r>
      <w:r>
        <w:tab/>
      </w:r>
      <w:r>
        <w:tab/>
      </w:r>
      <w:r>
        <w:tab/>
        <w:t xml:space="preserve">      </w:t>
      </w:r>
      <w:r>
        <w:tab/>
        <w:t xml:space="preserve">       Cross Country</w:t>
      </w:r>
      <w:r>
        <w:tab/>
      </w:r>
      <w:r>
        <w:tab/>
      </w:r>
      <w:r>
        <w:tab/>
        <w:t xml:space="preserve">       Boys &amp; Girls</w:t>
      </w:r>
    </w:p>
    <w:p w14:paraId="0A1182DD" w14:textId="77777777" w:rsidR="00336D64" w:rsidRDefault="00336D64">
      <w:pPr>
        <w:ind w:hanging="2"/>
        <w:rPr>
          <w:sz w:val="16"/>
          <w:szCs w:val="16"/>
        </w:rPr>
      </w:pPr>
    </w:p>
    <w:p w14:paraId="5CD61EA4" w14:textId="77777777" w:rsidR="00336D64" w:rsidRDefault="00BF2914">
      <w:pPr>
        <w:ind w:hanging="2"/>
      </w:pPr>
      <w:r>
        <w:t>Winter</w:t>
      </w:r>
      <w:r>
        <w:tab/>
      </w:r>
      <w:r>
        <w:tab/>
      </w:r>
      <w:r>
        <w:tab/>
      </w:r>
      <w:r>
        <w:tab/>
        <w:t xml:space="preserve">       Basketball</w:t>
      </w:r>
      <w:r>
        <w:tab/>
      </w:r>
      <w:r>
        <w:tab/>
      </w:r>
      <w:r>
        <w:tab/>
        <w:t xml:space="preserve">       </w:t>
      </w:r>
      <w:r w:rsidR="00B524F7">
        <w:t xml:space="preserve">            </w:t>
      </w:r>
      <w:r>
        <w:t>Boys &amp; Girls</w:t>
      </w:r>
    </w:p>
    <w:p w14:paraId="1D6268ED" w14:textId="77777777" w:rsidR="00336D64" w:rsidRDefault="00BF2914">
      <w:pPr>
        <w:ind w:hanging="2"/>
      </w:pPr>
      <w:r>
        <w:tab/>
      </w:r>
      <w:r>
        <w:tab/>
      </w:r>
      <w:r>
        <w:tab/>
      </w:r>
      <w:r>
        <w:tab/>
      </w:r>
      <w:r>
        <w:tab/>
      </w:r>
    </w:p>
    <w:p w14:paraId="635FFC6D" w14:textId="77777777" w:rsidR="00336D64" w:rsidRDefault="00BF2914">
      <w:pPr>
        <w:ind w:hanging="2"/>
      </w:pPr>
      <w:r>
        <w:t>Spring</w:t>
      </w:r>
      <w:r>
        <w:tab/>
      </w:r>
      <w:r>
        <w:tab/>
      </w:r>
      <w:r>
        <w:tab/>
      </w:r>
      <w:r>
        <w:tab/>
        <w:t xml:space="preserve">       Track &amp; Field</w:t>
      </w:r>
      <w:r>
        <w:tab/>
      </w:r>
      <w:r>
        <w:tab/>
      </w:r>
      <w:r>
        <w:tab/>
        <w:t xml:space="preserve">       Boys &amp; Girls</w:t>
      </w:r>
    </w:p>
    <w:p w14:paraId="7463C181" w14:textId="77777777" w:rsidR="000754F7" w:rsidRDefault="00BF2914">
      <w:pPr>
        <w:ind w:hanging="2"/>
      </w:pPr>
      <w:r>
        <w:tab/>
      </w:r>
      <w:r>
        <w:tab/>
      </w:r>
      <w:r>
        <w:tab/>
      </w:r>
      <w:r>
        <w:tab/>
        <w:t xml:space="preserve">                   Softball</w:t>
      </w:r>
      <w:r w:rsidR="000754F7">
        <w:tab/>
      </w:r>
      <w:r w:rsidR="000754F7">
        <w:tab/>
      </w:r>
      <w:r w:rsidR="000754F7">
        <w:tab/>
      </w:r>
      <w:r w:rsidR="000754F7">
        <w:tab/>
        <w:t xml:space="preserve">       Girls</w:t>
      </w:r>
      <w:r w:rsidR="000754F7">
        <w:tab/>
      </w:r>
    </w:p>
    <w:p w14:paraId="32035EE3" w14:textId="77777777" w:rsidR="00336D64" w:rsidRDefault="000754F7">
      <w:pPr>
        <w:ind w:hanging="2"/>
      </w:pPr>
      <w:r>
        <w:tab/>
      </w:r>
      <w:r>
        <w:tab/>
      </w:r>
      <w:r>
        <w:tab/>
      </w:r>
      <w:r>
        <w:tab/>
      </w:r>
      <w:r>
        <w:tab/>
        <w:t xml:space="preserve">       Baseball</w:t>
      </w:r>
      <w:r>
        <w:tab/>
      </w:r>
      <w:r w:rsidR="00BF2914">
        <w:tab/>
      </w:r>
      <w:r>
        <w:tab/>
      </w:r>
      <w:r>
        <w:tab/>
        <w:t xml:space="preserve">       Boys</w:t>
      </w:r>
      <w:r>
        <w:tab/>
      </w:r>
    </w:p>
    <w:p w14:paraId="465BE908" w14:textId="77777777" w:rsidR="00336D64" w:rsidRDefault="00336D64">
      <w:pPr>
        <w:ind w:hanging="2"/>
      </w:pPr>
    </w:p>
    <w:p w14:paraId="4F07A515" w14:textId="77777777" w:rsidR="00336D64" w:rsidRDefault="000754F7">
      <w:pPr>
        <w:ind w:hanging="2"/>
        <w:rPr>
          <w:sz w:val="16"/>
          <w:szCs w:val="16"/>
        </w:rPr>
      </w:pPr>
      <w:r>
        <w:t>Spirit Teams</w:t>
      </w:r>
      <w:r w:rsidR="00BF2914">
        <w:t xml:space="preserve"> </w:t>
      </w:r>
      <w:r w:rsidR="00BF2914">
        <w:tab/>
      </w:r>
      <w:r w:rsidR="00BF2914">
        <w:tab/>
      </w:r>
      <w:r w:rsidR="00BF2914">
        <w:tab/>
        <w:t xml:space="preserve">       Cheerleading</w:t>
      </w:r>
      <w:r w:rsidR="00BF2914">
        <w:tab/>
      </w:r>
      <w:r w:rsidR="00BF2914">
        <w:tab/>
      </w:r>
      <w:r w:rsidR="00BF2914">
        <w:tab/>
      </w:r>
      <w:r>
        <w:t xml:space="preserve">       </w:t>
      </w:r>
      <w:r w:rsidR="00BF2914">
        <w:t>Girls</w:t>
      </w:r>
    </w:p>
    <w:p w14:paraId="7354F3E9" w14:textId="77777777" w:rsidR="00336D64" w:rsidRDefault="00BF2914">
      <w:pPr>
        <w:ind w:hanging="2"/>
      </w:pPr>
      <w:r>
        <w:tab/>
      </w:r>
      <w:r>
        <w:tab/>
      </w:r>
    </w:p>
    <w:p w14:paraId="1D1E3752" w14:textId="77777777" w:rsidR="00336D64" w:rsidRDefault="00BF2914">
      <w:pPr>
        <w:ind w:hanging="2"/>
      </w:pPr>
      <w:r>
        <w:t>CCS will incorporate additional sports to the sports program in the future as needed.</w:t>
      </w:r>
    </w:p>
    <w:p w14:paraId="2B3CFA11" w14:textId="77777777" w:rsidR="00336D64" w:rsidRDefault="00336D64">
      <w:pPr>
        <w:ind w:hanging="2"/>
        <w:rPr>
          <w:sz w:val="16"/>
          <w:szCs w:val="16"/>
        </w:rPr>
      </w:pPr>
    </w:p>
    <w:p w14:paraId="5D521745" w14:textId="77777777" w:rsidR="00336D64" w:rsidRDefault="00BF2914">
      <w:pPr>
        <w:ind w:left="1" w:hanging="3"/>
        <w:rPr>
          <w:sz w:val="32"/>
          <w:szCs w:val="32"/>
          <w:u w:val="single"/>
        </w:rPr>
      </w:pPr>
      <w:r>
        <w:rPr>
          <w:b/>
          <w:sz w:val="32"/>
          <w:szCs w:val="32"/>
          <w:u w:val="single"/>
        </w:rPr>
        <w:t>FEES</w:t>
      </w:r>
    </w:p>
    <w:p w14:paraId="31539BA4" w14:textId="77777777" w:rsidR="00336D64" w:rsidRDefault="00336D64">
      <w:pPr>
        <w:rPr>
          <w:sz w:val="12"/>
          <w:szCs w:val="12"/>
        </w:rPr>
      </w:pPr>
    </w:p>
    <w:p w14:paraId="6F86B9CB" w14:textId="2DEEC501" w:rsidR="00336D64" w:rsidRDefault="00BF2914">
      <w:pPr>
        <w:ind w:hanging="2"/>
      </w:pPr>
      <w:r>
        <w:t xml:space="preserve">Fees will be assessed at the time of registration. The fees, per sport, will be determined by the cost of </w:t>
      </w:r>
      <w:r w:rsidR="000754F7">
        <w:t xml:space="preserve">coaching stipend and </w:t>
      </w:r>
      <w:r>
        <w:t xml:space="preserve">facility rentals as needed. (This fee is non-refundable.) Sports fees will not be prorated for students who register after the season has begun. </w:t>
      </w:r>
    </w:p>
    <w:p w14:paraId="1E928B12" w14:textId="77777777" w:rsidR="00336D64" w:rsidRDefault="00336D64">
      <w:pPr>
        <w:ind w:hanging="2"/>
      </w:pPr>
    </w:p>
    <w:p w14:paraId="441D6C52" w14:textId="380B16AB" w:rsidR="6B3D3CDC" w:rsidRDefault="00BF2914" w:rsidP="6B3D3CDC">
      <w:pPr>
        <w:ind w:hanging="2"/>
        <w:rPr>
          <w:b/>
          <w:bCs/>
        </w:rPr>
      </w:pPr>
      <w:r w:rsidRPr="6B3D3CDC">
        <w:rPr>
          <w:b/>
          <w:bCs/>
        </w:rPr>
        <w:t xml:space="preserve">*The </w:t>
      </w:r>
      <w:r w:rsidR="003671FE" w:rsidRPr="6B3D3CDC">
        <w:rPr>
          <w:b/>
          <w:bCs/>
        </w:rPr>
        <w:t>A</w:t>
      </w:r>
      <w:r w:rsidRPr="6B3D3CDC">
        <w:rPr>
          <w:b/>
          <w:bCs/>
        </w:rPr>
        <w:t xml:space="preserve">thletic </w:t>
      </w:r>
      <w:r w:rsidR="003671FE" w:rsidRPr="6B3D3CDC">
        <w:rPr>
          <w:b/>
          <w:bCs/>
        </w:rPr>
        <w:t>D</w:t>
      </w:r>
      <w:r w:rsidRPr="6B3D3CDC">
        <w:rPr>
          <w:b/>
          <w:bCs/>
        </w:rPr>
        <w:t xml:space="preserve">irector, along with the </w:t>
      </w:r>
      <w:r w:rsidR="003671FE" w:rsidRPr="6B3D3CDC">
        <w:rPr>
          <w:b/>
          <w:bCs/>
        </w:rPr>
        <w:t xml:space="preserve">Head of School and/or </w:t>
      </w:r>
      <w:r w:rsidR="00622FE3" w:rsidRPr="6B3D3CDC">
        <w:rPr>
          <w:b/>
          <w:bCs/>
        </w:rPr>
        <w:t>P</w:t>
      </w:r>
      <w:r w:rsidRPr="6B3D3CDC">
        <w:rPr>
          <w:b/>
          <w:bCs/>
        </w:rPr>
        <w:t xml:space="preserve">rincipal, will have the final word in </w:t>
      </w:r>
      <w:r w:rsidRPr="6B3D3CDC">
        <w:rPr>
          <w:b/>
          <w:bCs/>
          <w:u w:val="single"/>
        </w:rPr>
        <w:t>ALL</w:t>
      </w:r>
      <w:r w:rsidRPr="6B3D3CDC">
        <w:rPr>
          <w:b/>
          <w:bCs/>
        </w:rPr>
        <w:t xml:space="preserve"> decisions involving academics, eligibility, and participation in athletics at CCS.</w:t>
      </w:r>
    </w:p>
    <w:p w14:paraId="6373F0A8" w14:textId="77777777" w:rsidR="00336D64" w:rsidRDefault="00BF2914">
      <w:pPr>
        <w:pBdr>
          <w:top w:val="single" w:sz="4" w:space="1" w:color="000000"/>
          <w:left w:val="single" w:sz="4" w:space="4" w:color="000000"/>
          <w:bottom w:val="single" w:sz="4" w:space="1" w:color="000000"/>
          <w:right w:val="single" w:sz="4" w:space="4" w:color="000000"/>
        </w:pBdr>
        <w:ind w:left="3" w:hanging="5"/>
        <w:jc w:val="center"/>
        <w:rPr>
          <w:u w:val="single"/>
        </w:rPr>
      </w:pPr>
      <w:r>
        <w:rPr>
          <w:b/>
          <w:sz w:val="48"/>
          <w:szCs w:val="48"/>
        </w:rPr>
        <w:lastRenderedPageBreak/>
        <w:t>CLUBS AND ORGANIZATIONS</w:t>
      </w:r>
    </w:p>
    <w:p w14:paraId="71E445C7" w14:textId="77777777" w:rsidR="00336D64" w:rsidRDefault="00336D64">
      <w:pPr>
        <w:ind w:hanging="2"/>
      </w:pPr>
    </w:p>
    <w:p w14:paraId="5D55E0F2" w14:textId="77777777" w:rsidR="00336D64" w:rsidRDefault="00BF2914">
      <w:pPr>
        <w:ind w:hanging="2"/>
      </w:pPr>
      <w:r>
        <w:t>CCS welcomes and encourages parent and student involvement, and offers the following clubs / organizations to promote this philosophy:</w:t>
      </w:r>
    </w:p>
    <w:p w14:paraId="42A39548" w14:textId="77777777" w:rsidR="00336D64" w:rsidRDefault="00BF2914">
      <w:pPr>
        <w:numPr>
          <w:ilvl w:val="0"/>
          <w:numId w:val="11"/>
        </w:numPr>
        <w:ind w:left="0" w:hanging="2"/>
      </w:pPr>
      <w:r>
        <w:t>Parent / Teacher Organization (PTO)</w:t>
      </w:r>
    </w:p>
    <w:p w14:paraId="18A2BE2E" w14:textId="77777777" w:rsidR="00E00D12" w:rsidRDefault="00E00D12">
      <w:pPr>
        <w:numPr>
          <w:ilvl w:val="0"/>
          <w:numId w:val="11"/>
        </w:numPr>
        <w:ind w:left="0" w:hanging="2"/>
      </w:pPr>
      <w:r>
        <w:t>Booster Club</w:t>
      </w:r>
    </w:p>
    <w:p w14:paraId="64072A1E" w14:textId="29A7BE38" w:rsidR="00A74E1D" w:rsidRDefault="00A74E1D">
      <w:pPr>
        <w:numPr>
          <w:ilvl w:val="0"/>
          <w:numId w:val="11"/>
        </w:numPr>
        <w:ind w:left="0" w:hanging="2"/>
      </w:pPr>
      <w:r>
        <w:t>B</w:t>
      </w:r>
      <w:r w:rsidR="006F78CC">
        <w:t>eta Club</w:t>
      </w:r>
    </w:p>
    <w:p w14:paraId="3666A814" w14:textId="77777777" w:rsidR="00336D64" w:rsidRDefault="00BF2914">
      <w:pPr>
        <w:numPr>
          <w:ilvl w:val="0"/>
          <w:numId w:val="11"/>
        </w:numPr>
        <w:ind w:left="0" w:hanging="2"/>
      </w:pPr>
      <w:r>
        <w:t>Fellowship of Christian Athletes (FCA)</w:t>
      </w:r>
    </w:p>
    <w:p w14:paraId="78890132" w14:textId="4E31783D" w:rsidR="000D31D8" w:rsidRDefault="000D31D8">
      <w:pPr>
        <w:numPr>
          <w:ilvl w:val="0"/>
          <w:numId w:val="11"/>
        </w:numPr>
        <w:ind w:left="0" w:hanging="2"/>
      </w:pPr>
      <w:r>
        <w:t>Student</w:t>
      </w:r>
      <w:r w:rsidR="00405015">
        <w:t xml:space="preserve"> Council</w:t>
      </w:r>
    </w:p>
    <w:p w14:paraId="7862A17C" w14:textId="024FBF6F" w:rsidR="00920345" w:rsidRDefault="00920345">
      <w:pPr>
        <w:numPr>
          <w:ilvl w:val="0"/>
          <w:numId w:val="11"/>
        </w:numPr>
        <w:ind w:left="0" w:hanging="2"/>
      </w:pPr>
      <w:r>
        <w:t>Student-led Bible Club</w:t>
      </w:r>
    </w:p>
    <w:p w14:paraId="1B4AD80A" w14:textId="77777777" w:rsidR="00336D64" w:rsidRDefault="00BF2914">
      <w:pPr>
        <w:numPr>
          <w:ilvl w:val="0"/>
          <w:numId w:val="11"/>
        </w:numPr>
        <w:ind w:left="0" w:hanging="2"/>
      </w:pPr>
      <w:r>
        <w:t>Chess Club</w:t>
      </w:r>
    </w:p>
    <w:p w14:paraId="214ECA22" w14:textId="77777777" w:rsidR="00336D64" w:rsidRDefault="00BF2914">
      <w:pPr>
        <w:numPr>
          <w:ilvl w:val="0"/>
          <w:numId w:val="11"/>
        </w:numPr>
        <w:ind w:left="0" w:hanging="2"/>
      </w:pPr>
      <w:r>
        <w:t>Music Ensemble</w:t>
      </w:r>
    </w:p>
    <w:p w14:paraId="2AA89318" w14:textId="5740B13F" w:rsidR="00405015" w:rsidRDefault="00405015">
      <w:pPr>
        <w:numPr>
          <w:ilvl w:val="0"/>
          <w:numId w:val="11"/>
        </w:numPr>
        <w:ind w:left="0" w:hanging="2"/>
      </w:pPr>
      <w:r>
        <w:t>4-H</w:t>
      </w:r>
    </w:p>
    <w:p w14:paraId="14599062" w14:textId="236C065A" w:rsidR="00405015" w:rsidRDefault="00405015">
      <w:pPr>
        <w:numPr>
          <w:ilvl w:val="0"/>
          <w:numId w:val="11"/>
        </w:numPr>
        <w:ind w:left="0" w:hanging="2"/>
      </w:pPr>
      <w:r>
        <w:t>National Honor Society</w:t>
      </w:r>
    </w:p>
    <w:p w14:paraId="6456C8BA" w14:textId="09D1E45C" w:rsidR="00405015" w:rsidRDefault="00405015">
      <w:pPr>
        <w:numPr>
          <w:ilvl w:val="0"/>
          <w:numId w:val="11"/>
        </w:numPr>
        <w:ind w:left="0" w:hanging="2"/>
      </w:pPr>
      <w:r>
        <w:t>Robotics Club</w:t>
      </w:r>
    </w:p>
    <w:p w14:paraId="2AC088EF" w14:textId="186C9317" w:rsidR="00405015" w:rsidRDefault="00405015">
      <w:pPr>
        <w:numPr>
          <w:ilvl w:val="0"/>
          <w:numId w:val="11"/>
        </w:numPr>
        <w:ind w:left="0" w:hanging="2"/>
      </w:pPr>
      <w:r>
        <w:t>Club America</w:t>
      </w:r>
    </w:p>
    <w:p w14:paraId="4A07FE08" w14:textId="6C1E0250" w:rsidR="00F833EA" w:rsidRDefault="00F833EA">
      <w:pPr>
        <w:rPr>
          <w:b/>
          <w:sz w:val="48"/>
        </w:rPr>
      </w:pPr>
    </w:p>
    <w:p w14:paraId="3FCA95D6" w14:textId="77777777" w:rsidR="004B1FF5" w:rsidRDefault="004B1FF5">
      <w:pPr>
        <w:rPr>
          <w:b/>
          <w:sz w:val="48"/>
        </w:rPr>
      </w:pPr>
    </w:p>
    <w:p w14:paraId="1B2B1CEC" w14:textId="1845CFCD" w:rsidR="00D448DF" w:rsidRPr="00A21ECF" w:rsidRDefault="00D448DF" w:rsidP="008A65DF">
      <w:pPr>
        <w:pStyle w:val="Heading1"/>
        <w:pBdr>
          <w:top w:val="single" w:sz="4" w:space="1" w:color="auto"/>
          <w:left w:val="single" w:sz="4" w:space="4" w:color="auto"/>
          <w:bottom w:val="single" w:sz="4" w:space="1" w:color="auto"/>
          <w:right w:val="single" w:sz="4" w:space="4" w:color="auto"/>
        </w:pBdr>
        <w:ind w:left="3" w:hanging="5"/>
        <w:rPr>
          <w:sz w:val="44"/>
          <w:szCs w:val="44"/>
        </w:rPr>
      </w:pPr>
      <w:r w:rsidRPr="00A21ECF">
        <w:rPr>
          <w:sz w:val="44"/>
          <w:szCs w:val="44"/>
        </w:rPr>
        <w:t>EARLY CHILDHOOD</w:t>
      </w:r>
      <w:r w:rsidR="00EE14EE" w:rsidRPr="00A21ECF">
        <w:rPr>
          <w:sz w:val="44"/>
          <w:szCs w:val="44"/>
        </w:rPr>
        <w:t xml:space="preserve"> (K-3, K-4, KINDERGARTEN</w:t>
      </w:r>
      <w:r w:rsidR="00A21ECF" w:rsidRPr="00A21ECF">
        <w:rPr>
          <w:sz w:val="44"/>
          <w:szCs w:val="44"/>
        </w:rPr>
        <w:t>)</w:t>
      </w:r>
      <w:r w:rsidRPr="00A21ECF">
        <w:rPr>
          <w:sz w:val="44"/>
          <w:szCs w:val="44"/>
        </w:rPr>
        <w:t xml:space="preserve"> SPECIFIC INFORMA</w:t>
      </w:r>
      <w:r w:rsidR="0033671F" w:rsidRPr="00A21ECF">
        <w:rPr>
          <w:sz w:val="44"/>
          <w:szCs w:val="44"/>
        </w:rPr>
        <w:t>TI</w:t>
      </w:r>
      <w:r w:rsidRPr="00A21ECF">
        <w:rPr>
          <w:sz w:val="44"/>
          <w:szCs w:val="44"/>
        </w:rPr>
        <w:t>ON</w:t>
      </w:r>
    </w:p>
    <w:p w14:paraId="1B1BC9A9" w14:textId="77777777" w:rsidR="00D448DF" w:rsidRDefault="00D448DF" w:rsidP="007C249E"/>
    <w:p w14:paraId="377AB068" w14:textId="77777777" w:rsidR="004D7229" w:rsidRPr="00851C5C" w:rsidRDefault="004D7229" w:rsidP="00F276AD">
      <w:pPr>
        <w:rPr>
          <w:b/>
          <w:sz w:val="32"/>
          <w:szCs w:val="32"/>
          <w:u w:val="single"/>
        </w:rPr>
      </w:pPr>
      <w:r w:rsidRPr="00851C5C">
        <w:rPr>
          <w:b/>
          <w:sz w:val="32"/>
          <w:szCs w:val="32"/>
          <w:u w:val="single"/>
        </w:rPr>
        <w:t>ACADEMIC PROGRAM</w:t>
      </w:r>
    </w:p>
    <w:p w14:paraId="78CE4A6A" w14:textId="77777777" w:rsidR="004D7229" w:rsidRPr="00DE0BAF" w:rsidRDefault="004D7229" w:rsidP="004D7229"/>
    <w:p w14:paraId="1D09AD09" w14:textId="3CE75E0C" w:rsidR="004D7229" w:rsidRPr="00DE0BAF" w:rsidRDefault="00F276AD" w:rsidP="004D7229">
      <w:pPr>
        <w:rPr>
          <w:b/>
          <w:sz w:val="28"/>
          <w:szCs w:val="28"/>
          <w:u w:val="single"/>
        </w:rPr>
      </w:pPr>
      <w:r w:rsidRPr="00DE0BAF">
        <w:rPr>
          <w:b/>
          <w:sz w:val="28"/>
          <w:szCs w:val="28"/>
          <w:u w:val="single"/>
        </w:rPr>
        <w:t>Student Assessment</w:t>
      </w:r>
    </w:p>
    <w:p w14:paraId="173FF4BC" w14:textId="77777777" w:rsidR="004D7229" w:rsidRPr="00DE0BAF" w:rsidRDefault="004D7229" w:rsidP="004D7229">
      <w:pPr>
        <w:rPr>
          <w:sz w:val="28"/>
          <w:szCs w:val="28"/>
        </w:rPr>
      </w:pPr>
    </w:p>
    <w:p w14:paraId="0B9C8832" w14:textId="1B0AC839" w:rsidR="004D7229" w:rsidRPr="00DE0BAF" w:rsidRDefault="004D7229" w:rsidP="004D7229">
      <w:pPr>
        <w:rPr>
          <w:b/>
          <w:bCs/>
          <w:u w:val="single"/>
        </w:rPr>
      </w:pPr>
      <w:r w:rsidRPr="00DE0BAF">
        <w:rPr>
          <w:b/>
          <w:bCs/>
          <w:u w:val="single"/>
        </w:rPr>
        <w:t>Preschool (K</w:t>
      </w:r>
      <w:r w:rsidR="009D6F9A">
        <w:rPr>
          <w:b/>
          <w:bCs/>
          <w:u w:val="single"/>
        </w:rPr>
        <w:t>-</w:t>
      </w:r>
      <w:r w:rsidRPr="00DE0BAF">
        <w:rPr>
          <w:b/>
          <w:bCs/>
          <w:u w:val="single"/>
        </w:rPr>
        <w:t>3) and Pre-Kindergarten (K</w:t>
      </w:r>
      <w:r w:rsidR="009D6F9A">
        <w:rPr>
          <w:b/>
          <w:bCs/>
          <w:u w:val="single"/>
        </w:rPr>
        <w:t>-</w:t>
      </w:r>
      <w:r w:rsidRPr="00DE0BAF">
        <w:rPr>
          <w:b/>
          <w:bCs/>
          <w:u w:val="single"/>
        </w:rPr>
        <w:t>4)</w:t>
      </w:r>
    </w:p>
    <w:p w14:paraId="0F21ACF9" w14:textId="77777777" w:rsidR="004D7229" w:rsidRPr="00EB2CAE" w:rsidRDefault="004D7229" w:rsidP="004D7229">
      <w:pPr>
        <w:rPr>
          <w:rFonts w:ascii="Arial" w:hAnsi="Arial" w:cs="Arial"/>
          <w:sz w:val="28"/>
          <w:szCs w:val="28"/>
        </w:rPr>
      </w:pPr>
      <w:r>
        <w:rPr>
          <w:rFonts w:ascii="Arial" w:hAnsi="Arial" w:cs="Arial"/>
          <w:sz w:val="28"/>
          <w:szCs w:val="28"/>
        </w:rPr>
        <w:t xml:space="preserve"> </w:t>
      </w:r>
    </w:p>
    <w:p w14:paraId="19F598E3" w14:textId="77777777" w:rsidR="004D7229" w:rsidRPr="00851C5C" w:rsidRDefault="004D7229" w:rsidP="004D7229">
      <w:r w:rsidRPr="00851C5C">
        <w:t xml:space="preserve">Early Childhood students in the K3 and K4 classes will be given a comparative assessment at three different intervals throughout the school year (beginning, mid-term, and final) and quarterly assessments at each nine weeks period. The students are also assessed by means of observation, discussion, and assigned seatwork. K3 and K4 teachers will assess students in the following areas:  </w:t>
      </w:r>
    </w:p>
    <w:p w14:paraId="7DF6FA6D" w14:textId="77777777" w:rsidR="004D7229" w:rsidRPr="00851C5C" w:rsidRDefault="004D7229" w:rsidP="004D7229"/>
    <w:p w14:paraId="06F2301F" w14:textId="77777777" w:rsidR="004D7229" w:rsidRPr="00851C5C" w:rsidRDefault="004D7229">
      <w:pPr>
        <w:numPr>
          <w:ilvl w:val="0"/>
          <w:numId w:val="35"/>
        </w:numPr>
      </w:pPr>
      <w:r w:rsidRPr="00851C5C">
        <w:t>Developmental (Motor Skills and Readiness)</w:t>
      </w:r>
    </w:p>
    <w:p w14:paraId="142CC6CB" w14:textId="77777777" w:rsidR="004D7229" w:rsidRPr="00851C5C" w:rsidRDefault="004D7229">
      <w:pPr>
        <w:numPr>
          <w:ilvl w:val="0"/>
          <w:numId w:val="35"/>
        </w:numPr>
      </w:pPr>
      <w:r w:rsidRPr="00851C5C">
        <w:t>Social and Emotional Development (Habits and Self-Regulation)</w:t>
      </w:r>
    </w:p>
    <w:p w14:paraId="14D30FB3" w14:textId="77777777" w:rsidR="004D7229" w:rsidRPr="00851C5C" w:rsidRDefault="004D7229">
      <w:pPr>
        <w:numPr>
          <w:ilvl w:val="0"/>
          <w:numId w:val="35"/>
        </w:numPr>
      </w:pPr>
      <w:r w:rsidRPr="00851C5C">
        <w:t>Cognitive Learning (Mathematics, Science/Cultural, English Language Arts)</w:t>
      </w:r>
    </w:p>
    <w:p w14:paraId="000DF11E" w14:textId="77777777" w:rsidR="004D7229" w:rsidRPr="00851C5C" w:rsidRDefault="004D7229" w:rsidP="004D7229"/>
    <w:p w14:paraId="762FE441" w14:textId="77777777" w:rsidR="004B1FF5" w:rsidRDefault="004B1FF5" w:rsidP="004D7229">
      <w:pPr>
        <w:rPr>
          <w:b/>
          <w:bCs/>
          <w:u w:val="single"/>
        </w:rPr>
      </w:pPr>
    </w:p>
    <w:p w14:paraId="1595EEA9" w14:textId="77777777" w:rsidR="004B1FF5" w:rsidRDefault="004B1FF5" w:rsidP="004D7229">
      <w:pPr>
        <w:rPr>
          <w:b/>
          <w:bCs/>
          <w:u w:val="single"/>
        </w:rPr>
      </w:pPr>
    </w:p>
    <w:p w14:paraId="37C2DBCD" w14:textId="77777777" w:rsidR="00223A94" w:rsidRDefault="00223A94" w:rsidP="004D7229">
      <w:pPr>
        <w:rPr>
          <w:b/>
          <w:bCs/>
          <w:u w:val="single"/>
        </w:rPr>
      </w:pPr>
    </w:p>
    <w:p w14:paraId="660F91A2" w14:textId="77777777" w:rsidR="00D23C7A" w:rsidRDefault="00D23C7A" w:rsidP="004D7229">
      <w:pPr>
        <w:rPr>
          <w:b/>
          <w:bCs/>
          <w:u w:val="single"/>
        </w:rPr>
      </w:pPr>
    </w:p>
    <w:p w14:paraId="2558A923" w14:textId="77777777" w:rsidR="00945C64" w:rsidRPr="00A21ECF" w:rsidRDefault="00945C64" w:rsidP="00945C64">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ind w:left="3" w:hanging="5"/>
        <w:rPr>
          <w:sz w:val="44"/>
          <w:szCs w:val="44"/>
        </w:rPr>
      </w:pPr>
      <w:r w:rsidRPr="00A21ECF">
        <w:rPr>
          <w:sz w:val="44"/>
          <w:szCs w:val="44"/>
        </w:rPr>
        <w:lastRenderedPageBreak/>
        <w:t>EARLY CHILDHOOD (K-3, K-4, KINDERGARTEN) SPECIFIC INFORMATION</w:t>
      </w:r>
    </w:p>
    <w:p w14:paraId="7264F003" w14:textId="77777777" w:rsidR="00945C64" w:rsidRDefault="00945C64" w:rsidP="004D7229">
      <w:pPr>
        <w:rPr>
          <w:b/>
          <w:bCs/>
          <w:u w:val="single"/>
        </w:rPr>
      </w:pPr>
    </w:p>
    <w:p w14:paraId="31E7AA05" w14:textId="265492F1" w:rsidR="004D7229" w:rsidRPr="00851C5C" w:rsidRDefault="004D7229" w:rsidP="004D7229">
      <w:pPr>
        <w:rPr>
          <w:b/>
          <w:bCs/>
          <w:u w:val="single"/>
        </w:rPr>
      </w:pPr>
      <w:r w:rsidRPr="00851C5C">
        <w:rPr>
          <w:b/>
          <w:bCs/>
          <w:u w:val="single"/>
        </w:rPr>
        <w:t>Kindergarten (K</w:t>
      </w:r>
      <w:r w:rsidR="00CC1FAE">
        <w:rPr>
          <w:b/>
          <w:bCs/>
          <w:u w:val="single"/>
        </w:rPr>
        <w:t>-</w:t>
      </w:r>
      <w:r w:rsidRPr="00851C5C">
        <w:rPr>
          <w:b/>
          <w:bCs/>
          <w:u w:val="single"/>
        </w:rPr>
        <w:t>5)</w:t>
      </w:r>
    </w:p>
    <w:p w14:paraId="1F725C69" w14:textId="77777777" w:rsidR="004D7229" w:rsidRPr="00851C5C" w:rsidRDefault="004D7229" w:rsidP="004D7229"/>
    <w:p w14:paraId="73CB8B14" w14:textId="2FE9BB44" w:rsidR="004A2F63" w:rsidRDefault="004D7229" w:rsidP="004D7229">
      <w:r>
        <w:t xml:space="preserve">Kindergarten students will receive weekly test grades in Bible, ELA (Phonics, Reading, Handwriting), and Math. Conduct grades are assessed using the Behavior Chart (Social-Emotional Goals and Character Development).  </w:t>
      </w:r>
    </w:p>
    <w:p w14:paraId="31F5F8D9" w14:textId="77777777" w:rsidR="004A2F63" w:rsidRDefault="004A2F63" w:rsidP="004D7229"/>
    <w:p w14:paraId="2AAC37FE" w14:textId="5229173F" w:rsidR="00B21E9B" w:rsidRPr="004116AA" w:rsidRDefault="004116AA" w:rsidP="00B21E9B">
      <w:pPr>
        <w:ind w:left="1" w:hanging="3"/>
        <w:rPr>
          <w:u w:val="single"/>
        </w:rPr>
      </w:pPr>
      <w:r w:rsidRPr="004116AA">
        <w:rPr>
          <w:b/>
          <w:u w:val="single"/>
        </w:rPr>
        <w:t>Grading System</w:t>
      </w:r>
      <w:r>
        <w:rPr>
          <w:b/>
          <w:u w:val="single"/>
        </w:rPr>
        <w:t xml:space="preserve"> (K-5</w:t>
      </w:r>
      <w:r w:rsidR="009B41C9">
        <w:rPr>
          <w:b/>
          <w:u w:val="single"/>
        </w:rPr>
        <w:t xml:space="preserve"> only)</w:t>
      </w:r>
    </w:p>
    <w:p w14:paraId="2BECDDB2" w14:textId="77777777" w:rsidR="00B21E9B" w:rsidRDefault="00B21E9B" w:rsidP="00B21E9B">
      <w:pPr>
        <w:rPr>
          <w:sz w:val="12"/>
          <w:szCs w:val="12"/>
          <w:u w:val="single"/>
        </w:rPr>
      </w:pPr>
    </w:p>
    <w:p w14:paraId="3901C803" w14:textId="08C45C04" w:rsidR="00B21E9B" w:rsidRDefault="00B21E9B" w:rsidP="00B21E9B">
      <w:pPr>
        <w:ind w:hanging="2"/>
      </w:pPr>
      <w:r>
        <w:rPr>
          <w:u w:val="single"/>
        </w:rPr>
        <w:t>KINDERGARTEN</w:t>
      </w:r>
      <w:r>
        <w:t xml:space="preserve">  </w:t>
      </w:r>
      <w:r>
        <w:tab/>
      </w:r>
      <w:r>
        <w:tab/>
      </w:r>
      <w:r>
        <w:tab/>
      </w:r>
      <w:r>
        <w:tab/>
      </w:r>
      <w:r>
        <w:tab/>
      </w:r>
      <w:r>
        <w:tab/>
      </w:r>
      <w:r>
        <w:tab/>
      </w:r>
    </w:p>
    <w:p w14:paraId="1462E678" w14:textId="700AB495" w:rsidR="00B21E9B" w:rsidRDefault="00B21E9B" w:rsidP="00B21E9B">
      <w:pPr>
        <w:ind w:hanging="2"/>
      </w:pPr>
      <w:r>
        <w:t>E = Excellent – 91-100</w:t>
      </w:r>
      <w:r>
        <w:tab/>
        <w:t xml:space="preserve">          </w:t>
      </w:r>
      <w:r>
        <w:tab/>
      </w:r>
      <w:r>
        <w:tab/>
      </w:r>
      <w:r>
        <w:tab/>
      </w:r>
      <w:r>
        <w:tab/>
      </w:r>
      <w:r>
        <w:tab/>
      </w:r>
    </w:p>
    <w:p w14:paraId="31305918" w14:textId="65BE9BA2" w:rsidR="00B21E9B" w:rsidRDefault="00B21E9B" w:rsidP="00B21E9B">
      <w:pPr>
        <w:ind w:hanging="2"/>
      </w:pPr>
      <w:r>
        <w:t>VG = Very Good – 90-99</w:t>
      </w:r>
      <w:r>
        <w:tab/>
      </w:r>
      <w:r>
        <w:tab/>
      </w:r>
      <w:r>
        <w:tab/>
      </w:r>
      <w:r>
        <w:tab/>
      </w:r>
      <w:r>
        <w:tab/>
      </w:r>
      <w:r>
        <w:tab/>
      </w:r>
    </w:p>
    <w:p w14:paraId="26D6BCD8" w14:textId="5C657815" w:rsidR="00B21E9B" w:rsidRDefault="00B21E9B" w:rsidP="00B21E9B">
      <w:pPr>
        <w:ind w:hanging="2"/>
      </w:pPr>
      <w:r>
        <w:t>S = Satisfactory – 80-89</w:t>
      </w:r>
      <w:r>
        <w:tab/>
      </w:r>
      <w:r>
        <w:tab/>
      </w:r>
      <w:r>
        <w:tab/>
      </w:r>
      <w:r>
        <w:tab/>
      </w:r>
      <w:r>
        <w:tab/>
      </w:r>
      <w:r>
        <w:tab/>
      </w:r>
    </w:p>
    <w:p w14:paraId="17177D1E" w14:textId="3BBC9C7D" w:rsidR="00B21E9B" w:rsidRDefault="00B21E9B" w:rsidP="00B21E9B">
      <w:pPr>
        <w:ind w:hanging="2"/>
      </w:pPr>
      <w:r>
        <w:t>N = Needs Improvement – 70-79</w:t>
      </w:r>
      <w:r>
        <w:tab/>
      </w:r>
      <w:r>
        <w:tab/>
      </w:r>
      <w:r>
        <w:tab/>
      </w:r>
    </w:p>
    <w:p w14:paraId="7B27A8C8" w14:textId="4DCC3F9A" w:rsidR="00B21E9B" w:rsidRDefault="00B21E9B" w:rsidP="00B21E9B">
      <w:pPr>
        <w:ind w:hanging="2"/>
      </w:pPr>
      <w:r>
        <w:t>BA = Below Average – 0-69</w:t>
      </w:r>
      <w:r>
        <w:tab/>
      </w:r>
      <w:r>
        <w:tab/>
      </w:r>
    </w:p>
    <w:p w14:paraId="3B830C66" w14:textId="77777777" w:rsidR="00B21E9B" w:rsidRDefault="00B21E9B" w:rsidP="00B21E9B">
      <w:pPr>
        <w:rPr>
          <w:sz w:val="12"/>
          <w:szCs w:val="12"/>
        </w:rPr>
      </w:pPr>
    </w:p>
    <w:p w14:paraId="41113022" w14:textId="77777777" w:rsidR="00385419" w:rsidRDefault="00385419" w:rsidP="00B21E9B">
      <w:pPr>
        <w:ind w:hanging="2"/>
        <w:rPr>
          <w:b/>
          <w:bCs/>
        </w:rPr>
      </w:pPr>
    </w:p>
    <w:p w14:paraId="2D7F75C1" w14:textId="6B5F4619" w:rsidR="00B21E9B" w:rsidRPr="00385419" w:rsidRDefault="00B21E9B" w:rsidP="00B21E9B">
      <w:pPr>
        <w:ind w:hanging="2"/>
        <w:rPr>
          <w:b/>
          <w:bCs/>
        </w:rPr>
      </w:pPr>
      <w:r w:rsidRPr="00385419">
        <w:rPr>
          <w:b/>
          <w:bCs/>
        </w:rPr>
        <w:t>Bible, Handwriting, PE, Art, and Conduct will be assessed on the following scale:</w:t>
      </w:r>
    </w:p>
    <w:p w14:paraId="6C47D2E6" w14:textId="77777777" w:rsidR="00385419" w:rsidRDefault="00385419" w:rsidP="00385419">
      <w:pPr>
        <w:rPr>
          <w:u w:val="single"/>
        </w:rPr>
      </w:pPr>
    </w:p>
    <w:p w14:paraId="47EAC903" w14:textId="4FF45AAF" w:rsidR="00B21E9B" w:rsidRDefault="00B21E9B" w:rsidP="00B21E9B">
      <w:pPr>
        <w:ind w:hanging="2"/>
      </w:pPr>
      <w:r>
        <w:rPr>
          <w:u w:val="single"/>
        </w:rPr>
        <w:t>KINDERGARTEN</w:t>
      </w:r>
      <w:r>
        <w:t xml:space="preserve"> </w:t>
      </w:r>
      <w:r>
        <w:tab/>
      </w:r>
      <w:r>
        <w:tab/>
      </w:r>
      <w:r>
        <w:tab/>
      </w:r>
      <w:r>
        <w:tab/>
        <w:t xml:space="preserve"> </w:t>
      </w:r>
    </w:p>
    <w:p w14:paraId="152E6557" w14:textId="41A6EBD0" w:rsidR="00B21E9B" w:rsidRDefault="00B21E9B" w:rsidP="00B21E9B">
      <w:pPr>
        <w:ind w:hanging="2"/>
      </w:pPr>
      <w:r>
        <w:tab/>
        <w:t xml:space="preserve">E = Excellent </w:t>
      </w:r>
      <w:r>
        <w:tab/>
      </w:r>
      <w:r>
        <w:tab/>
      </w:r>
      <w:r>
        <w:tab/>
      </w:r>
      <w:r>
        <w:tab/>
      </w:r>
      <w:r>
        <w:tab/>
      </w:r>
    </w:p>
    <w:p w14:paraId="2FF267A4" w14:textId="3BB16201" w:rsidR="00B21E9B" w:rsidRDefault="00B21E9B" w:rsidP="00B21E9B">
      <w:pPr>
        <w:ind w:hanging="2"/>
      </w:pPr>
      <w:r>
        <w:tab/>
        <w:t xml:space="preserve">VG = Very Good </w:t>
      </w:r>
      <w:r>
        <w:tab/>
      </w:r>
      <w:r>
        <w:rPr>
          <w:vertAlign w:val="subscript"/>
        </w:rPr>
        <w:tab/>
      </w:r>
      <w:r>
        <w:tab/>
      </w:r>
      <w:r>
        <w:tab/>
      </w:r>
    </w:p>
    <w:p w14:paraId="017EB86D" w14:textId="1F09993B" w:rsidR="00B21E9B" w:rsidRDefault="00B21E9B" w:rsidP="00B21E9B">
      <w:pPr>
        <w:ind w:hanging="2"/>
      </w:pPr>
      <w:r>
        <w:tab/>
        <w:t xml:space="preserve">S = Satisfactory </w:t>
      </w:r>
      <w:r>
        <w:tab/>
      </w:r>
      <w:r>
        <w:tab/>
      </w:r>
      <w:r>
        <w:tab/>
      </w:r>
      <w:r>
        <w:tab/>
      </w:r>
    </w:p>
    <w:p w14:paraId="7575E9C3" w14:textId="77777777" w:rsidR="00B21E9B" w:rsidRDefault="00B21E9B" w:rsidP="00B21E9B">
      <w:pPr>
        <w:ind w:hanging="2"/>
      </w:pPr>
      <w:r>
        <w:tab/>
        <w:t xml:space="preserve">N = Needs Improvement </w:t>
      </w:r>
      <w:r>
        <w:tab/>
      </w:r>
      <w:r>
        <w:tab/>
      </w:r>
      <w:r>
        <w:tab/>
      </w:r>
      <w:r>
        <w:tab/>
      </w:r>
      <w:r>
        <w:tab/>
      </w:r>
    </w:p>
    <w:p w14:paraId="61A79AD2" w14:textId="77777777" w:rsidR="00E6246B" w:rsidRDefault="00B21E9B" w:rsidP="00B21E9B">
      <w:r>
        <w:t>BA = Below Average</w:t>
      </w:r>
    </w:p>
    <w:p w14:paraId="61E5C684" w14:textId="77777777" w:rsidR="00E6246B" w:rsidRDefault="00E6246B" w:rsidP="00B21E9B"/>
    <w:p w14:paraId="6BCC8B75" w14:textId="77777777" w:rsidR="004E51D0" w:rsidRDefault="004E51D0" w:rsidP="00E6246B">
      <w:pPr>
        <w:rPr>
          <w:b/>
          <w:sz w:val="32"/>
          <w:szCs w:val="32"/>
          <w:u w:val="single"/>
        </w:rPr>
      </w:pPr>
    </w:p>
    <w:p w14:paraId="46FD963C" w14:textId="2011F40E" w:rsidR="00E6246B" w:rsidRPr="00973265" w:rsidRDefault="00E6246B" w:rsidP="00E6246B">
      <w:pPr>
        <w:rPr>
          <w:b/>
          <w:sz w:val="32"/>
          <w:szCs w:val="32"/>
          <w:highlight w:val="yellow"/>
          <w:u w:val="single"/>
        </w:rPr>
      </w:pPr>
      <w:r w:rsidRPr="00973265">
        <w:rPr>
          <w:b/>
          <w:sz w:val="32"/>
          <w:szCs w:val="32"/>
          <w:highlight w:val="yellow"/>
          <w:u w:val="single"/>
        </w:rPr>
        <w:t>PROMOTIONAL POLICY</w:t>
      </w:r>
    </w:p>
    <w:p w14:paraId="0979654D" w14:textId="77777777" w:rsidR="00E6246B" w:rsidRPr="00973265" w:rsidRDefault="00E6246B" w:rsidP="00E6246B">
      <w:pPr>
        <w:rPr>
          <w:sz w:val="12"/>
          <w:szCs w:val="12"/>
          <w:highlight w:val="yellow"/>
        </w:rPr>
      </w:pPr>
    </w:p>
    <w:p w14:paraId="112FE4DC" w14:textId="35316461" w:rsidR="00E6246B" w:rsidRDefault="001E037A" w:rsidP="00E6246B">
      <w:pPr>
        <w:ind w:hanging="2"/>
        <w:rPr>
          <w:rFonts w:ascii="Times" w:hAnsi="Times"/>
          <w:shd w:val="clear" w:color="auto" w:fill="FFFFFF"/>
        </w:rPr>
      </w:pPr>
      <w:r>
        <w:rPr>
          <w:b/>
          <w:highlight w:val="yellow"/>
        </w:rPr>
        <w:t>Kindergarten</w:t>
      </w:r>
      <w:r w:rsidR="00E6246B" w:rsidRPr="00973265">
        <w:rPr>
          <w:rFonts w:ascii="Times" w:hAnsi="Times"/>
          <w:highlight w:val="yellow"/>
        </w:rPr>
        <w:t xml:space="preserve">: </w:t>
      </w:r>
      <w:r w:rsidR="00E6246B" w:rsidRPr="00973265">
        <w:rPr>
          <w:rFonts w:ascii="Times" w:hAnsi="Times"/>
          <w:color w:val="000000" w:themeColor="text1"/>
          <w:highlight w:val="yellow"/>
          <w:shd w:val="clear" w:color="auto" w:fill="FFFFFF"/>
        </w:rPr>
        <w:t xml:space="preserve">If a </w:t>
      </w:r>
      <w:r w:rsidR="004F2C03" w:rsidRPr="00973265">
        <w:rPr>
          <w:rFonts w:ascii="Times" w:hAnsi="Times"/>
          <w:color w:val="000000" w:themeColor="text1"/>
          <w:highlight w:val="yellow"/>
          <w:shd w:val="clear" w:color="auto" w:fill="FFFFFF"/>
        </w:rPr>
        <w:t xml:space="preserve">K-5 </w:t>
      </w:r>
      <w:r w:rsidR="00E6246B" w:rsidRPr="00973265">
        <w:rPr>
          <w:rFonts w:ascii="Times" w:hAnsi="Times"/>
          <w:color w:val="000000" w:themeColor="text1"/>
          <w:highlight w:val="yellow"/>
          <w:shd w:val="clear" w:color="auto" w:fill="FFFFFF"/>
        </w:rPr>
        <w:t>student fails Reading or Math, the student will be retained pending 30 hours of summer tutoring. Summer tutoring must be facilitated by a Courtney Christian School teacher, a learning center (for example: Sylvan) or prior approval given by June 1 of a certified teacher who is not a relative. Before August 1, a letter and log must be turned in to the school verifying the completed tutoring hours. If a student fails both Reading and Math, he/she will be retained</w:t>
      </w:r>
      <w:r w:rsidR="00E6246B" w:rsidRPr="00973265">
        <w:rPr>
          <w:rFonts w:ascii="Times" w:hAnsi="Times"/>
          <w:highlight w:val="yellow"/>
          <w:shd w:val="clear" w:color="auto" w:fill="FFFFFF"/>
        </w:rPr>
        <w:t>.</w:t>
      </w:r>
    </w:p>
    <w:p w14:paraId="4CB72FA9" w14:textId="75EB6099" w:rsidR="00B21E9B" w:rsidRPr="00851C5C" w:rsidRDefault="00B21E9B" w:rsidP="00B21E9B">
      <w:r>
        <w:t xml:space="preserve"> </w:t>
      </w:r>
      <w:r>
        <w:tab/>
      </w:r>
      <w:r>
        <w:tab/>
      </w:r>
      <w:r>
        <w:tab/>
      </w:r>
      <w:r>
        <w:tab/>
      </w:r>
    </w:p>
    <w:p w14:paraId="11F927CB" w14:textId="689E3380" w:rsidR="00F562E2" w:rsidRPr="00973265" w:rsidRDefault="00385419" w:rsidP="00973265">
      <w:pPr>
        <w:rPr>
          <w:b/>
        </w:rPr>
      </w:pPr>
      <w:r>
        <w:rPr>
          <w:u w:val="single"/>
        </w:rPr>
        <w:t>M</w:t>
      </w:r>
      <w:r w:rsidRPr="00385419">
        <w:rPr>
          <w:u w:val="single"/>
        </w:rPr>
        <w:t xml:space="preserve">ake </w:t>
      </w:r>
      <w:r>
        <w:rPr>
          <w:u w:val="single"/>
        </w:rPr>
        <w:t>U</w:t>
      </w:r>
      <w:r w:rsidRPr="00385419">
        <w:rPr>
          <w:u w:val="single"/>
        </w:rPr>
        <w:t xml:space="preserve">p </w:t>
      </w:r>
      <w:r>
        <w:rPr>
          <w:u w:val="single"/>
        </w:rPr>
        <w:t>W</w:t>
      </w:r>
      <w:r w:rsidRPr="00385419">
        <w:rPr>
          <w:u w:val="single"/>
        </w:rPr>
        <w:t>ork</w:t>
      </w:r>
      <w:r>
        <w:rPr>
          <w:u w:val="single"/>
        </w:rPr>
        <w:t xml:space="preserve"> (K-5 only)</w:t>
      </w:r>
    </w:p>
    <w:p w14:paraId="1E784BDF" w14:textId="77777777" w:rsidR="00F562E2" w:rsidRDefault="00F562E2" w:rsidP="00F562E2">
      <w:pPr>
        <w:rPr>
          <w:sz w:val="10"/>
          <w:szCs w:val="10"/>
        </w:rPr>
      </w:pPr>
    </w:p>
    <w:p w14:paraId="08037B8A" w14:textId="77777777" w:rsidR="00F562E2" w:rsidRDefault="00F562E2" w:rsidP="00F562E2">
      <w:pPr>
        <w:ind w:hanging="2"/>
      </w:pPr>
      <w:r>
        <w:t xml:space="preserve">When a student misses school, make-up work is subject to each teacher’s policy. </w:t>
      </w:r>
    </w:p>
    <w:p w14:paraId="08A7023A" w14:textId="77777777" w:rsidR="00F562E2" w:rsidRDefault="00F562E2" w:rsidP="00F562E2">
      <w:pPr>
        <w:rPr>
          <w:sz w:val="12"/>
          <w:szCs w:val="12"/>
        </w:rPr>
      </w:pPr>
    </w:p>
    <w:p w14:paraId="0A0D1B2E" w14:textId="77777777" w:rsidR="00F562E2" w:rsidRDefault="00F562E2" w:rsidP="00F562E2">
      <w:pPr>
        <w:ind w:hanging="2"/>
      </w:pPr>
      <w:r>
        <w:t xml:space="preserve">Students are required to make up any work missed due to an absence. Make-up dates will be scheduled by the teacher. Each student will be given </w:t>
      </w:r>
      <w:r>
        <w:rPr>
          <w:b/>
          <w:u w:val="single"/>
        </w:rPr>
        <w:t xml:space="preserve">the same </w:t>
      </w:r>
      <w:proofErr w:type="gramStart"/>
      <w:r>
        <w:rPr>
          <w:b/>
          <w:u w:val="single"/>
        </w:rPr>
        <w:t>amount</w:t>
      </w:r>
      <w:proofErr w:type="gramEnd"/>
      <w:r>
        <w:rPr>
          <w:b/>
          <w:u w:val="single"/>
        </w:rPr>
        <w:t xml:space="preserve"> of days to complete the work as the number of days he has missed.</w:t>
      </w:r>
      <w:r>
        <w:t xml:space="preserve">  </w:t>
      </w:r>
    </w:p>
    <w:p w14:paraId="33D8585A" w14:textId="77777777" w:rsidR="00F562E2" w:rsidRDefault="00F562E2" w:rsidP="00F562E2">
      <w:pPr>
        <w:ind w:hanging="2"/>
      </w:pPr>
    </w:p>
    <w:p w14:paraId="0DC247B8" w14:textId="78594ADC" w:rsidR="00F562E2" w:rsidRDefault="00F562E2" w:rsidP="00F562E2">
      <w:pPr>
        <w:ind w:hanging="2"/>
      </w:pPr>
      <w:r>
        <w:t xml:space="preserve">In </w:t>
      </w:r>
      <w:r w:rsidR="00385419">
        <w:t>Kindergarten</w:t>
      </w:r>
      <w:r>
        <w:t>, make-up test times are at the teacher’s discretion; however,</w:t>
      </w:r>
    </w:p>
    <w:p w14:paraId="2C5E6BDA" w14:textId="4080D7C3" w:rsidR="00E97CF2" w:rsidRPr="00E97CF2" w:rsidRDefault="00F562E2" w:rsidP="00F562E2">
      <w:pPr>
        <w:rPr>
          <w:b/>
        </w:rPr>
      </w:pPr>
      <w:r>
        <w:rPr>
          <w:b/>
        </w:rPr>
        <w:t>a grade of “zero” will be recorded for any work not completed on time.</w:t>
      </w:r>
    </w:p>
    <w:p w14:paraId="6692BAFC" w14:textId="77777777" w:rsidR="00945C64" w:rsidRPr="00A21ECF" w:rsidRDefault="00945C64" w:rsidP="008A65DF">
      <w:pPr>
        <w:pStyle w:val="Heading1"/>
        <w:pBdr>
          <w:top w:val="single" w:sz="4" w:space="1" w:color="auto"/>
          <w:left w:val="single" w:sz="4" w:space="4" w:color="auto"/>
          <w:bottom w:val="single" w:sz="4" w:space="1" w:color="auto"/>
          <w:right w:val="single" w:sz="4" w:space="4" w:color="auto"/>
        </w:pBdr>
        <w:ind w:left="3" w:hanging="5"/>
        <w:rPr>
          <w:sz w:val="44"/>
          <w:szCs w:val="44"/>
        </w:rPr>
      </w:pPr>
      <w:r w:rsidRPr="00A21ECF">
        <w:rPr>
          <w:sz w:val="44"/>
          <w:szCs w:val="44"/>
        </w:rPr>
        <w:lastRenderedPageBreak/>
        <w:t>EARLY CHILDHOOD (K-3, K-4, KINDERGARTEN) SPECIFIC INFORMATION</w:t>
      </w:r>
    </w:p>
    <w:p w14:paraId="7800FF9F" w14:textId="77777777" w:rsidR="00597036" w:rsidRDefault="00597036" w:rsidP="004D7229">
      <w:pPr>
        <w:rPr>
          <w:b/>
          <w:sz w:val="32"/>
          <w:szCs w:val="32"/>
          <w:u w:val="single"/>
        </w:rPr>
      </w:pPr>
    </w:p>
    <w:p w14:paraId="3D86B003" w14:textId="58C4265F" w:rsidR="004D7229" w:rsidRPr="00BD387A" w:rsidRDefault="004D7229" w:rsidP="004D7229">
      <w:pPr>
        <w:rPr>
          <w:b/>
          <w:sz w:val="32"/>
          <w:szCs w:val="32"/>
          <w:u w:val="single"/>
        </w:rPr>
      </w:pPr>
      <w:r w:rsidRPr="00BD387A">
        <w:rPr>
          <w:b/>
          <w:sz w:val="32"/>
          <w:szCs w:val="32"/>
          <w:u w:val="single"/>
        </w:rPr>
        <w:t>REPORTING STUDENT PROGRESS</w:t>
      </w:r>
    </w:p>
    <w:p w14:paraId="731B34FC" w14:textId="77777777" w:rsidR="004D7229" w:rsidRPr="00851C5C" w:rsidRDefault="004D7229" w:rsidP="004D7229">
      <w:pPr>
        <w:rPr>
          <w:sz w:val="28"/>
          <w:szCs w:val="28"/>
        </w:rPr>
      </w:pPr>
    </w:p>
    <w:p w14:paraId="75CC95D7" w14:textId="77777777" w:rsidR="004D7229" w:rsidRPr="00851C5C" w:rsidRDefault="004D7229" w:rsidP="004D7229">
      <w:pPr>
        <w:rPr>
          <w:b/>
          <w:bCs/>
          <w:u w:val="single"/>
        </w:rPr>
      </w:pPr>
      <w:r w:rsidRPr="00851C5C">
        <w:rPr>
          <w:b/>
          <w:bCs/>
          <w:u w:val="single"/>
        </w:rPr>
        <w:t>Preschool (K3) and Pre-Kindergarten (K4)</w:t>
      </w:r>
    </w:p>
    <w:p w14:paraId="449D4155" w14:textId="77777777" w:rsidR="004D7229" w:rsidRPr="00851C5C" w:rsidRDefault="004D7229" w:rsidP="004D7229">
      <w:pPr>
        <w:rPr>
          <w:b/>
          <w:bCs/>
          <w:sz w:val="28"/>
          <w:szCs w:val="28"/>
          <w:u w:val="single"/>
        </w:rPr>
      </w:pPr>
    </w:p>
    <w:p w14:paraId="5FE026D4" w14:textId="77777777" w:rsidR="004D7229" w:rsidRPr="00E8452D" w:rsidRDefault="004D7229">
      <w:pPr>
        <w:pStyle w:val="ListParagraph"/>
        <w:numPr>
          <w:ilvl w:val="0"/>
          <w:numId w:val="39"/>
        </w:numPr>
        <w:spacing w:after="160" w:line="259" w:lineRule="auto"/>
        <w:contextualSpacing/>
        <w:rPr>
          <w:rFonts w:ascii="Times New Roman" w:hAnsi="Times New Roman" w:cs="Times New Roman"/>
          <w:b w:val="0"/>
          <w:bCs w:val="0"/>
        </w:rPr>
      </w:pPr>
      <w:r w:rsidRPr="00E8452D">
        <w:rPr>
          <w:rFonts w:ascii="Times New Roman" w:hAnsi="Times New Roman" w:cs="Times New Roman"/>
          <w:b w:val="0"/>
          <w:bCs w:val="0"/>
        </w:rPr>
        <w:t>K3 and K4 parents will receive their child’s completed seatwork daily for review.  It is important to review seatwork so that you are informed about what your child is learning and how he/she is progressing from week-to-week.  Please note that completed work may also have written notes from the teacher with information or suggestions about academic areas that the class is currently working on and may require corrections and/or additional practice at home.</w:t>
      </w:r>
    </w:p>
    <w:p w14:paraId="353E81C3" w14:textId="77777777" w:rsidR="004D7229" w:rsidRPr="00E8452D" w:rsidRDefault="004D7229">
      <w:pPr>
        <w:pStyle w:val="ListParagraph"/>
        <w:numPr>
          <w:ilvl w:val="0"/>
          <w:numId w:val="39"/>
        </w:numPr>
        <w:spacing w:after="160" w:line="259" w:lineRule="auto"/>
        <w:contextualSpacing/>
        <w:rPr>
          <w:rFonts w:ascii="Times New Roman" w:hAnsi="Times New Roman" w:cs="Times New Roman"/>
          <w:b w:val="0"/>
          <w:bCs w:val="0"/>
        </w:rPr>
      </w:pPr>
      <w:r w:rsidRPr="00E8452D">
        <w:rPr>
          <w:rFonts w:ascii="Times New Roman" w:hAnsi="Times New Roman" w:cs="Times New Roman"/>
          <w:b w:val="0"/>
          <w:bCs w:val="0"/>
        </w:rPr>
        <w:t xml:space="preserve">K3 and K4 students will receive a Progress Report each nine weeks </w:t>
      </w:r>
      <w:proofErr w:type="gramStart"/>
      <w:r w:rsidRPr="00E8452D">
        <w:rPr>
          <w:rFonts w:ascii="Times New Roman" w:hAnsi="Times New Roman" w:cs="Times New Roman"/>
          <w:b w:val="0"/>
          <w:bCs w:val="0"/>
        </w:rPr>
        <w:t>in order to</w:t>
      </w:r>
      <w:proofErr w:type="gramEnd"/>
      <w:r w:rsidRPr="00E8452D">
        <w:rPr>
          <w:rFonts w:ascii="Times New Roman" w:hAnsi="Times New Roman" w:cs="Times New Roman"/>
          <w:b w:val="0"/>
          <w:bCs w:val="0"/>
        </w:rPr>
        <w:t xml:space="preserve"> inform parents of how their student is progressing in each of the assessment areas. </w:t>
      </w:r>
    </w:p>
    <w:p w14:paraId="0CF4BECF" w14:textId="415398F1" w:rsidR="00475C5C" w:rsidRPr="00C07923" w:rsidRDefault="004D7229">
      <w:pPr>
        <w:pStyle w:val="ListParagraph"/>
        <w:numPr>
          <w:ilvl w:val="0"/>
          <w:numId w:val="39"/>
        </w:numPr>
        <w:spacing w:after="160" w:line="259" w:lineRule="auto"/>
        <w:contextualSpacing/>
        <w:rPr>
          <w:rFonts w:ascii="Times New Roman" w:hAnsi="Times New Roman" w:cs="Times New Roman"/>
          <w:b w:val="0"/>
          <w:bCs w:val="0"/>
        </w:rPr>
      </w:pPr>
      <w:r w:rsidRPr="00E8452D">
        <w:rPr>
          <w:rFonts w:ascii="Times New Roman" w:hAnsi="Times New Roman" w:cs="Times New Roman"/>
          <w:b w:val="0"/>
          <w:bCs w:val="0"/>
        </w:rPr>
        <w:t xml:space="preserve">A parent/teacher conference will be scheduled at the mid-term </w:t>
      </w:r>
      <w:proofErr w:type="gramStart"/>
      <w:r w:rsidRPr="00E8452D">
        <w:rPr>
          <w:rFonts w:ascii="Times New Roman" w:hAnsi="Times New Roman" w:cs="Times New Roman"/>
          <w:b w:val="0"/>
          <w:bCs w:val="0"/>
        </w:rPr>
        <w:t>in order to</w:t>
      </w:r>
      <w:proofErr w:type="gramEnd"/>
      <w:r w:rsidRPr="00E8452D">
        <w:rPr>
          <w:rFonts w:ascii="Times New Roman" w:hAnsi="Times New Roman" w:cs="Times New Roman"/>
          <w:b w:val="0"/>
          <w:bCs w:val="0"/>
        </w:rPr>
        <w:t xml:space="preserve"> discuss developmental and academic assessment. </w:t>
      </w:r>
    </w:p>
    <w:p w14:paraId="70A01D88" w14:textId="77777777" w:rsidR="00475C5C" w:rsidRPr="00851C5C" w:rsidRDefault="00475C5C" w:rsidP="00475C5C">
      <w:pPr>
        <w:rPr>
          <w:b/>
          <w:bCs/>
          <w:u w:val="single"/>
        </w:rPr>
      </w:pPr>
      <w:r w:rsidRPr="00851C5C">
        <w:rPr>
          <w:b/>
          <w:bCs/>
          <w:u w:val="single"/>
        </w:rPr>
        <w:t>Kindergarten (K5)</w:t>
      </w:r>
    </w:p>
    <w:p w14:paraId="4999DACC" w14:textId="77777777" w:rsidR="00475C5C" w:rsidRPr="00851C5C" w:rsidRDefault="00475C5C" w:rsidP="00475C5C">
      <w:pPr>
        <w:rPr>
          <w:b/>
          <w:bCs/>
          <w:sz w:val="28"/>
          <w:szCs w:val="28"/>
          <w:u w:val="single"/>
        </w:rPr>
      </w:pPr>
    </w:p>
    <w:p w14:paraId="2E6BAFA2" w14:textId="77777777" w:rsidR="00475C5C" w:rsidRPr="00E8452D" w:rsidRDefault="00475C5C">
      <w:pPr>
        <w:pStyle w:val="ListParagraph"/>
        <w:numPr>
          <w:ilvl w:val="0"/>
          <w:numId w:val="40"/>
        </w:numPr>
        <w:spacing w:after="160" w:line="259" w:lineRule="auto"/>
        <w:contextualSpacing/>
        <w:rPr>
          <w:rFonts w:ascii="Times New Roman" w:hAnsi="Times New Roman" w:cs="Times New Roman"/>
          <w:b w:val="0"/>
          <w:bCs w:val="0"/>
        </w:rPr>
      </w:pPr>
      <w:r w:rsidRPr="00E8452D">
        <w:rPr>
          <w:rFonts w:ascii="Times New Roman" w:hAnsi="Times New Roman" w:cs="Times New Roman"/>
          <w:b w:val="0"/>
          <w:bCs w:val="0"/>
        </w:rPr>
        <w:t xml:space="preserve">Kindergarten parents will receive their child’s completed daily seatwork for review. It is important to review seatwork so that you are informed about what your child is learning and how he/she is progressing from week-to-week.  Please note that completed work may also have written notes from the teacher with information or suggestions about academic areas that the class is currently working on and may require corrections and/or additional practice at home. </w:t>
      </w:r>
    </w:p>
    <w:p w14:paraId="743DA66D" w14:textId="77777777" w:rsidR="00475C5C" w:rsidRPr="00E8452D" w:rsidRDefault="00475C5C">
      <w:pPr>
        <w:pStyle w:val="ListParagraph"/>
        <w:numPr>
          <w:ilvl w:val="0"/>
          <w:numId w:val="40"/>
        </w:numPr>
        <w:spacing w:after="160" w:line="259" w:lineRule="auto"/>
        <w:contextualSpacing/>
        <w:rPr>
          <w:rFonts w:ascii="Times New Roman" w:hAnsi="Times New Roman" w:cs="Times New Roman"/>
          <w:b w:val="0"/>
          <w:bCs w:val="0"/>
        </w:rPr>
      </w:pPr>
      <w:r w:rsidRPr="00E8452D">
        <w:rPr>
          <w:rFonts w:ascii="Times New Roman" w:hAnsi="Times New Roman" w:cs="Times New Roman"/>
          <w:b w:val="0"/>
          <w:bCs w:val="0"/>
        </w:rPr>
        <w:t>Parents will receive weekly graded test papers that are to be signed and returned to school. These test papers will allow parents to review their child’s test grades and address any areas that may require additional practice.</w:t>
      </w:r>
    </w:p>
    <w:p w14:paraId="7C2695DC" w14:textId="77777777" w:rsidR="00475C5C" w:rsidRPr="00E8452D" w:rsidRDefault="00475C5C">
      <w:pPr>
        <w:pStyle w:val="ListParagraph"/>
        <w:numPr>
          <w:ilvl w:val="0"/>
          <w:numId w:val="40"/>
        </w:numPr>
        <w:spacing w:after="160" w:line="259" w:lineRule="auto"/>
        <w:contextualSpacing/>
        <w:rPr>
          <w:rFonts w:ascii="Times New Roman" w:hAnsi="Times New Roman" w:cs="Times New Roman"/>
          <w:b w:val="0"/>
          <w:bCs w:val="0"/>
        </w:rPr>
      </w:pPr>
      <w:r w:rsidRPr="00E8452D">
        <w:rPr>
          <w:rFonts w:ascii="Times New Roman" w:hAnsi="Times New Roman" w:cs="Times New Roman"/>
          <w:b w:val="0"/>
          <w:bCs w:val="0"/>
        </w:rPr>
        <w:t xml:space="preserve">Kindergarten students will receive a Report Card each nine weeks.  </w:t>
      </w:r>
    </w:p>
    <w:p w14:paraId="6F501945" w14:textId="77777777" w:rsidR="00475C5C" w:rsidRPr="00475C5C" w:rsidRDefault="00475C5C">
      <w:pPr>
        <w:pStyle w:val="ListParagraph"/>
        <w:numPr>
          <w:ilvl w:val="0"/>
          <w:numId w:val="40"/>
        </w:numPr>
        <w:spacing w:after="160" w:line="259" w:lineRule="auto"/>
        <w:contextualSpacing/>
        <w:rPr>
          <w:rFonts w:ascii="Times New Roman" w:hAnsi="Times New Roman" w:cs="Times New Roman"/>
        </w:rPr>
      </w:pPr>
      <w:r w:rsidRPr="00E8452D">
        <w:rPr>
          <w:rFonts w:ascii="Times New Roman" w:hAnsi="Times New Roman" w:cs="Times New Roman"/>
          <w:b w:val="0"/>
          <w:bCs w:val="0"/>
        </w:rPr>
        <w:t xml:space="preserve">The teacher will schedule a parent/teacher conference at the mid-term </w:t>
      </w:r>
      <w:proofErr w:type="gramStart"/>
      <w:r w:rsidRPr="00E8452D">
        <w:rPr>
          <w:rFonts w:ascii="Times New Roman" w:hAnsi="Times New Roman" w:cs="Times New Roman"/>
          <w:b w:val="0"/>
          <w:bCs w:val="0"/>
        </w:rPr>
        <w:t>in order to</w:t>
      </w:r>
      <w:proofErr w:type="gramEnd"/>
      <w:r w:rsidRPr="00E8452D">
        <w:rPr>
          <w:rFonts w:ascii="Times New Roman" w:hAnsi="Times New Roman" w:cs="Times New Roman"/>
          <w:b w:val="0"/>
          <w:bCs w:val="0"/>
        </w:rPr>
        <w:t xml:space="preserve"> discuss your Kindergarten student’s progress</w:t>
      </w:r>
    </w:p>
    <w:p w14:paraId="58550AFF" w14:textId="77777777" w:rsidR="00BF2787" w:rsidRDefault="00BF2787" w:rsidP="006A6337">
      <w:pPr>
        <w:rPr>
          <w:b/>
          <w:bCs/>
          <w:sz w:val="32"/>
          <w:szCs w:val="32"/>
          <w:u w:val="single"/>
        </w:rPr>
      </w:pPr>
    </w:p>
    <w:p w14:paraId="51072694" w14:textId="30E18FC3" w:rsidR="006A6337" w:rsidRPr="00C07923" w:rsidRDefault="006A6337" w:rsidP="006A6337">
      <w:r w:rsidRPr="00BF1925">
        <w:rPr>
          <w:b/>
          <w:bCs/>
          <w:sz w:val="32"/>
          <w:szCs w:val="32"/>
          <w:u w:val="single"/>
        </w:rPr>
        <w:t>EARLY CHILDHOOD DEVELOPMENTAL SERVICES</w:t>
      </w:r>
    </w:p>
    <w:p w14:paraId="1A5FD7EE" w14:textId="77777777" w:rsidR="006A6337" w:rsidRPr="00851C5C" w:rsidRDefault="006A6337" w:rsidP="006A6337"/>
    <w:p w14:paraId="403E8AA9" w14:textId="3A5A5E85" w:rsidR="00D23C7A" w:rsidRDefault="006A6337" w:rsidP="00E97CF2">
      <w:r w:rsidRPr="00851C5C">
        <w:t xml:space="preserve">We understand that Preschool and Kindergarten students develop and mature at different rates and often have different academic and developmental needs.  Academic experience and developmental readiness play a critical role in assessing a student’s individual needs. The Early Childhood teachers and administration always work closely with parents to identify any academic, developmental, or behavioral concerns and strive to successfully address those concerns. We understand that some students may need additional help in the classroom and/or outside services to be successful. </w:t>
      </w:r>
    </w:p>
    <w:p w14:paraId="5C034C38" w14:textId="77777777" w:rsidR="00BF2787" w:rsidRPr="00A21ECF" w:rsidRDefault="00BF2787" w:rsidP="00BF2787">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ind w:left="3" w:hanging="5"/>
        <w:rPr>
          <w:sz w:val="44"/>
          <w:szCs w:val="44"/>
        </w:rPr>
      </w:pPr>
      <w:r w:rsidRPr="00A21ECF">
        <w:rPr>
          <w:sz w:val="44"/>
          <w:szCs w:val="44"/>
        </w:rPr>
        <w:lastRenderedPageBreak/>
        <w:t>EARLY CHILDHOOD (K-3, K-4, KINDERGARTEN) SPECIFIC INFORMATION</w:t>
      </w:r>
    </w:p>
    <w:p w14:paraId="1EE54135" w14:textId="77777777" w:rsidR="00BF2787" w:rsidRDefault="00BF2787" w:rsidP="0057406B">
      <w:pPr>
        <w:spacing w:after="160" w:line="259" w:lineRule="auto"/>
        <w:contextualSpacing/>
      </w:pPr>
    </w:p>
    <w:p w14:paraId="31507D5A" w14:textId="5193CCB3" w:rsidR="0057406B" w:rsidRDefault="006A6337" w:rsidP="0057406B">
      <w:pPr>
        <w:spacing w:after="160" w:line="259" w:lineRule="auto"/>
        <w:contextualSpacing/>
      </w:pPr>
      <w:r w:rsidRPr="00851C5C">
        <w:t xml:space="preserve">The academic and developmental services that are available to students in Early Childhood include accommodations, classroom interventions, speech services, and occupational therapy.  We </w:t>
      </w:r>
      <w:r w:rsidRPr="006A56C9">
        <w:t>DO NOT</w:t>
      </w:r>
      <w:r w:rsidRPr="00851C5C">
        <w:t xml:space="preserve"> offer child-specific instruction, resource classroom services, or ABA (Applied Behavior Analysis - behavioral therapy) for Preschool and Kindergarten students.  For this reason, we </w:t>
      </w:r>
      <w:proofErr w:type="gramStart"/>
      <w:r w:rsidRPr="00851C5C">
        <w:t>are not able to</w:t>
      </w:r>
      <w:proofErr w:type="gramEnd"/>
      <w:r w:rsidRPr="00851C5C">
        <w:t xml:space="preserve"> accommodate persistent behaviors of aggression and/or defiance. The Early Childhood classroom teachers will strictly adhere to our Behavior Management Policy and Discipline Plan regarding these behaviors (see Standards of Conduct</w:t>
      </w:r>
      <w:r>
        <w:t>).</w:t>
      </w:r>
    </w:p>
    <w:p w14:paraId="6B570774" w14:textId="2B56859C" w:rsidR="006A6337" w:rsidRDefault="004D7229" w:rsidP="006A6337">
      <w:r w:rsidRPr="00851C5C">
        <w:tab/>
      </w:r>
      <w:r w:rsidRPr="00851C5C">
        <w:tab/>
      </w:r>
      <w:r w:rsidRPr="00851C5C">
        <w:tab/>
      </w:r>
      <w:r w:rsidRPr="00851C5C">
        <w:tab/>
      </w:r>
      <w:r w:rsidRPr="00851C5C">
        <w:tab/>
      </w:r>
      <w:r w:rsidRPr="00851C5C">
        <w:tab/>
      </w:r>
      <w:r w:rsidRPr="00851C5C">
        <w:tab/>
      </w:r>
      <w:r w:rsidRPr="00851C5C">
        <w:tab/>
      </w:r>
    </w:p>
    <w:p w14:paraId="6C6C12A5" w14:textId="77777777" w:rsidR="006D25E1" w:rsidRDefault="006D25E1" w:rsidP="006A6337">
      <w:pPr>
        <w:rPr>
          <w:b/>
          <w:sz w:val="32"/>
          <w:szCs w:val="32"/>
          <w:u w:val="single"/>
        </w:rPr>
      </w:pPr>
    </w:p>
    <w:p w14:paraId="3B7A0803" w14:textId="722E11C1" w:rsidR="004D7229" w:rsidRPr="006A6337" w:rsidRDefault="004D7229" w:rsidP="006A6337">
      <w:r w:rsidRPr="00815987">
        <w:rPr>
          <w:b/>
          <w:sz w:val="32"/>
          <w:szCs w:val="32"/>
          <w:u w:val="single"/>
        </w:rPr>
        <w:t>PARENT FOLDERS</w:t>
      </w:r>
    </w:p>
    <w:p w14:paraId="53921E86" w14:textId="77777777" w:rsidR="004D7229" w:rsidRPr="008C0A39" w:rsidRDefault="004D7229" w:rsidP="004D7229">
      <w:pPr>
        <w:rPr>
          <w:sz w:val="16"/>
          <w:szCs w:val="16"/>
        </w:rPr>
      </w:pPr>
    </w:p>
    <w:p w14:paraId="27A9E6CE" w14:textId="77777777" w:rsidR="004D7229" w:rsidRPr="00851C5C" w:rsidRDefault="004D7229" w:rsidP="004D7229">
      <w:r w:rsidRPr="00851C5C">
        <w:t xml:space="preserve">A blue pocket folder will be designated as a parent folder for each student.  This folder will go home each afternoon and must be returned to school each morning.  The parent folder is used to send home papers that are kept at home, </w:t>
      </w:r>
      <w:proofErr w:type="gramStart"/>
      <w:r w:rsidRPr="00851C5C">
        <w:t>as well as,</w:t>
      </w:r>
      <w:proofErr w:type="gramEnd"/>
      <w:r w:rsidRPr="00851C5C">
        <w:t xml:space="preserve"> those to be signed and returned to school. Please note that your child’s daily behavior chart is also located in this folder and should be checked daily for conduct, behavior notes, and correspondence.  The folder should also be used by parents to send in any notes, forms, and/or monies to the teacher or the office.  </w:t>
      </w:r>
    </w:p>
    <w:p w14:paraId="40D2A065" w14:textId="77777777" w:rsidR="0057406B" w:rsidRDefault="0057406B" w:rsidP="004D7229">
      <w:pPr>
        <w:rPr>
          <w:b/>
          <w:sz w:val="28"/>
          <w:szCs w:val="28"/>
          <w:u w:val="single"/>
        </w:rPr>
      </w:pPr>
    </w:p>
    <w:p w14:paraId="1F6A87A0" w14:textId="45EEF48C" w:rsidR="004D7229" w:rsidRPr="00851C5C" w:rsidRDefault="004D7229" w:rsidP="004D7229">
      <w:pPr>
        <w:rPr>
          <w:b/>
          <w:sz w:val="28"/>
          <w:szCs w:val="28"/>
          <w:u w:val="single"/>
        </w:rPr>
      </w:pPr>
      <w:r w:rsidRPr="00851C5C">
        <w:rPr>
          <w:b/>
          <w:sz w:val="28"/>
          <w:szCs w:val="28"/>
          <w:u w:val="single"/>
        </w:rPr>
        <w:t>SNACKS</w:t>
      </w:r>
    </w:p>
    <w:p w14:paraId="54E1BBAC" w14:textId="77777777" w:rsidR="004D7229" w:rsidRPr="008C0A39" w:rsidRDefault="004D7229" w:rsidP="004D7229">
      <w:pPr>
        <w:rPr>
          <w:b/>
          <w:sz w:val="16"/>
          <w:szCs w:val="16"/>
          <w:u w:val="single"/>
        </w:rPr>
      </w:pPr>
    </w:p>
    <w:p w14:paraId="72E99850" w14:textId="77777777" w:rsidR="004D7229" w:rsidRPr="00851C5C" w:rsidRDefault="004D7229" w:rsidP="004D7229">
      <w:r w:rsidRPr="00851C5C">
        <w:t xml:space="preserve">Pre-K and Kindergarten classes have a designated snack time every day. Please remember to send a snack each day. </w:t>
      </w:r>
    </w:p>
    <w:p w14:paraId="6058E8E8" w14:textId="77777777" w:rsidR="0057406B" w:rsidRPr="00851C5C" w:rsidRDefault="0057406B" w:rsidP="004D7229">
      <w:pPr>
        <w:rPr>
          <w:b/>
          <w:u w:val="single"/>
        </w:rPr>
      </w:pPr>
    </w:p>
    <w:p w14:paraId="1DE4788E" w14:textId="77777777" w:rsidR="004D7229" w:rsidRPr="00851C5C" w:rsidRDefault="004D7229" w:rsidP="004D7229">
      <w:pPr>
        <w:rPr>
          <w:b/>
          <w:sz w:val="28"/>
          <w:szCs w:val="28"/>
          <w:u w:val="single"/>
        </w:rPr>
      </w:pPr>
      <w:r w:rsidRPr="00851C5C">
        <w:rPr>
          <w:b/>
          <w:sz w:val="28"/>
          <w:szCs w:val="28"/>
          <w:u w:val="single"/>
        </w:rPr>
        <w:t>NAPTIME</w:t>
      </w:r>
    </w:p>
    <w:p w14:paraId="60F1AABD" w14:textId="77777777" w:rsidR="004D7229" w:rsidRPr="008C0A39" w:rsidRDefault="004D7229" w:rsidP="004D7229">
      <w:pPr>
        <w:rPr>
          <w:b/>
          <w:sz w:val="16"/>
          <w:szCs w:val="16"/>
          <w:u w:val="single"/>
        </w:rPr>
      </w:pPr>
    </w:p>
    <w:p w14:paraId="322FF59E" w14:textId="77777777" w:rsidR="004D7229" w:rsidRPr="00851C5C" w:rsidRDefault="004D7229" w:rsidP="004D7229">
      <w:r w:rsidRPr="00851C5C">
        <w:t xml:space="preserve">The K3 and K4 classes will have a scheduled naptime every day.  Students are required to bring his/her own beach towel (no blankets please) and mat cover (standard crib sheet), labeled with their name, to school each week.  These items will go home every Friday to be washed </w:t>
      </w:r>
      <w:proofErr w:type="gramStart"/>
      <w:r w:rsidRPr="00851C5C">
        <w:t>in order to</w:t>
      </w:r>
      <w:proofErr w:type="gramEnd"/>
      <w:r w:rsidRPr="00851C5C">
        <w:t xml:space="preserve"> help control the spread of sickness and germs and must be sent back to school on Monday.  Please </w:t>
      </w:r>
      <w:r w:rsidRPr="00C07923">
        <w:t>DO NOT</w:t>
      </w:r>
      <w:r w:rsidRPr="00851C5C">
        <w:t xml:space="preserve"> send stuffed animals to school for naptime unless requested by the teacher.</w:t>
      </w:r>
    </w:p>
    <w:p w14:paraId="74EE89E2" w14:textId="77777777" w:rsidR="004D7229" w:rsidRPr="00851C5C" w:rsidRDefault="004D7229" w:rsidP="004D7229"/>
    <w:p w14:paraId="4E06AABE" w14:textId="77777777" w:rsidR="00A96B56" w:rsidRDefault="004D7229" w:rsidP="004D7229">
      <w:r>
        <w:t>Kindergarten students do not nap during the school day.</w:t>
      </w:r>
      <w:r w:rsidR="0057406B">
        <w:tab/>
      </w:r>
      <w:r w:rsidR="0057406B">
        <w:tab/>
      </w:r>
      <w:r w:rsidR="0057406B">
        <w:tab/>
      </w:r>
      <w:r w:rsidR="0057406B">
        <w:tab/>
      </w:r>
      <w:r w:rsidR="0057406B">
        <w:tab/>
      </w:r>
      <w:r w:rsidR="0057406B">
        <w:tab/>
      </w:r>
      <w:r w:rsidR="0057406B">
        <w:tab/>
      </w:r>
    </w:p>
    <w:p w14:paraId="169F7551" w14:textId="77777777" w:rsidR="00C07923" w:rsidRDefault="00C07923" w:rsidP="004D7229"/>
    <w:p w14:paraId="1042A75E" w14:textId="52836AA7" w:rsidR="004D7229" w:rsidRPr="00C07923" w:rsidRDefault="004D7229" w:rsidP="004D7229">
      <w:r w:rsidRPr="00851C5C">
        <w:rPr>
          <w:b/>
          <w:sz w:val="28"/>
          <w:szCs w:val="28"/>
          <w:u w:val="single"/>
        </w:rPr>
        <w:t>TOYS</w:t>
      </w:r>
    </w:p>
    <w:p w14:paraId="681B7153" w14:textId="77777777" w:rsidR="004D7229" w:rsidRPr="00AC7CAC" w:rsidRDefault="004D7229" w:rsidP="004D7229">
      <w:pPr>
        <w:rPr>
          <w:b/>
          <w:sz w:val="16"/>
          <w:szCs w:val="16"/>
          <w:u w:val="single"/>
        </w:rPr>
      </w:pPr>
    </w:p>
    <w:p w14:paraId="187D5325" w14:textId="77777777" w:rsidR="00C07923" w:rsidRDefault="004D7229" w:rsidP="004D7229">
      <w:r w:rsidRPr="00851C5C">
        <w:t>Students are not permitted to bring toys or jewelry to school.  These items are easily lost and often cause distraction throughout the day.  Exceptions to this are allowed only for special class events or assignments such as pajama day, letter day, or show and tell.  Your child’s teacher will notify you and provide information for any such events.</w:t>
      </w:r>
    </w:p>
    <w:p w14:paraId="6C7478A3" w14:textId="77777777" w:rsidR="00BF2787" w:rsidRDefault="00BF2787" w:rsidP="004D7229">
      <w:pPr>
        <w:rPr>
          <w:b/>
          <w:sz w:val="28"/>
          <w:szCs w:val="28"/>
          <w:u w:val="single"/>
        </w:rPr>
      </w:pPr>
    </w:p>
    <w:p w14:paraId="1F05295C" w14:textId="77777777" w:rsidR="00B71DFE" w:rsidRDefault="00B71DFE" w:rsidP="004D7229">
      <w:pPr>
        <w:rPr>
          <w:b/>
          <w:sz w:val="28"/>
          <w:szCs w:val="28"/>
          <w:u w:val="single"/>
        </w:rPr>
      </w:pPr>
    </w:p>
    <w:p w14:paraId="1DE0B14E" w14:textId="77777777" w:rsidR="00BF2787" w:rsidRPr="00A21ECF" w:rsidRDefault="00BF2787" w:rsidP="008A65DF">
      <w:pPr>
        <w:pStyle w:val="Heading1"/>
        <w:pBdr>
          <w:top w:val="single" w:sz="4" w:space="1" w:color="auto"/>
          <w:left w:val="single" w:sz="4" w:space="4" w:color="auto"/>
          <w:bottom w:val="single" w:sz="4" w:space="1" w:color="auto"/>
          <w:right w:val="single" w:sz="4" w:space="4" w:color="auto"/>
        </w:pBdr>
        <w:ind w:left="3" w:hanging="5"/>
        <w:rPr>
          <w:sz w:val="44"/>
          <w:szCs w:val="44"/>
        </w:rPr>
      </w:pPr>
      <w:r w:rsidRPr="00A21ECF">
        <w:rPr>
          <w:sz w:val="44"/>
          <w:szCs w:val="44"/>
        </w:rPr>
        <w:lastRenderedPageBreak/>
        <w:t>EARLY CHILDHOOD (K-3, K-4, KINDERGARTEN) SPECIFIC INFORMATION</w:t>
      </w:r>
    </w:p>
    <w:p w14:paraId="6FDA1EE9" w14:textId="77777777" w:rsidR="00BF2787" w:rsidRDefault="00BF2787" w:rsidP="004D7229">
      <w:pPr>
        <w:rPr>
          <w:b/>
          <w:sz w:val="28"/>
          <w:szCs w:val="28"/>
          <w:u w:val="single"/>
        </w:rPr>
      </w:pPr>
    </w:p>
    <w:p w14:paraId="773CCAF9" w14:textId="60A9DEED" w:rsidR="004D7229" w:rsidRPr="00C07923" w:rsidRDefault="004D7229" w:rsidP="004D7229">
      <w:r w:rsidRPr="00851C5C">
        <w:rPr>
          <w:b/>
          <w:sz w:val="28"/>
          <w:szCs w:val="28"/>
          <w:u w:val="single"/>
        </w:rPr>
        <w:t>BITING POLICY</w:t>
      </w:r>
    </w:p>
    <w:p w14:paraId="72439CC7" w14:textId="77777777" w:rsidR="004D7229" w:rsidRPr="004066C7" w:rsidRDefault="004D7229" w:rsidP="004D7229">
      <w:pPr>
        <w:jc w:val="center"/>
        <w:rPr>
          <w:b/>
          <w:sz w:val="16"/>
          <w:szCs w:val="16"/>
        </w:rPr>
      </w:pPr>
    </w:p>
    <w:p w14:paraId="26E274E8" w14:textId="77777777" w:rsidR="004D7229" w:rsidRPr="00851C5C" w:rsidRDefault="004D7229" w:rsidP="004D7229">
      <w:r w:rsidRPr="00851C5C">
        <w:t xml:space="preserve">Biting is a natural developmental stage that many children go through.  It is usually a temporary condition that is most common between thirteen and thirty-six months of age.  The safety of the children at Courtney Christian School is our primary concern.  The preschool biting policy addresses the actions the staff will take if a biting incident occurs.  </w:t>
      </w:r>
    </w:p>
    <w:p w14:paraId="7E173C00" w14:textId="77777777" w:rsidR="006A6337" w:rsidRDefault="006A6337" w:rsidP="004D7229">
      <w:pPr>
        <w:rPr>
          <w:b/>
        </w:rPr>
      </w:pPr>
    </w:p>
    <w:p w14:paraId="4D9C8F74" w14:textId="05ADF832" w:rsidR="004D7229" w:rsidRPr="00851C5C" w:rsidRDefault="004D7229" w:rsidP="004D7229">
      <w:pPr>
        <w:rPr>
          <w:b/>
        </w:rPr>
      </w:pPr>
      <w:r w:rsidRPr="00851C5C">
        <w:rPr>
          <w:b/>
        </w:rPr>
        <w:t>The following steps will be taken if a biting incident occurs:</w:t>
      </w:r>
    </w:p>
    <w:p w14:paraId="0A383C05" w14:textId="77777777" w:rsidR="004D7229" w:rsidRPr="004066C7" w:rsidRDefault="004D7229" w:rsidP="004D7229">
      <w:pPr>
        <w:rPr>
          <w:b/>
          <w:sz w:val="12"/>
          <w:szCs w:val="12"/>
        </w:rPr>
      </w:pPr>
    </w:p>
    <w:p w14:paraId="2A634E5B" w14:textId="77777777" w:rsidR="004D7229" w:rsidRPr="00851C5C" w:rsidRDefault="004D7229">
      <w:pPr>
        <w:numPr>
          <w:ilvl w:val="0"/>
          <w:numId w:val="36"/>
        </w:numPr>
      </w:pPr>
      <w:r w:rsidRPr="00851C5C">
        <w:t>The biting will be interrupted with a firm “No…we do not bite.”</w:t>
      </w:r>
    </w:p>
    <w:p w14:paraId="3EC1B7ED" w14:textId="77777777" w:rsidR="004D7229" w:rsidRPr="00851C5C" w:rsidRDefault="004D7229">
      <w:pPr>
        <w:numPr>
          <w:ilvl w:val="0"/>
          <w:numId w:val="36"/>
        </w:numPr>
      </w:pPr>
      <w:r w:rsidRPr="00851C5C">
        <w:t>The biting child will be removed from the situation.</w:t>
      </w:r>
    </w:p>
    <w:p w14:paraId="28B9C1C9" w14:textId="77777777" w:rsidR="004D7229" w:rsidRPr="00851C5C" w:rsidRDefault="004D7229">
      <w:pPr>
        <w:numPr>
          <w:ilvl w:val="0"/>
          <w:numId w:val="36"/>
        </w:numPr>
      </w:pPr>
      <w:r w:rsidRPr="00851C5C">
        <w:t>The bitten child will be physically assessed and comforted.</w:t>
      </w:r>
    </w:p>
    <w:p w14:paraId="794C08D1" w14:textId="77777777" w:rsidR="004D7229" w:rsidRPr="00851C5C" w:rsidRDefault="004D7229">
      <w:pPr>
        <w:numPr>
          <w:ilvl w:val="0"/>
          <w:numId w:val="36"/>
        </w:numPr>
      </w:pPr>
      <w:r w:rsidRPr="00851C5C">
        <w:t xml:space="preserve">The wound/bite of the bitten child will be cleansed with soap and </w:t>
      </w:r>
      <w:proofErr w:type="gramStart"/>
      <w:r w:rsidRPr="00851C5C">
        <w:t>water</w:t>
      </w:r>
      <w:proofErr w:type="gramEnd"/>
      <w:r w:rsidRPr="00851C5C">
        <w:t xml:space="preserve"> and an ice pack will be applied.</w:t>
      </w:r>
    </w:p>
    <w:p w14:paraId="74FB4118" w14:textId="77777777" w:rsidR="004D7229" w:rsidRPr="00851C5C" w:rsidRDefault="004D7229">
      <w:pPr>
        <w:numPr>
          <w:ilvl w:val="0"/>
          <w:numId w:val="36"/>
        </w:numPr>
      </w:pPr>
      <w:r w:rsidRPr="00851C5C">
        <w:t xml:space="preserve">The parents of both children will be notified of the biting incident.  </w:t>
      </w:r>
    </w:p>
    <w:p w14:paraId="65FD29A1" w14:textId="77777777" w:rsidR="004D7229" w:rsidRPr="00851C5C" w:rsidRDefault="004D7229">
      <w:pPr>
        <w:numPr>
          <w:ilvl w:val="0"/>
          <w:numId w:val="36"/>
        </w:numPr>
      </w:pPr>
      <w:r w:rsidRPr="00851C5C">
        <w:t xml:space="preserve">The appropriate forms will be filled out (Incident Report).  Note: If a bite requires medical treatment, a copy of the incident report must be mailed to the Department of Human Services within 7 calendar days.  </w:t>
      </w:r>
    </w:p>
    <w:p w14:paraId="3C3305B1" w14:textId="77777777" w:rsidR="004D7229" w:rsidRPr="00851C5C" w:rsidRDefault="004D7229">
      <w:pPr>
        <w:numPr>
          <w:ilvl w:val="0"/>
          <w:numId w:val="36"/>
        </w:numPr>
      </w:pPr>
      <w:r w:rsidRPr="00851C5C">
        <w:t>Confidentiality of all children involved will be maintained.</w:t>
      </w:r>
    </w:p>
    <w:p w14:paraId="0C6E28FA" w14:textId="77777777" w:rsidR="004D7229" w:rsidRPr="00851C5C" w:rsidRDefault="004D7229">
      <w:pPr>
        <w:numPr>
          <w:ilvl w:val="0"/>
          <w:numId w:val="36"/>
        </w:numPr>
      </w:pPr>
      <w:r w:rsidRPr="00851C5C">
        <w:t>The bitten area should continue to be observed by parents and staff for signs of infection.</w:t>
      </w:r>
    </w:p>
    <w:p w14:paraId="30102CB2" w14:textId="77777777" w:rsidR="00FB6CCE" w:rsidRDefault="00FB6CCE" w:rsidP="00FB6CCE">
      <w:pPr>
        <w:rPr>
          <w:b/>
        </w:rPr>
      </w:pPr>
    </w:p>
    <w:p w14:paraId="5C81A00E" w14:textId="5B1E2F79" w:rsidR="004D7229" w:rsidRPr="00851C5C" w:rsidRDefault="004D7229" w:rsidP="004D7229">
      <w:pPr>
        <w:ind w:left="360"/>
        <w:rPr>
          <w:b/>
        </w:rPr>
      </w:pPr>
      <w:r w:rsidRPr="00851C5C">
        <w:rPr>
          <w:b/>
        </w:rPr>
        <w:t>If biting continues:</w:t>
      </w:r>
    </w:p>
    <w:p w14:paraId="73E62B33" w14:textId="77777777" w:rsidR="004D7229" w:rsidRPr="004066C7" w:rsidRDefault="004D7229" w:rsidP="004D7229">
      <w:pPr>
        <w:ind w:left="360"/>
        <w:rPr>
          <w:sz w:val="12"/>
          <w:szCs w:val="12"/>
        </w:rPr>
      </w:pPr>
    </w:p>
    <w:p w14:paraId="601435DE" w14:textId="77777777" w:rsidR="004D7229" w:rsidRPr="00851C5C" w:rsidRDefault="004D7229">
      <w:pPr>
        <w:numPr>
          <w:ilvl w:val="0"/>
          <w:numId w:val="37"/>
        </w:numPr>
      </w:pPr>
      <w:r w:rsidRPr="00851C5C">
        <w:t>The second time a child bites, the parent will be required to meet with the teacher and the Early Childhood Director.</w:t>
      </w:r>
    </w:p>
    <w:p w14:paraId="02636689" w14:textId="77777777" w:rsidR="004D7229" w:rsidRPr="00851C5C" w:rsidRDefault="004D7229">
      <w:pPr>
        <w:numPr>
          <w:ilvl w:val="0"/>
          <w:numId w:val="37"/>
        </w:numPr>
      </w:pPr>
      <w:r w:rsidRPr="00851C5C">
        <w:t xml:space="preserve">The third time a child bites, the parent will be required to keep the child home for one school day. </w:t>
      </w:r>
    </w:p>
    <w:p w14:paraId="3A6143ED" w14:textId="77777777" w:rsidR="004D7229" w:rsidRPr="00851C5C" w:rsidRDefault="004D7229">
      <w:pPr>
        <w:numPr>
          <w:ilvl w:val="0"/>
          <w:numId w:val="37"/>
        </w:numPr>
      </w:pPr>
      <w:r w:rsidRPr="00851C5C">
        <w:t xml:space="preserve">The fourth time a child bites, the parent will be required to keep the child home for three school days. </w:t>
      </w:r>
    </w:p>
    <w:p w14:paraId="4077B0BE" w14:textId="77777777" w:rsidR="004D7229" w:rsidRPr="00851C5C" w:rsidRDefault="004D7229">
      <w:pPr>
        <w:numPr>
          <w:ilvl w:val="0"/>
          <w:numId w:val="37"/>
        </w:numPr>
      </w:pPr>
      <w:r w:rsidRPr="00851C5C">
        <w:t>The fifth time a child bites, a parent will be required to keep the child home for five school days.</w:t>
      </w:r>
    </w:p>
    <w:p w14:paraId="4AC44B1B" w14:textId="77777777" w:rsidR="004D7229" w:rsidRPr="00851C5C" w:rsidRDefault="004D7229">
      <w:pPr>
        <w:numPr>
          <w:ilvl w:val="0"/>
          <w:numId w:val="37"/>
        </w:numPr>
      </w:pPr>
      <w:r w:rsidRPr="00851C5C">
        <w:t>The sixth time a child bites, the child will not be allowed to return to school for one nine weeks period.</w:t>
      </w:r>
    </w:p>
    <w:p w14:paraId="104B4F6B" w14:textId="77777777" w:rsidR="004066C7" w:rsidRDefault="004066C7" w:rsidP="004D7229"/>
    <w:p w14:paraId="056EB55F" w14:textId="6C7CF18B" w:rsidR="004D7229" w:rsidRPr="00851C5C" w:rsidRDefault="004D7229" w:rsidP="004D7229">
      <w:r w:rsidRPr="00851C5C">
        <w:t xml:space="preserve">Please be aware that although biting is a typical developmental response for some children, it can be very harmful to other children.  If you have any questions regarding the biting policy, please see the Early Childhood Director.  </w:t>
      </w:r>
    </w:p>
    <w:p w14:paraId="0981EC66" w14:textId="7F964E3B" w:rsidR="003A38E3" w:rsidRDefault="00A96B56" w:rsidP="6B3D3CDC">
      <w:pPr>
        <w:rPr>
          <w:b/>
          <w:bCs/>
          <w:sz w:val="28"/>
          <w:szCs w:val="28"/>
          <w:u w:val="single"/>
        </w:rPr>
      </w:pPr>
      <w:r>
        <w:rPr>
          <w:b/>
          <w:bCs/>
          <w:sz w:val="28"/>
          <w:szCs w:val="28"/>
          <w:u w:val="single"/>
        </w:rPr>
        <w:br w:type="page"/>
      </w:r>
    </w:p>
    <w:p w14:paraId="1C2FF673" w14:textId="7EB2D3DC" w:rsidR="00BA2115" w:rsidRPr="00A21ECF" w:rsidRDefault="00BA2115" w:rsidP="00BA2115">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ind w:left="3" w:hanging="5"/>
        <w:rPr>
          <w:sz w:val="44"/>
          <w:szCs w:val="44"/>
        </w:rPr>
      </w:pPr>
      <w:r w:rsidRPr="00A21ECF">
        <w:rPr>
          <w:sz w:val="44"/>
          <w:szCs w:val="44"/>
        </w:rPr>
        <w:lastRenderedPageBreak/>
        <w:t>EARLY CHILDHOOD (K-3, K-4, KINDERGARTEN) SPECIFIC INFORMATION</w:t>
      </w:r>
    </w:p>
    <w:p w14:paraId="6E53B412" w14:textId="77777777" w:rsidR="00BA2115" w:rsidRPr="00515FD7" w:rsidRDefault="00BA2115" w:rsidP="003A38E3">
      <w:pPr>
        <w:rPr>
          <w:b/>
          <w:sz w:val="16"/>
          <w:szCs w:val="16"/>
          <w:u w:val="single"/>
        </w:rPr>
      </w:pPr>
    </w:p>
    <w:p w14:paraId="1AE21F37" w14:textId="652F9AD4" w:rsidR="003A38E3" w:rsidRPr="00851C5C" w:rsidRDefault="003A38E3" w:rsidP="003A38E3">
      <w:pPr>
        <w:rPr>
          <w:b/>
          <w:sz w:val="28"/>
          <w:szCs w:val="28"/>
          <w:u w:val="single"/>
        </w:rPr>
      </w:pPr>
      <w:r>
        <w:rPr>
          <w:b/>
          <w:sz w:val="28"/>
          <w:szCs w:val="28"/>
          <w:u w:val="single"/>
        </w:rPr>
        <w:t xml:space="preserve">POTTY </w:t>
      </w:r>
      <w:r w:rsidRPr="00851C5C">
        <w:rPr>
          <w:b/>
          <w:sz w:val="28"/>
          <w:szCs w:val="28"/>
          <w:u w:val="single"/>
        </w:rPr>
        <w:t>TRAINING POLICY</w:t>
      </w:r>
    </w:p>
    <w:p w14:paraId="6FD4429D" w14:textId="77777777" w:rsidR="003A38E3" w:rsidRPr="00515FD7" w:rsidRDefault="003A38E3" w:rsidP="003A38E3">
      <w:pPr>
        <w:jc w:val="center"/>
        <w:rPr>
          <w:b/>
          <w:sz w:val="16"/>
          <w:szCs w:val="16"/>
        </w:rPr>
      </w:pPr>
    </w:p>
    <w:p w14:paraId="3D0C85BC" w14:textId="77777777" w:rsidR="003A38E3" w:rsidRPr="00851C5C" w:rsidRDefault="003A38E3" w:rsidP="003A38E3">
      <w:r w:rsidRPr="00851C5C">
        <w:rPr>
          <w:b/>
        </w:rPr>
        <w:t>Training Requirements:</w:t>
      </w:r>
    </w:p>
    <w:p w14:paraId="165B4FF9" w14:textId="24734B26" w:rsidR="003A38E3" w:rsidRDefault="003A38E3" w:rsidP="003A38E3">
      <w:r w:rsidRPr="00851C5C">
        <w:t>All Early Childhood Students must be potty trained before they can attend.  Why do children have to be potty trained before they begin preschool?  There are strict guidelines for changing and disposing of diapers when children are being changed in a classroom, and we are not equipped to take on that task.  When an adult is changing a child’s diaper, it is taking learning time away from the class.</w:t>
      </w:r>
    </w:p>
    <w:p w14:paraId="141A2E3E" w14:textId="77777777" w:rsidR="003A38E3" w:rsidRDefault="003A38E3" w:rsidP="004D7229"/>
    <w:p w14:paraId="68C3FF05" w14:textId="60307C7F" w:rsidR="00AB24B1" w:rsidRPr="003A38E3" w:rsidRDefault="004D7229" w:rsidP="00AB24B1">
      <w:r w:rsidRPr="00851C5C">
        <w:t>What does it mean to be potty trained?  Children must be wearing underwear with very few accidents.  A child having four or more accidents per week would not be considered potty trained.  Please note that wearing pull ups is not considered being potty trained.  Teachers are unable to use valuable teaching time to regularly check students who are wearing pull ups for potty accidents.  Students wearing soiled pull ups for prolonged periods may result in increased risk of rashes and infections.</w:t>
      </w:r>
    </w:p>
    <w:p w14:paraId="5301D28B" w14:textId="77777777" w:rsidR="00AB24B1" w:rsidRDefault="00AB24B1" w:rsidP="004D7229">
      <w:pPr>
        <w:rPr>
          <w:b/>
        </w:rPr>
      </w:pPr>
    </w:p>
    <w:p w14:paraId="0EF333DB" w14:textId="2432FC32" w:rsidR="004D7229" w:rsidRPr="00851C5C" w:rsidRDefault="004D7229" w:rsidP="004D7229">
      <w:r w:rsidRPr="00851C5C">
        <w:rPr>
          <w:b/>
        </w:rPr>
        <w:t>Policy and Procedures:</w:t>
      </w:r>
      <w:r w:rsidRPr="00851C5C">
        <w:t xml:space="preserve"> </w:t>
      </w:r>
    </w:p>
    <w:p w14:paraId="23190E5C" w14:textId="77777777" w:rsidR="004D7229" w:rsidRPr="00851C5C" w:rsidRDefault="004D7229" w:rsidP="004D7229">
      <w:r w:rsidRPr="00851C5C">
        <w:t>Below you will find our plan and procedures for enforcing our training policy.  This will not go into effect until the 3</w:t>
      </w:r>
      <w:r w:rsidRPr="00851C5C">
        <w:rPr>
          <w:vertAlign w:val="superscript"/>
        </w:rPr>
        <w:t>rd</w:t>
      </w:r>
      <w:r w:rsidRPr="00851C5C">
        <w:t xml:space="preserve"> week of school. We understand that for many students the transition from home or a different care environment may be a little scary and take some time to get used to.  For this reason, the first two weeks of school are meant to help the students adjust and become comfortable and familiar with their classroom, teacher, classmates, and routines.  For this reason, we will not send potty notes or enforce training policy for the first two weeks of school.  </w:t>
      </w:r>
    </w:p>
    <w:p w14:paraId="406A5890" w14:textId="77777777" w:rsidR="00A43758" w:rsidRPr="00851C5C" w:rsidRDefault="00A43758" w:rsidP="004D7229">
      <w:pPr>
        <w:rPr>
          <w:b/>
        </w:rPr>
      </w:pPr>
    </w:p>
    <w:p w14:paraId="649F778D" w14:textId="77777777" w:rsidR="004D7229" w:rsidRPr="00851C5C" w:rsidRDefault="004D7229">
      <w:pPr>
        <w:numPr>
          <w:ilvl w:val="0"/>
          <w:numId w:val="38"/>
        </w:numPr>
      </w:pPr>
      <w:r w:rsidRPr="00851C5C">
        <w:t>1</w:t>
      </w:r>
      <w:r w:rsidRPr="00851C5C">
        <w:rPr>
          <w:vertAlign w:val="superscript"/>
        </w:rPr>
        <w:t xml:space="preserve">st </w:t>
      </w:r>
      <w:r w:rsidRPr="00851C5C">
        <w:t xml:space="preserve">potty accident – parent note </w:t>
      </w:r>
    </w:p>
    <w:p w14:paraId="54BA3610" w14:textId="77777777" w:rsidR="004D7229" w:rsidRPr="00A6621F" w:rsidRDefault="004D7229" w:rsidP="004D7229">
      <w:pPr>
        <w:ind w:left="360"/>
        <w:rPr>
          <w:sz w:val="16"/>
          <w:szCs w:val="16"/>
        </w:rPr>
      </w:pPr>
    </w:p>
    <w:p w14:paraId="06B8D57D" w14:textId="77777777" w:rsidR="004D7229" w:rsidRPr="00851C5C" w:rsidRDefault="004D7229">
      <w:pPr>
        <w:numPr>
          <w:ilvl w:val="0"/>
          <w:numId w:val="38"/>
        </w:numPr>
      </w:pPr>
      <w:r w:rsidRPr="00851C5C">
        <w:t>2</w:t>
      </w:r>
      <w:r w:rsidRPr="00851C5C">
        <w:rPr>
          <w:vertAlign w:val="superscript"/>
        </w:rPr>
        <w:t xml:space="preserve">nd </w:t>
      </w:r>
      <w:r w:rsidRPr="00851C5C">
        <w:t>potty accident – parent note</w:t>
      </w:r>
    </w:p>
    <w:p w14:paraId="7BE2CF6F" w14:textId="77777777" w:rsidR="004D7229" w:rsidRPr="00A6621F" w:rsidRDefault="004D7229" w:rsidP="004D7229">
      <w:pPr>
        <w:rPr>
          <w:sz w:val="16"/>
          <w:szCs w:val="16"/>
        </w:rPr>
      </w:pPr>
    </w:p>
    <w:p w14:paraId="473CC9EA" w14:textId="77777777" w:rsidR="004D7229" w:rsidRPr="00851C5C" w:rsidRDefault="004D7229">
      <w:pPr>
        <w:numPr>
          <w:ilvl w:val="0"/>
          <w:numId w:val="38"/>
        </w:numPr>
      </w:pPr>
      <w:r w:rsidRPr="00851C5C">
        <w:t>3</w:t>
      </w:r>
      <w:r w:rsidRPr="00851C5C">
        <w:rPr>
          <w:vertAlign w:val="superscript"/>
        </w:rPr>
        <w:t>rd</w:t>
      </w:r>
      <w:r w:rsidRPr="00851C5C">
        <w:t xml:space="preserve"> potty accident – parent note </w:t>
      </w:r>
    </w:p>
    <w:p w14:paraId="021AE1C4" w14:textId="77777777" w:rsidR="004D7229" w:rsidRPr="00A6621F" w:rsidRDefault="004D7229" w:rsidP="004D7229">
      <w:pPr>
        <w:ind w:left="360"/>
        <w:rPr>
          <w:sz w:val="16"/>
          <w:szCs w:val="16"/>
        </w:rPr>
      </w:pPr>
    </w:p>
    <w:p w14:paraId="5C53C1D1" w14:textId="77777777" w:rsidR="004D7229" w:rsidRPr="00851C5C" w:rsidRDefault="004D7229">
      <w:pPr>
        <w:numPr>
          <w:ilvl w:val="0"/>
          <w:numId w:val="38"/>
        </w:numPr>
      </w:pPr>
      <w:r w:rsidRPr="00851C5C">
        <w:t>4</w:t>
      </w:r>
      <w:r w:rsidRPr="00851C5C">
        <w:rPr>
          <w:vertAlign w:val="superscript"/>
        </w:rPr>
        <w:t>th</w:t>
      </w:r>
      <w:r w:rsidRPr="00851C5C">
        <w:t xml:space="preserve"> potty accident – parent note / a parent conference will be scheduled, and parents will be given a copy of the bathroom schedule to practice at home.</w:t>
      </w:r>
    </w:p>
    <w:p w14:paraId="143F4FD0" w14:textId="77777777" w:rsidR="004D7229" w:rsidRPr="00A6621F" w:rsidRDefault="004D7229" w:rsidP="004D7229">
      <w:pPr>
        <w:rPr>
          <w:sz w:val="16"/>
          <w:szCs w:val="16"/>
        </w:rPr>
      </w:pPr>
    </w:p>
    <w:p w14:paraId="5BE5A3B8" w14:textId="77777777" w:rsidR="004D7229" w:rsidRPr="00851C5C" w:rsidRDefault="004D7229">
      <w:pPr>
        <w:numPr>
          <w:ilvl w:val="0"/>
          <w:numId w:val="38"/>
        </w:numPr>
      </w:pPr>
      <w:r w:rsidRPr="00851C5C">
        <w:t>5</w:t>
      </w:r>
      <w:r w:rsidRPr="00851C5C">
        <w:rPr>
          <w:vertAlign w:val="superscript"/>
        </w:rPr>
        <w:t>th</w:t>
      </w:r>
      <w:r w:rsidRPr="00851C5C">
        <w:t xml:space="preserve"> potty accident – parent note / continue to work on training schedule at home.</w:t>
      </w:r>
    </w:p>
    <w:p w14:paraId="13C6BCC9" w14:textId="77777777" w:rsidR="004D7229" w:rsidRPr="00A6621F" w:rsidRDefault="004D7229" w:rsidP="004D7229">
      <w:pPr>
        <w:rPr>
          <w:sz w:val="16"/>
          <w:szCs w:val="16"/>
        </w:rPr>
      </w:pPr>
    </w:p>
    <w:p w14:paraId="4A4536EC" w14:textId="77777777" w:rsidR="004D7229" w:rsidRPr="00851C5C" w:rsidRDefault="004D7229">
      <w:pPr>
        <w:numPr>
          <w:ilvl w:val="0"/>
          <w:numId w:val="38"/>
        </w:numPr>
      </w:pPr>
      <w:r w:rsidRPr="00851C5C">
        <w:t>6</w:t>
      </w:r>
      <w:r w:rsidRPr="00851C5C">
        <w:rPr>
          <w:vertAlign w:val="superscript"/>
        </w:rPr>
        <w:t>th</w:t>
      </w:r>
      <w:r w:rsidRPr="00851C5C">
        <w:t xml:space="preserve"> potty accident – parent conference to discuss possible professional evaluation for medical issues and/or developmental readiness for school. Parents may be asked to keep student home for three days week to continue to work on training. </w:t>
      </w:r>
    </w:p>
    <w:p w14:paraId="5C58D5A6" w14:textId="77777777" w:rsidR="004D7229" w:rsidRPr="00A6621F" w:rsidRDefault="004D7229" w:rsidP="004D7229">
      <w:pPr>
        <w:ind w:left="360"/>
        <w:rPr>
          <w:sz w:val="16"/>
          <w:szCs w:val="16"/>
        </w:rPr>
      </w:pPr>
    </w:p>
    <w:p w14:paraId="570919F2" w14:textId="77777777" w:rsidR="004D7229" w:rsidRPr="00851C5C" w:rsidRDefault="004D7229">
      <w:pPr>
        <w:numPr>
          <w:ilvl w:val="0"/>
          <w:numId w:val="38"/>
        </w:numPr>
      </w:pPr>
      <w:r w:rsidRPr="00851C5C">
        <w:t>7</w:t>
      </w:r>
      <w:r w:rsidRPr="00851C5C">
        <w:rPr>
          <w:vertAlign w:val="superscript"/>
        </w:rPr>
        <w:t>th</w:t>
      </w:r>
      <w:r w:rsidRPr="00851C5C">
        <w:t xml:space="preserve"> potty accident – 1 week at home to continue training</w:t>
      </w:r>
    </w:p>
    <w:p w14:paraId="13352E2F" w14:textId="77777777" w:rsidR="004D7229" w:rsidRPr="00A6621F" w:rsidRDefault="004D7229" w:rsidP="004D7229">
      <w:pPr>
        <w:rPr>
          <w:sz w:val="16"/>
          <w:szCs w:val="16"/>
        </w:rPr>
      </w:pPr>
    </w:p>
    <w:p w14:paraId="7A398FAC" w14:textId="77777777" w:rsidR="004D7229" w:rsidRPr="00851C5C" w:rsidRDefault="004D7229">
      <w:pPr>
        <w:numPr>
          <w:ilvl w:val="0"/>
          <w:numId w:val="38"/>
        </w:numPr>
      </w:pPr>
      <w:r w:rsidRPr="00851C5C">
        <w:t>8</w:t>
      </w:r>
      <w:r w:rsidRPr="00851C5C">
        <w:rPr>
          <w:vertAlign w:val="superscript"/>
        </w:rPr>
        <w:t>th</w:t>
      </w:r>
      <w:r w:rsidRPr="00851C5C">
        <w:t xml:space="preserve"> potty accident – 1 week at home to continue training</w:t>
      </w:r>
    </w:p>
    <w:p w14:paraId="0D49A815" w14:textId="77777777" w:rsidR="004D7229" w:rsidRPr="00A6621F" w:rsidRDefault="004D7229" w:rsidP="004D7229">
      <w:pPr>
        <w:rPr>
          <w:sz w:val="16"/>
          <w:szCs w:val="16"/>
        </w:rPr>
      </w:pPr>
    </w:p>
    <w:p w14:paraId="5DC1E500" w14:textId="77777777" w:rsidR="004D7229" w:rsidRPr="00851C5C" w:rsidRDefault="004D7229">
      <w:pPr>
        <w:numPr>
          <w:ilvl w:val="0"/>
          <w:numId w:val="38"/>
        </w:numPr>
      </w:pPr>
      <w:r w:rsidRPr="00851C5C">
        <w:t>9</w:t>
      </w:r>
      <w:r w:rsidRPr="00851C5C">
        <w:rPr>
          <w:vertAlign w:val="superscript"/>
        </w:rPr>
        <w:t>th</w:t>
      </w:r>
      <w:r w:rsidRPr="00851C5C">
        <w:t xml:space="preserve"> potty accident – Discuss results of any evaluation that has been done.  Pending results, the student may be asked to withdraw. </w:t>
      </w:r>
    </w:p>
    <w:p w14:paraId="7D96672D" w14:textId="19443EDA" w:rsidR="00BA2115" w:rsidRPr="00515FD7" w:rsidRDefault="00A96B56" w:rsidP="00515FD7">
      <w:pPr>
        <w:pBdr>
          <w:top w:val="single" w:sz="4" w:space="1" w:color="auto"/>
          <w:left w:val="single" w:sz="4" w:space="4" w:color="auto"/>
          <w:bottom w:val="single" w:sz="4" w:space="1" w:color="auto"/>
          <w:right w:val="single" w:sz="4" w:space="4" w:color="auto"/>
        </w:pBdr>
        <w:jc w:val="center"/>
        <w:rPr>
          <w:b/>
          <w:bCs/>
        </w:rPr>
      </w:pPr>
      <w:r>
        <w:br w:type="page"/>
      </w:r>
      <w:r w:rsidR="00BA2115" w:rsidRPr="00515FD7">
        <w:rPr>
          <w:b/>
          <w:bCs/>
          <w:sz w:val="44"/>
          <w:szCs w:val="44"/>
        </w:rPr>
        <w:lastRenderedPageBreak/>
        <w:t>EARLY CHILDHOOD (K-3, K-4, KINDERGARTEN) SPECIFIC INFORMATION</w:t>
      </w:r>
    </w:p>
    <w:p w14:paraId="147BADDA" w14:textId="77777777" w:rsidR="003A38E3" w:rsidRDefault="003A38E3" w:rsidP="6B3D3CDC"/>
    <w:p w14:paraId="50496808" w14:textId="370A9A24" w:rsidR="004D7229" w:rsidRPr="00851C5C" w:rsidRDefault="004D7229" w:rsidP="004D7229">
      <w:pPr>
        <w:rPr>
          <w:b/>
          <w:sz w:val="28"/>
          <w:szCs w:val="28"/>
          <w:u w:val="single"/>
        </w:rPr>
      </w:pPr>
      <w:r w:rsidRPr="00851C5C">
        <w:rPr>
          <w:b/>
          <w:sz w:val="28"/>
          <w:szCs w:val="28"/>
          <w:u w:val="single"/>
        </w:rPr>
        <w:t>DISCIPLINE PLAN</w:t>
      </w:r>
    </w:p>
    <w:p w14:paraId="2B28E408" w14:textId="77777777" w:rsidR="004D7229" w:rsidRPr="00EE14EE" w:rsidRDefault="004D7229" w:rsidP="004D7229">
      <w:pPr>
        <w:rPr>
          <w:b/>
          <w:sz w:val="16"/>
          <w:szCs w:val="16"/>
          <w:u w:val="single"/>
        </w:rPr>
      </w:pPr>
    </w:p>
    <w:p w14:paraId="5AC0DAAD" w14:textId="77777777" w:rsidR="004D7229" w:rsidRPr="00851C5C" w:rsidRDefault="004D7229" w:rsidP="004D7229">
      <w:r w:rsidRPr="00851C5C">
        <w:t xml:space="preserve">All Early Childhood teachers have a behavior plan in place that encourages positive behavior and provides positive reinforcement. The behavior plan also includes consequences for disciplining behaviors that may need to be corrected. Most behaviors are corrected in the classroom with consistent preventive and corrective discipline. </w:t>
      </w:r>
    </w:p>
    <w:p w14:paraId="3391FB89" w14:textId="77777777" w:rsidR="004D7229" w:rsidRPr="00851C5C" w:rsidRDefault="004D7229" w:rsidP="004D7229"/>
    <w:p w14:paraId="026B84B3" w14:textId="77777777" w:rsidR="004D7229" w:rsidRPr="00851C5C" w:rsidRDefault="004D7229" w:rsidP="004D7229">
      <w:pPr>
        <w:rPr>
          <w:b/>
          <w:bCs/>
          <w:sz w:val="28"/>
          <w:szCs w:val="28"/>
        </w:rPr>
      </w:pPr>
      <w:r w:rsidRPr="00851C5C">
        <w:rPr>
          <w:b/>
          <w:bCs/>
          <w:sz w:val="28"/>
          <w:szCs w:val="28"/>
        </w:rPr>
        <w:t>Discipline Procedures (preventive discipline):</w:t>
      </w:r>
    </w:p>
    <w:p w14:paraId="71CE76E7" w14:textId="77777777" w:rsidR="004D7229" w:rsidRPr="00EE14EE" w:rsidRDefault="004D7229" w:rsidP="004D7229">
      <w:pPr>
        <w:rPr>
          <w:sz w:val="16"/>
          <w:szCs w:val="16"/>
        </w:rPr>
      </w:pPr>
    </w:p>
    <w:p w14:paraId="18B47EBF" w14:textId="77777777" w:rsidR="004D7229" w:rsidRPr="00851C5C" w:rsidRDefault="004D7229">
      <w:pPr>
        <w:pStyle w:val="ListParagraph"/>
        <w:numPr>
          <w:ilvl w:val="0"/>
          <w:numId w:val="44"/>
        </w:numPr>
        <w:spacing w:after="160" w:line="259" w:lineRule="auto"/>
        <w:contextualSpacing/>
        <w:rPr>
          <w:rFonts w:ascii="Times New Roman" w:hAnsi="Times New Roman" w:cs="Times New Roman"/>
        </w:rPr>
      </w:pPr>
      <w:r w:rsidRPr="00851C5C">
        <w:rPr>
          <w:rFonts w:ascii="Times New Roman" w:hAnsi="Times New Roman" w:cs="Times New Roman"/>
        </w:rPr>
        <w:t>Praise and positive reinforcement</w:t>
      </w:r>
    </w:p>
    <w:p w14:paraId="5F6F3555" w14:textId="77777777" w:rsidR="004D7229" w:rsidRPr="00851C5C" w:rsidRDefault="004D7229">
      <w:pPr>
        <w:pStyle w:val="ListParagraph"/>
        <w:numPr>
          <w:ilvl w:val="0"/>
          <w:numId w:val="44"/>
        </w:numPr>
        <w:spacing w:after="160" w:line="259" w:lineRule="auto"/>
        <w:contextualSpacing/>
        <w:rPr>
          <w:rFonts w:ascii="Times New Roman" w:hAnsi="Times New Roman" w:cs="Times New Roman"/>
        </w:rPr>
      </w:pPr>
      <w:r w:rsidRPr="00851C5C">
        <w:rPr>
          <w:rFonts w:ascii="Times New Roman" w:hAnsi="Times New Roman" w:cs="Times New Roman"/>
        </w:rPr>
        <w:t xml:space="preserve">Rewards (stickers, stamps, special jobs or privileges) </w:t>
      </w:r>
    </w:p>
    <w:p w14:paraId="485DF6D0" w14:textId="77777777" w:rsidR="004D7229" w:rsidRPr="00851C5C" w:rsidRDefault="004D7229">
      <w:pPr>
        <w:pStyle w:val="ListParagraph"/>
        <w:numPr>
          <w:ilvl w:val="0"/>
          <w:numId w:val="43"/>
        </w:numPr>
        <w:spacing w:after="160" w:line="259" w:lineRule="auto"/>
        <w:contextualSpacing/>
        <w:rPr>
          <w:rFonts w:ascii="Times New Roman" w:hAnsi="Times New Roman" w:cs="Times New Roman"/>
        </w:rPr>
      </w:pPr>
      <w:r w:rsidRPr="00851C5C">
        <w:rPr>
          <w:rFonts w:ascii="Times New Roman" w:hAnsi="Times New Roman" w:cs="Times New Roman"/>
        </w:rPr>
        <w:t>Individual incentives (individual blessings/treats)</w:t>
      </w:r>
    </w:p>
    <w:p w14:paraId="12EE0337" w14:textId="524CBBAF" w:rsidR="00095E5B" w:rsidRPr="00EE14EE" w:rsidRDefault="004D7229">
      <w:pPr>
        <w:pStyle w:val="ListParagraph"/>
        <w:numPr>
          <w:ilvl w:val="0"/>
          <w:numId w:val="43"/>
        </w:numPr>
        <w:spacing w:after="160" w:line="259" w:lineRule="auto"/>
        <w:contextualSpacing/>
        <w:rPr>
          <w:rFonts w:ascii="Times New Roman" w:hAnsi="Times New Roman" w:cs="Times New Roman"/>
        </w:rPr>
      </w:pPr>
      <w:r w:rsidRPr="00851C5C">
        <w:rPr>
          <w:rFonts w:ascii="Times New Roman" w:hAnsi="Times New Roman" w:cs="Times New Roman"/>
        </w:rPr>
        <w:t>Class incentives (parties, fun activities, extended recess/stations)</w:t>
      </w:r>
    </w:p>
    <w:p w14:paraId="6088B750" w14:textId="77777777" w:rsidR="00095E5B" w:rsidRPr="00661CB3" w:rsidRDefault="00095E5B" w:rsidP="004D7229">
      <w:pPr>
        <w:rPr>
          <w:b/>
          <w:bCs/>
          <w:sz w:val="10"/>
          <w:szCs w:val="10"/>
        </w:rPr>
      </w:pPr>
    </w:p>
    <w:p w14:paraId="6618F8A5" w14:textId="77777777" w:rsidR="00095E5B" w:rsidRPr="00661CB3" w:rsidRDefault="00095E5B" w:rsidP="004D7229">
      <w:pPr>
        <w:rPr>
          <w:b/>
          <w:bCs/>
          <w:sz w:val="16"/>
          <w:szCs w:val="16"/>
        </w:rPr>
      </w:pPr>
    </w:p>
    <w:p w14:paraId="55E83657" w14:textId="2FD3A977" w:rsidR="004D7229" w:rsidRPr="00851C5C" w:rsidRDefault="004D7229" w:rsidP="004D7229">
      <w:pPr>
        <w:rPr>
          <w:b/>
          <w:bCs/>
          <w:sz w:val="28"/>
          <w:szCs w:val="28"/>
        </w:rPr>
      </w:pPr>
      <w:r w:rsidRPr="00851C5C">
        <w:rPr>
          <w:b/>
          <w:bCs/>
          <w:sz w:val="28"/>
          <w:szCs w:val="28"/>
        </w:rPr>
        <w:t>Discipline Procedures (corrective discipline):</w:t>
      </w:r>
    </w:p>
    <w:p w14:paraId="4879960D" w14:textId="77777777" w:rsidR="004D7229" w:rsidRPr="00851C5C" w:rsidRDefault="004D7229" w:rsidP="004D7229">
      <w:r w:rsidRPr="00851C5C">
        <w:t>Step 1 – Redirect/encourage (discuss rules, model behavior expectation, practice behavior)</w:t>
      </w:r>
    </w:p>
    <w:p w14:paraId="7B7E4085" w14:textId="77777777" w:rsidR="004D7229" w:rsidRPr="00851C5C" w:rsidRDefault="004D7229" w:rsidP="004D7229">
      <w:r w:rsidRPr="00851C5C">
        <w:t>Step 2 – Redirect/encourage (discuss expectations/verbal warning, practice behavior)</w:t>
      </w:r>
    </w:p>
    <w:p w14:paraId="357E1951" w14:textId="77777777" w:rsidR="004D7229" w:rsidRPr="00851C5C" w:rsidRDefault="004D7229" w:rsidP="004D7229">
      <w:r w:rsidRPr="00851C5C">
        <w:t>Step 3 - Time Out (5 - 15 minutes, discuss rules and expectations, encourage)</w:t>
      </w:r>
    </w:p>
    <w:p w14:paraId="419DFA96" w14:textId="77777777" w:rsidR="004D7229" w:rsidRPr="00851C5C" w:rsidRDefault="004D7229" w:rsidP="004D7229">
      <w:r w:rsidRPr="00851C5C">
        <w:t xml:space="preserve">Step 4 - Slash on behavior chart / Oops Note (Oops Note sent home for parents to sign and return)  </w:t>
      </w:r>
    </w:p>
    <w:p w14:paraId="643E62D0" w14:textId="6E6BA07A" w:rsidR="004D7229" w:rsidRPr="00851C5C" w:rsidRDefault="004D7229" w:rsidP="004D7229">
      <w:r w:rsidRPr="00851C5C">
        <w:t>Step 5 - Office Visit / Disciplinary Action Notice (Parents receive disciplinary notice to sign and return</w:t>
      </w:r>
      <w:r w:rsidR="00515FD7">
        <w:t xml:space="preserve"> </w:t>
      </w:r>
      <w:r w:rsidRPr="00851C5C">
        <w:t xml:space="preserve">and a parent notification is sent in </w:t>
      </w:r>
      <w:r w:rsidR="00515FD7">
        <w:t>FACTS</w:t>
      </w:r>
      <w:r w:rsidRPr="00851C5C">
        <w:t>.)</w:t>
      </w:r>
    </w:p>
    <w:p w14:paraId="4861B6DB" w14:textId="22ACB6EB" w:rsidR="004D7229" w:rsidRPr="00661CB3" w:rsidRDefault="004D7229" w:rsidP="004D7229">
      <w:pPr>
        <w:rPr>
          <w:sz w:val="10"/>
          <w:szCs w:val="10"/>
        </w:rPr>
      </w:pPr>
    </w:p>
    <w:p w14:paraId="67B0BB9C" w14:textId="546341F2" w:rsidR="004D7229" w:rsidRPr="00851C5C" w:rsidRDefault="004D7229" w:rsidP="004D7229">
      <w:r w:rsidRPr="00851C5C">
        <w:t xml:space="preserve">*If persistent behaviors of disruption and/or disobedience are not improving after three slashes and two oops notes on the behavior chart, the student may receive a Behavior Notification through </w:t>
      </w:r>
      <w:proofErr w:type="gramStart"/>
      <w:r w:rsidR="00515FD7">
        <w:t>FACTS</w:t>
      </w:r>
      <w:proofErr w:type="gramEnd"/>
      <w:r w:rsidRPr="00851C5C">
        <w:t xml:space="preserve"> and a disciplinary action will be sent home from the office. If these behaviors continue, the discipline procedures for repeated defiance/correction (stated below) will be instituted. Serious infractions of defiant and/or aggressive behaviors will receive an immediate Behavior Notice and the consequences/discipline procedures below will be instituted.  </w:t>
      </w:r>
    </w:p>
    <w:p w14:paraId="021A3787" w14:textId="77777777" w:rsidR="004D7229" w:rsidRPr="00661CB3" w:rsidRDefault="004D7229" w:rsidP="004D7229">
      <w:pPr>
        <w:rPr>
          <w:b/>
          <w:bCs/>
          <w:sz w:val="10"/>
          <w:szCs w:val="10"/>
        </w:rPr>
      </w:pPr>
    </w:p>
    <w:p w14:paraId="6F4C7585" w14:textId="77777777" w:rsidR="0014503B" w:rsidRDefault="0014503B" w:rsidP="004D7229">
      <w:pPr>
        <w:rPr>
          <w:b/>
          <w:bCs/>
          <w:sz w:val="28"/>
          <w:szCs w:val="28"/>
        </w:rPr>
      </w:pPr>
    </w:p>
    <w:p w14:paraId="42D0E014" w14:textId="4EE2D684" w:rsidR="004D7229" w:rsidRPr="00851C5C" w:rsidRDefault="004D7229" w:rsidP="004D7229">
      <w:pPr>
        <w:rPr>
          <w:b/>
          <w:bCs/>
          <w:sz w:val="28"/>
          <w:szCs w:val="28"/>
        </w:rPr>
      </w:pPr>
      <w:r w:rsidRPr="00851C5C">
        <w:rPr>
          <w:b/>
          <w:bCs/>
          <w:sz w:val="28"/>
          <w:szCs w:val="28"/>
        </w:rPr>
        <w:t>Discipline Procedures for repeated, persistent aggression and defiance:</w:t>
      </w:r>
    </w:p>
    <w:p w14:paraId="62313549" w14:textId="77777777" w:rsidR="004D7229" w:rsidRPr="00661CB3" w:rsidRDefault="004D7229" w:rsidP="004D7229">
      <w:pPr>
        <w:rPr>
          <w:b/>
          <w:bCs/>
          <w:sz w:val="10"/>
          <w:szCs w:val="10"/>
        </w:rPr>
      </w:pPr>
    </w:p>
    <w:p w14:paraId="14D61015" w14:textId="77777777" w:rsidR="004D7229" w:rsidRPr="00851C5C" w:rsidRDefault="004D7229" w:rsidP="004D7229">
      <w:r w:rsidRPr="00851C5C">
        <w:t xml:space="preserve">Behaviors of consistent aggression and/or defiance that cannot be resolved by these means will result in the institution of the following Behavior Management Policy. </w:t>
      </w:r>
    </w:p>
    <w:p w14:paraId="7333B1F2" w14:textId="77777777" w:rsidR="004D7229" w:rsidRPr="0014503B" w:rsidRDefault="004D7229" w:rsidP="004D7229">
      <w:pPr>
        <w:rPr>
          <w:b/>
          <w:bCs/>
          <w:sz w:val="10"/>
          <w:szCs w:val="10"/>
          <w:u w:val="single"/>
        </w:rPr>
      </w:pPr>
    </w:p>
    <w:p w14:paraId="213E7339" w14:textId="77777777" w:rsidR="004D7229" w:rsidRPr="00851C5C" w:rsidRDefault="004D7229" w:rsidP="004D7229">
      <w:r w:rsidRPr="00851C5C">
        <w:rPr>
          <w:b/>
          <w:bCs/>
          <w:u w:val="single"/>
        </w:rPr>
        <w:t>Aggression:</w:t>
      </w:r>
      <w:r w:rsidRPr="00851C5C">
        <w:t xml:space="preserve">  aggressive behavior that is deemed to be verbally and/or physically confrontational towards students, teachers, and/or property. These behaviors may include but are not limited to – hitting (open/closed hand), pinching, pushing/shoving, kicking, throwing objects, biting (please see separate biting policy), screaming/yelling at the teacher, verbal threats. </w:t>
      </w:r>
    </w:p>
    <w:p w14:paraId="73D7112B" w14:textId="77777777" w:rsidR="004D7229" w:rsidRPr="0014503B" w:rsidRDefault="004D7229" w:rsidP="004D7229">
      <w:pPr>
        <w:rPr>
          <w:sz w:val="10"/>
          <w:szCs w:val="10"/>
        </w:rPr>
      </w:pPr>
    </w:p>
    <w:p w14:paraId="1590C61A" w14:textId="77777777" w:rsidR="00BA2115" w:rsidRDefault="00BA2115" w:rsidP="004D7229">
      <w:pPr>
        <w:rPr>
          <w:b/>
          <w:bCs/>
          <w:u w:val="single"/>
        </w:rPr>
      </w:pPr>
    </w:p>
    <w:p w14:paraId="71CEDB56" w14:textId="77777777" w:rsidR="00BA2115" w:rsidRDefault="00BA2115" w:rsidP="004D7229">
      <w:pPr>
        <w:rPr>
          <w:b/>
          <w:bCs/>
          <w:u w:val="single"/>
        </w:rPr>
      </w:pPr>
    </w:p>
    <w:p w14:paraId="358FA518" w14:textId="77777777" w:rsidR="002F0147" w:rsidRDefault="002F0147" w:rsidP="004D7229">
      <w:pPr>
        <w:rPr>
          <w:b/>
          <w:bCs/>
          <w:u w:val="single"/>
        </w:rPr>
      </w:pPr>
    </w:p>
    <w:p w14:paraId="00035E99" w14:textId="77777777" w:rsidR="00BA2115" w:rsidRPr="00A21ECF" w:rsidRDefault="00BA2115" w:rsidP="00870755">
      <w:pPr>
        <w:pStyle w:val="Heading1"/>
        <w:pBdr>
          <w:top w:val="single" w:sz="4" w:space="1" w:color="auto"/>
          <w:left w:val="single" w:sz="4" w:space="4" w:color="auto"/>
          <w:bottom w:val="single" w:sz="4" w:space="1" w:color="auto"/>
          <w:right w:val="single" w:sz="4" w:space="4" w:color="auto"/>
        </w:pBdr>
        <w:ind w:left="3" w:hanging="5"/>
        <w:rPr>
          <w:sz w:val="44"/>
          <w:szCs w:val="44"/>
        </w:rPr>
      </w:pPr>
      <w:r w:rsidRPr="00A21ECF">
        <w:rPr>
          <w:sz w:val="44"/>
          <w:szCs w:val="44"/>
        </w:rPr>
        <w:lastRenderedPageBreak/>
        <w:t>EARLY CHILDHOOD (K-3, K-4, KINDERGARTEN) SPECIFIC INFORMATION</w:t>
      </w:r>
    </w:p>
    <w:p w14:paraId="3835B8E8" w14:textId="77777777" w:rsidR="00BA2115" w:rsidRDefault="00BA2115" w:rsidP="004D7229">
      <w:pPr>
        <w:rPr>
          <w:b/>
          <w:bCs/>
          <w:u w:val="single"/>
        </w:rPr>
      </w:pPr>
    </w:p>
    <w:p w14:paraId="1CBA990E" w14:textId="6067BF25" w:rsidR="004D7229" w:rsidRPr="00851C5C" w:rsidRDefault="004D7229" w:rsidP="004D7229">
      <w:r w:rsidRPr="00851C5C">
        <w:rPr>
          <w:b/>
          <w:bCs/>
          <w:u w:val="single"/>
        </w:rPr>
        <w:t>Defiance:</w:t>
      </w:r>
      <w:r w:rsidRPr="00851C5C">
        <w:t xml:space="preserve">  repeated refusal to comply with teacher’s direction and instruction in the classroom. The student is consistently non-responsive to preventive/corrective discipline and behavior management plan. These behaviors may include but are not limited to - persistent refusal to follow the verbal direction of the teacher, refusal to do assigned work, refusal to receive correction from the teacher (verbal warning, time-out, removal from activity, office visit), frequent tantrums/emotional outbursts.</w:t>
      </w:r>
    </w:p>
    <w:p w14:paraId="33531F38" w14:textId="77777777" w:rsidR="008918D2" w:rsidRDefault="008918D2" w:rsidP="00BC332F">
      <w:pPr>
        <w:rPr>
          <w:b/>
          <w:bCs/>
          <w:sz w:val="28"/>
          <w:szCs w:val="28"/>
          <w:u w:val="single"/>
        </w:rPr>
      </w:pPr>
    </w:p>
    <w:p w14:paraId="1D7706B7" w14:textId="6068E62C" w:rsidR="00BC332F" w:rsidRPr="008918D2" w:rsidRDefault="00BC332F" w:rsidP="00BC332F">
      <w:pPr>
        <w:rPr>
          <w:b/>
          <w:bCs/>
          <w:sz w:val="28"/>
          <w:szCs w:val="28"/>
          <w:u w:val="single"/>
        </w:rPr>
      </w:pPr>
      <w:r w:rsidRPr="00851C5C">
        <w:rPr>
          <w:b/>
          <w:sz w:val="28"/>
          <w:szCs w:val="28"/>
          <w:u w:val="single"/>
        </w:rPr>
        <w:t>DISCIPLINE PLAN</w:t>
      </w:r>
      <w:r>
        <w:rPr>
          <w:b/>
          <w:sz w:val="28"/>
          <w:szCs w:val="28"/>
          <w:u w:val="single"/>
        </w:rPr>
        <w:t xml:space="preserve"> cont.</w:t>
      </w:r>
    </w:p>
    <w:p w14:paraId="3D8E8048" w14:textId="77777777" w:rsidR="004D7229" w:rsidRPr="00851C5C" w:rsidRDefault="004D7229" w:rsidP="004D7229"/>
    <w:p w14:paraId="1EDC2DF7" w14:textId="77777777" w:rsidR="004D7229" w:rsidRPr="00851C5C" w:rsidRDefault="004D7229">
      <w:pPr>
        <w:pStyle w:val="ListParagraph"/>
        <w:numPr>
          <w:ilvl w:val="0"/>
          <w:numId w:val="42"/>
        </w:numPr>
        <w:spacing w:after="160" w:line="259" w:lineRule="auto"/>
        <w:contextualSpacing/>
        <w:rPr>
          <w:rFonts w:ascii="Times New Roman" w:hAnsi="Times New Roman" w:cs="Times New Roman"/>
        </w:rPr>
      </w:pPr>
      <w:r w:rsidRPr="00851C5C">
        <w:rPr>
          <w:rFonts w:ascii="Times New Roman" w:hAnsi="Times New Roman" w:cs="Times New Roman"/>
        </w:rPr>
        <w:t>1</w:t>
      </w:r>
      <w:r w:rsidRPr="00851C5C">
        <w:rPr>
          <w:rFonts w:ascii="Times New Roman" w:hAnsi="Times New Roman" w:cs="Times New Roman"/>
          <w:vertAlign w:val="superscript"/>
        </w:rPr>
        <w:t>st</w:t>
      </w:r>
      <w:r w:rsidRPr="00851C5C">
        <w:rPr>
          <w:rFonts w:ascii="Times New Roman" w:hAnsi="Times New Roman" w:cs="Times New Roman"/>
        </w:rPr>
        <w:t xml:space="preserve"> CONSEQUENCE – A Behavior notice will be sent </w:t>
      </w:r>
      <w:proofErr w:type="gramStart"/>
      <w:r w:rsidRPr="00851C5C">
        <w:rPr>
          <w:rFonts w:ascii="Times New Roman" w:hAnsi="Times New Roman" w:cs="Times New Roman"/>
        </w:rPr>
        <w:t>home</w:t>
      </w:r>
      <w:proofErr w:type="gramEnd"/>
      <w:r w:rsidRPr="00851C5C">
        <w:rPr>
          <w:rFonts w:ascii="Times New Roman" w:hAnsi="Times New Roman" w:cs="Times New Roman"/>
        </w:rPr>
        <w:t xml:space="preserve"> and parent will be contacted (note, phone, email).</w:t>
      </w:r>
    </w:p>
    <w:p w14:paraId="7FDC0E1B" w14:textId="77777777" w:rsidR="004D7229" w:rsidRPr="00851C5C" w:rsidRDefault="004D7229">
      <w:pPr>
        <w:pStyle w:val="ListParagraph"/>
        <w:numPr>
          <w:ilvl w:val="0"/>
          <w:numId w:val="41"/>
        </w:numPr>
        <w:spacing w:after="160" w:line="259" w:lineRule="auto"/>
        <w:contextualSpacing/>
        <w:rPr>
          <w:rFonts w:ascii="Times New Roman" w:hAnsi="Times New Roman" w:cs="Times New Roman"/>
        </w:rPr>
      </w:pPr>
      <w:r w:rsidRPr="00851C5C">
        <w:rPr>
          <w:rFonts w:ascii="Times New Roman" w:hAnsi="Times New Roman" w:cs="Times New Roman"/>
        </w:rPr>
        <w:t>2</w:t>
      </w:r>
      <w:r w:rsidRPr="00851C5C">
        <w:rPr>
          <w:rFonts w:ascii="Times New Roman" w:hAnsi="Times New Roman" w:cs="Times New Roman"/>
          <w:vertAlign w:val="superscript"/>
        </w:rPr>
        <w:t>nd</w:t>
      </w:r>
      <w:r w:rsidRPr="00851C5C">
        <w:rPr>
          <w:rFonts w:ascii="Times New Roman" w:hAnsi="Times New Roman" w:cs="Times New Roman"/>
        </w:rPr>
        <w:t xml:space="preserve"> CONSEQUENCE – A behavior notice will be sent home, and a parent conference will be scheduled immediately.</w:t>
      </w:r>
    </w:p>
    <w:p w14:paraId="3816168C" w14:textId="77777777" w:rsidR="004D7229" w:rsidRPr="00851C5C" w:rsidRDefault="004D7229">
      <w:pPr>
        <w:pStyle w:val="ListParagraph"/>
        <w:numPr>
          <w:ilvl w:val="0"/>
          <w:numId w:val="41"/>
        </w:numPr>
        <w:spacing w:after="160" w:line="259" w:lineRule="auto"/>
        <w:contextualSpacing/>
        <w:rPr>
          <w:rFonts w:ascii="Times New Roman" w:hAnsi="Times New Roman" w:cs="Times New Roman"/>
        </w:rPr>
      </w:pPr>
      <w:r w:rsidRPr="00851C5C">
        <w:rPr>
          <w:rFonts w:ascii="Times New Roman" w:hAnsi="Times New Roman" w:cs="Times New Roman"/>
        </w:rPr>
        <w:t>3</w:t>
      </w:r>
      <w:r w:rsidRPr="00851C5C">
        <w:rPr>
          <w:rFonts w:ascii="Times New Roman" w:hAnsi="Times New Roman" w:cs="Times New Roman"/>
          <w:vertAlign w:val="superscript"/>
        </w:rPr>
        <w:t>rd</w:t>
      </w:r>
      <w:r w:rsidRPr="00851C5C">
        <w:rPr>
          <w:rFonts w:ascii="Times New Roman" w:hAnsi="Times New Roman" w:cs="Times New Roman"/>
        </w:rPr>
        <w:t xml:space="preserve"> CONSEQUENCE – A behavior notice will be sent home, and a parent will be called to discipline/pick-up student.</w:t>
      </w:r>
    </w:p>
    <w:p w14:paraId="426BD28C" w14:textId="77777777" w:rsidR="004D7229" w:rsidRDefault="004D7229">
      <w:pPr>
        <w:pStyle w:val="ListParagraph"/>
        <w:numPr>
          <w:ilvl w:val="0"/>
          <w:numId w:val="41"/>
        </w:numPr>
        <w:spacing w:after="160" w:line="259" w:lineRule="auto"/>
        <w:contextualSpacing/>
        <w:rPr>
          <w:rFonts w:ascii="Times New Roman" w:hAnsi="Times New Roman" w:cs="Times New Roman"/>
        </w:rPr>
      </w:pPr>
      <w:r w:rsidRPr="00851C5C">
        <w:rPr>
          <w:rFonts w:ascii="Times New Roman" w:hAnsi="Times New Roman" w:cs="Times New Roman"/>
        </w:rPr>
        <w:t>4</w:t>
      </w:r>
      <w:r w:rsidRPr="00851C5C">
        <w:rPr>
          <w:rFonts w:ascii="Times New Roman" w:hAnsi="Times New Roman" w:cs="Times New Roman"/>
          <w:vertAlign w:val="superscript"/>
        </w:rPr>
        <w:t>th</w:t>
      </w:r>
      <w:r w:rsidRPr="00851C5C">
        <w:rPr>
          <w:rFonts w:ascii="Times New Roman" w:hAnsi="Times New Roman" w:cs="Times New Roman"/>
        </w:rPr>
        <w:t xml:space="preserve"> CONSEQUENCE – A behavior notice will be sent </w:t>
      </w:r>
      <w:proofErr w:type="gramStart"/>
      <w:r w:rsidRPr="00851C5C">
        <w:rPr>
          <w:rFonts w:ascii="Times New Roman" w:hAnsi="Times New Roman" w:cs="Times New Roman"/>
        </w:rPr>
        <w:t>home</w:t>
      </w:r>
      <w:proofErr w:type="gramEnd"/>
      <w:r w:rsidRPr="00851C5C">
        <w:rPr>
          <w:rFonts w:ascii="Times New Roman" w:hAnsi="Times New Roman" w:cs="Times New Roman"/>
        </w:rPr>
        <w:t xml:space="preserve"> and parents will be called to pick up student for the remainder of the day and the student will receive a 2-day suspension.</w:t>
      </w:r>
    </w:p>
    <w:p w14:paraId="4778A53A" w14:textId="77777777" w:rsidR="00BC332F" w:rsidRDefault="00851C5C">
      <w:pPr>
        <w:pStyle w:val="ListParagraph"/>
        <w:numPr>
          <w:ilvl w:val="0"/>
          <w:numId w:val="41"/>
        </w:numPr>
        <w:rPr>
          <w:rFonts w:ascii="Times New Roman" w:hAnsi="Times New Roman" w:cs="Times New Roman"/>
        </w:rPr>
      </w:pPr>
      <w:r w:rsidRPr="00851C5C">
        <w:rPr>
          <w:rFonts w:ascii="Times New Roman" w:hAnsi="Times New Roman" w:cs="Times New Roman"/>
        </w:rPr>
        <w:t>5</w:t>
      </w:r>
      <w:r w:rsidRPr="00851C5C">
        <w:rPr>
          <w:rFonts w:ascii="Times New Roman" w:hAnsi="Times New Roman" w:cs="Times New Roman"/>
          <w:vertAlign w:val="superscript"/>
        </w:rPr>
        <w:t>th</w:t>
      </w:r>
      <w:r w:rsidRPr="00851C5C">
        <w:rPr>
          <w:rFonts w:ascii="Times New Roman" w:hAnsi="Times New Roman" w:cs="Times New Roman"/>
        </w:rPr>
        <w:t xml:space="preserve"> CONSEQUENCE – A behavior notice will be sent </w:t>
      </w:r>
      <w:proofErr w:type="gramStart"/>
      <w:r w:rsidRPr="00851C5C">
        <w:rPr>
          <w:rFonts w:ascii="Times New Roman" w:hAnsi="Times New Roman" w:cs="Times New Roman"/>
        </w:rPr>
        <w:t>home</w:t>
      </w:r>
      <w:proofErr w:type="gramEnd"/>
      <w:r w:rsidRPr="00851C5C">
        <w:rPr>
          <w:rFonts w:ascii="Times New Roman" w:hAnsi="Times New Roman" w:cs="Times New Roman"/>
        </w:rPr>
        <w:t xml:space="preserve"> and parents will be called to pick-up student. A parent conference will be scheduled to begin withdrawal / dismissal process. </w:t>
      </w:r>
      <w:r w:rsidRPr="00851C5C">
        <w:rPr>
          <w:rFonts w:ascii="Times New Roman" w:hAnsi="Times New Roman" w:cs="Times New Roman"/>
        </w:rPr>
        <w:tab/>
      </w:r>
      <w:r w:rsidRPr="00851C5C">
        <w:rPr>
          <w:rFonts w:ascii="Times New Roman" w:hAnsi="Times New Roman" w:cs="Times New Roman"/>
        </w:rPr>
        <w:tab/>
      </w:r>
    </w:p>
    <w:p w14:paraId="19996D2D" w14:textId="0103E3ED" w:rsidR="00E64C7C" w:rsidRPr="00BC332F" w:rsidRDefault="00851C5C" w:rsidP="00BC332F">
      <w:r w:rsidRPr="00BC332F">
        <w:tab/>
      </w:r>
    </w:p>
    <w:p w14:paraId="455EEEAD" w14:textId="77777777" w:rsidR="005F2868" w:rsidRDefault="002D73C0" w:rsidP="005F2868">
      <w:pPr>
        <w:pStyle w:val="Heading1"/>
        <w:pBdr>
          <w:top w:val="single" w:sz="4" w:space="1" w:color="auto"/>
          <w:left w:val="single" w:sz="4" w:space="4" w:color="auto"/>
          <w:bottom w:val="single" w:sz="4" w:space="1" w:color="auto"/>
          <w:right w:val="single" w:sz="4" w:space="4" w:color="auto"/>
        </w:pBdr>
        <w:ind w:left="3" w:hanging="5"/>
      </w:pPr>
      <w:r>
        <w:t>LOWER ELEMENTARY (</w:t>
      </w:r>
      <w:r w:rsidR="002330C2">
        <w:t>1</w:t>
      </w:r>
      <w:r w:rsidR="002330C2" w:rsidRPr="002330C2">
        <w:rPr>
          <w:vertAlign w:val="superscript"/>
        </w:rPr>
        <w:t>ST</w:t>
      </w:r>
      <w:r>
        <w:t>– 4</w:t>
      </w:r>
      <w:r w:rsidRPr="002D73C0">
        <w:rPr>
          <w:vertAlign w:val="superscript"/>
        </w:rPr>
        <w:t>TH</w:t>
      </w:r>
      <w:r>
        <w:t xml:space="preserve">) </w:t>
      </w:r>
      <w:r w:rsidR="00D448DF">
        <w:t xml:space="preserve"> </w:t>
      </w:r>
    </w:p>
    <w:p w14:paraId="50655F45" w14:textId="508625A4" w:rsidR="00D448DF" w:rsidRDefault="00D448DF" w:rsidP="005F2868">
      <w:pPr>
        <w:pStyle w:val="Heading1"/>
        <w:pBdr>
          <w:top w:val="single" w:sz="4" w:space="1" w:color="auto"/>
          <w:left w:val="single" w:sz="4" w:space="4" w:color="auto"/>
          <w:bottom w:val="single" w:sz="4" w:space="1" w:color="auto"/>
          <w:right w:val="single" w:sz="4" w:space="4" w:color="auto"/>
        </w:pBdr>
        <w:ind w:left="3" w:hanging="5"/>
      </w:pPr>
      <w:r>
        <w:t>SPECIFIC INFORMAT</w:t>
      </w:r>
      <w:r w:rsidR="0033671F">
        <w:t>I</w:t>
      </w:r>
      <w:r>
        <w:t>ON</w:t>
      </w:r>
    </w:p>
    <w:p w14:paraId="54C97A4B" w14:textId="77777777" w:rsidR="00D448DF" w:rsidRDefault="00D448DF">
      <w:pPr>
        <w:ind w:hanging="2"/>
      </w:pPr>
    </w:p>
    <w:p w14:paraId="5468AEF5" w14:textId="77777777" w:rsidR="0036135D" w:rsidRPr="00E61FBA" w:rsidRDefault="0036135D" w:rsidP="0036135D">
      <w:pPr>
        <w:pStyle w:val="Heading2"/>
        <w:ind w:left="1" w:hanging="3"/>
        <w:rPr>
          <w:sz w:val="32"/>
          <w:szCs w:val="32"/>
          <w:u w:val="single"/>
        </w:rPr>
      </w:pPr>
      <w:r w:rsidRPr="00E61FBA">
        <w:rPr>
          <w:sz w:val="32"/>
          <w:szCs w:val="32"/>
          <w:u w:val="single"/>
        </w:rPr>
        <w:t>MAKE UP WORK</w:t>
      </w:r>
    </w:p>
    <w:p w14:paraId="4F0CDD2C" w14:textId="77777777" w:rsidR="0036135D" w:rsidRDefault="0036135D" w:rsidP="0036135D">
      <w:pPr>
        <w:rPr>
          <w:sz w:val="10"/>
          <w:szCs w:val="10"/>
        </w:rPr>
      </w:pPr>
    </w:p>
    <w:p w14:paraId="3B8DB79A" w14:textId="77777777" w:rsidR="0036135D" w:rsidRDefault="0036135D" w:rsidP="0036135D">
      <w:pPr>
        <w:ind w:hanging="2"/>
      </w:pPr>
      <w:r>
        <w:t xml:space="preserve">When a student misses school, make-up work is subject to each teacher’s policy. </w:t>
      </w:r>
    </w:p>
    <w:p w14:paraId="46C967E3" w14:textId="77777777" w:rsidR="0036135D" w:rsidRDefault="0036135D" w:rsidP="0036135D">
      <w:pPr>
        <w:rPr>
          <w:sz w:val="12"/>
          <w:szCs w:val="12"/>
        </w:rPr>
      </w:pPr>
    </w:p>
    <w:p w14:paraId="36FBA690" w14:textId="77777777" w:rsidR="00046E80" w:rsidRDefault="0036135D" w:rsidP="0036135D">
      <w:pPr>
        <w:ind w:hanging="2"/>
      </w:pPr>
      <w:r>
        <w:t xml:space="preserve">Students are required to make up any work missed due to an absence. Make-up dates will be scheduled by the teacher. Each student will be given </w:t>
      </w:r>
      <w:r>
        <w:rPr>
          <w:b/>
          <w:u w:val="single"/>
        </w:rPr>
        <w:t xml:space="preserve">the same </w:t>
      </w:r>
      <w:proofErr w:type="gramStart"/>
      <w:r>
        <w:rPr>
          <w:b/>
          <w:u w:val="single"/>
        </w:rPr>
        <w:t>amount</w:t>
      </w:r>
      <w:proofErr w:type="gramEnd"/>
      <w:r>
        <w:rPr>
          <w:b/>
          <w:u w:val="single"/>
        </w:rPr>
        <w:t xml:space="preserve"> of days to complete the work as the number of days he has missed.</w:t>
      </w:r>
      <w:r>
        <w:t xml:space="preserve">  </w:t>
      </w:r>
    </w:p>
    <w:p w14:paraId="5E46214B" w14:textId="77777777" w:rsidR="00046E80" w:rsidRDefault="00046E80" w:rsidP="0036135D">
      <w:pPr>
        <w:ind w:hanging="2"/>
      </w:pPr>
    </w:p>
    <w:p w14:paraId="5E4F2008" w14:textId="3BFADC44" w:rsidR="002D73C0" w:rsidRDefault="0036135D" w:rsidP="0036135D">
      <w:pPr>
        <w:ind w:hanging="2"/>
      </w:pPr>
      <w:r>
        <w:t>In the Elementary School (Grades K – 4th), make-up test times are at the teacher’s discretion</w:t>
      </w:r>
      <w:r w:rsidR="00A749FE">
        <w:t>; however,</w:t>
      </w:r>
    </w:p>
    <w:p w14:paraId="52A69FB4" w14:textId="3BDD52C7" w:rsidR="00EB6778" w:rsidRDefault="00A749FE" w:rsidP="006347A2">
      <w:pPr>
        <w:ind w:left="-2"/>
      </w:pPr>
      <w:r>
        <w:rPr>
          <w:b/>
        </w:rPr>
        <w:t>a</w:t>
      </w:r>
      <w:r w:rsidR="00EB6778">
        <w:rPr>
          <w:b/>
        </w:rPr>
        <w:t xml:space="preserve"> grade of “zero” will be recorded for any work not completed on time.</w:t>
      </w:r>
      <w:r w:rsidR="00EB6778">
        <w:t xml:space="preserve">  </w:t>
      </w:r>
    </w:p>
    <w:p w14:paraId="4DC0A87C" w14:textId="77777777" w:rsidR="00EC31E5" w:rsidRDefault="00EC31E5" w:rsidP="006347A2">
      <w:pPr>
        <w:ind w:left="-2"/>
      </w:pPr>
    </w:p>
    <w:p w14:paraId="7574A64A" w14:textId="1211310D" w:rsidR="00EC31E5" w:rsidRPr="005A023E" w:rsidRDefault="00EC31E5" w:rsidP="005A023E">
      <w:pPr>
        <w:pStyle w:val="Heading2"/>
        <w:tabs>
          <w:tab w:val="left" w:pos="540"/>
        </w:tabs>
        <w:ind w:left="1" w:hanging="3"/>
        <w:rPr>
          <w:sz w:val="32"/>
          <w:szCs w:val="32"/>
          <w:u w:val="single"/>
        </w:rPr>
      </w:pPr>
      <w:r w:rsidRPr="00E61FBA">
        <w:rPr>
          <w:smallCaps/>
          <w:sz w:val="32"/>
          <w:szCs w:val="32"/>
          <w:u w:val="single"/>
        </w:rPr>
        <w:t>HOMEWORK NOTEBOOK / PLANNER</w:t>
      </w:r>
    </w:p>
    <w:p w14:paraId="16813D19" w14:textId="413B50D6" w:rsidR="00C239ED" w:rsidRDefault="00EC31E5" w:rsidP="0048693D">
      <w:pPr>
        <w:ind w:left="-2"/>
      </w:pPr>
      <w:r>
        <w:t>The student is responsible for copying daily homework assignments in the homework notebook (3</w:t>
      </w:r>
      <w:r>
        <w:rPr>
          <w:vertAlign w:val="superscript"/>
        </w:rPr>
        <w:t>rd</w:t>
      </w:r>
      <w:r>
        <w:t xml:space="preserve"> – </w:t>
      </w:r>
      <w:r w:rsidR="007402CA">
        <w:t>4</w:t>
      </w:r>
      <w:r>
        <w:rPr>
          <w:vertAlign w:val="superscript"/>
        </w:rPr>
        <w:t>th</w:t>
      </w:r>
      <w:r>
        <w:t xml:space="preserve"> grades).</w:t>
      </w:r>
      <w:r w:rsidR="0048693D">
        <w:t xml:space="preserve"> Every Monday, students in 1</w:t>
      </w:r>
      <w:r w:rsidR="0048693D">
        <w:rPr>
          <w:vertAlign w:val="superscript"/>
        </w:rPr>
        <w:t>st</w:t>
      </w:r>
      <w:r w:rsidR="0048693D">
        <w:t xml:space="preserve"> – 4</w:t>
      </w:r>
      <w:r w:rsidR="0048693D">
        <w:rPr>
          <w:vertAlign w:val="superscript"/>
        </w:rPr>
        <w:t>th</w:t>
      </w:r>
      <w:r w:rsidR="0048693D">
        <w:t xml:space="preserve"> grades will receive a weekly test schedule.</w:t>
      </w:r>
    </w:p>
    <w:p w14:paraId="537957AE" w14:textId="77777777" w:rsidR="008918D2" w:rsidRDefault="008918D2" w:rsidP="008918D2">
      <w:pPr>
        <w:pStyle w:val="Heading1"/>
        <w:pBdr>
          <w:top w:val="single" w:sz="4" w:space="1" w:color="auto"/>
          <w:left w:val="single" w:sz="4" w:space="4" w:color="auto"/>
          <w:bottom w:val="single" w:sz="4" w:space="1" w:color="auto"/>
          <w:right w:val="single" w:sz="4" w:space="4" w:color="auto"/>
        </w:pBdr>
        <w:ind w:left="3" w:hanging="5"/>
      </w:pPr>
      <w:r>
        <w:lastRenderedPageBreak/>
        <w:t>LOWER ELEMENTARY (1</w:t>
      </w:r>
      <w:r w:rsidRPr="002330C2">
        <w:rPr>
          <w:vertAlign w:val="superscript"/>
        </w:rPr>
        <w:t>ST</w:t>
      </w:r>
      <w:r>
        <w:t>– 4</w:t>
      </w:r>
      <w:r w:rsidRPr="002D73C0">
        <w:rPr>
          <w:vertAlign w:val="superscript"/>
        </w:rPr>
        <w:t>TH</w:t>
      </w:r>
      <w:r>
        <w:t xml:space="preserve">)  </w:t>
      </w:r>
    </w:p>
    <w:p w14:paraId="71258E91" w14:textId="77777777" w:rsidR="008918D2" w:rsidRDefault="008918D2" w:rsidP="008918D2">
      <w:pPr>
        <w:pStyle w:val="Heading1"/>
        <w:pBdr>
          <w:top w:val="single" w:sz="4" w:space="1" w:color="auto"/>
          <w:left w:val="single" w:sz="4" w:space="4" w:color="auto"/>
          <w:bottom w:val="single" w:sz="4" w:space="1" w:color="auto"/>
          <w:right w:val="single" w:sz="4" w:space="4" w:color="auto"/>
        </w:pBdr>
        <w:ind w:left="3" w:hanging="5"/>
      </w:pPr>
      <w:r>
        <w:t>SPECIFIC INFORMATION</w:t>
      </w:r>
    </w:p>
    <w:p w14:paraId="6664A398" w14:textId="77777777" w:rsidR="007C7B91" w:rsidRDefault="007C7B91" w:rsidP="0048693D">
      <w:pPr>
        <w:ind w:left="-2"/>
      </w:pPr>
    </w:p>
    <w:p w14:paraId="59D95886" w14:textId="2992778F" w:rsidR="00722106" w:rsidRDefault="007C7B91" w:rsidP="6B3D3CDC">
      <w:pPr>
        <w:ind w:left="-2"/>
        <w:rPr>
          <w:b/>
          <w:bCs/>
        </w:rPr>
      </w:pPr>
      <w:r w:rsidRPr="6B3D3CDC">
        <w:rPr>
          <w:b/>
          <w:bCs/>
        </w:rPr>
        <w:t>While we do not encourage a parent to do a child’s homework, we do ask you to show them where corrections need to be made so that completion of the assignments will be of benefit.  Please expect that your student will have homework daily.  Parents should communicate with the teachers concerning any issues.</w:t>
      </w:r>
    </w:p>
    <w:p w14:paraId="74222710" w14:textId="77777777" w:rsidR="002C4D93" w:rsidRPr="002B3640" w:rsidRDefault="002C4D93" w:rsidP="008918D2">
      <w:pPr>
        <w:rPr>
          <w:smallCaps/>
          <w:sz w:val="16"/>
          <w:szCs w:val="16"/>
          <w:u w:val="single"/>
        </w:rPr>
      </w:pPr>
    </w:p>
    <w:p w14:paraId="3AFBD15A" w14:textId="47D2916F" w:rsidR="007B6333" w:rsidRPr="002C4D93" w:rsidRDefault="007B6333" w:rsidP="008918D2">
      <w:pPr>
        <w:rPr>
          <w:b/>
          <w:bCs/>
          <w:smallCaps/>
          <w:sz w:val="32"/>
          <w:szCs w:val="32"/>
          <w:u w:val="single"/>
        </w:rPr>
      </w:pPr>
      <w:r w:rsidRPr="002C4D93">
        <w:rPr>
          <w:b/>
          <w:bCs/>
          <w:smallCaps/>
          <w:sz w:val="32"/>
          <w:szCs w:val="32"/>
          <w:u w:val="single"/>
        </w:rPr>
        <w:t>PARENT FOLDERS</w:t>
      </w:r>
    </w:p>
    <w:p w14:paraId="699B421C" w14:textId="77777777" w:rsidR="007B6333" w:rsidRDefault="007B6333" w:rsidP="007B6333">
      <w:pPr>
        <w:rPr>
          <w:sz w:val="12"/>
          <w:szCs w:val="12"/>
          <w:u w:val="single"/>
        </w:rPr>
      </w:pPr>
    </w:p>
    <w:p w14:paraId="3B40AB63" w14:textId="4CF36D07" w:rsidR="007B6333" w:rsidRDefault="007B6333" w:rsidP="007B6333">
      <w:pPr>
        <w:ind w:left="-2"/>
      </w:pPr>
      <w:r>
        <w:t xml:space="preserve">A pocket folder will be designated as a parent folder.  This will be used to send home papers that are to be kept at home </w:t>
      </w:r>
      <w:proofErr w:type="gramStart"/>
      <w:r>
        <w:t>and also</w:t>
      </w:r>
      <w:proofErr w:type="gramEnd"/>
      <w:r>
        <w:t xml:space="preserve"> those to be signed and returned to school and filed.  It is to your advantage, as well as the teachers’ appreciation, that you respond immediately, thus giving you constant reports.</w:t>
      </w:r>
    </w:p>
    <w:p w14:paraId="7B3CE7AF" w14:textId="77777777" w:rsidR="009401BC" w:rsidRDefault="009401BC" w:rsidP="007B6333">
      <w:pPr>
        <w:ind w:left="-2"/>
      </w:pPr>
    </w:p>
    <w:p w14:paraId="05633FB3" w14:textId="77777777" w:rsidR="009401BC" w:rsidRDefault="009401BC" w:rsidP="009401BC">
      <w:pPr>
        <w:ind w:left="1" w:hanging="3"/>
        <w:rPr>
          <w:b/>
          <w:sz w:val="32"/>
          <w:szCs w:val="32"/>
          <w:u w:val="single"/>
        </w:rPr>
      </w:pPr>
      <w:r>
        <w:rPr>
          <w:b/>
          <w:sz w:val="32"/>
          <w:szCs w:val="32"/>
          <w:u w:val="single"/>
        </w:rPr>
        <w:t>GRADING SYSTEM</w:t>
      </w:r>
    </w:p>
    <w:p w14:paraId="6A12E1BA" w14:textId="77777777" w:rsidR="005F24DA" w:rsidRPr="005F24DA" w:rsidRDefault="005F24DA" w:rsidP="009401BC">
      <w:pPr>
        <w:ind w:left="1" w:hanging="3"/>
        <w:rPr>
          <w:sz w:val="16"/>
          <w:szCs w:val="16"/>
          <w:u w:val="single"/>
        </w:rPr>
      </w:pPr>
    </w:p>
    <w:p w14:paraId="58F47E58" w14:textId="00C4CACD" w:rsidR="009401BC" w:rsidRDefault="009401BC" w:rsidP="00486127">
      <w:r>
        <w:t xml:space="preserve"> </w:t>
      </w:r>
      <w:r w:rsidR="005F24DA">
        <w:tab/>
      </w:r>
      <w:r w:rsidRPr="002A5166">
        <w:rPr>
          <w:u w:val="single"/>
        </w:rPr>
        <w:t>1</w:t>
      </w:r>
      <w:r w:rsidRPr="002A5166">
        <w:rPr>
          <w:u w:val="single"/>
          <w:vertAlign w:val="superscript"/>
        </w:rPr>
        <w:t>st</w:t>
      </w:r>
      <w:r w:rsidRPr="002A5166">
        <w:rPr>
          <w:u w:val="single"/>
        </w:rPr>
        <w:t xml:space="preserve"> – 4</w:t>
      </w:r>
      <w:r w:rsidRPr="002A5166">
        <w:rPr>
          <w:u w:val="single"/>
          <w:vertAlign w:val="superscript"/>
        </w:rPr>
        <w:t>th</w:t>
      </w:r>
      <w:r>
        <w:rPr>
          <w:u w:val="single"/>
          <w:vertAlign w:val="superscript"/>
        </w:rPr>
        <w:t xml:space="preserve"> </w:t>
      </w:r>
      <w:r w:rsidRPr="00486127">
        <w:t xml:space="preserve">    </w:t>
      </w:r>
      <w:r>
        <w:tab/>
      </w:r>
      <w:r>
        <w:tab/>
      </w:r>
      <w:r>
        <w:tab/>
      </w:r>
    </w:p>
    <w:p w14:paraId="369FD102" w14:textId="18A4C975" w:rsidR="009401BC" w:rsidRDefault="005F24DA" w:rsidP="009401BC">
      <w:pPr>
        <w:ind w:hanging="2"/>
      </w:pPr>
      <w:r>
        <w:tab/>
      </w:r>
      <w:r w:rsidR="009401BC">
        <w:tab/>
        <w:t>A = 90-100</w:t>
      </w:r>
      <w:r w:rsidR="009401BC">
        <w:tab/>
      </w:r>
      <w:r w:rsidR="009401BC">
        <w:tab/>
      </w:r>
      <w:r w:rsidR="009401BC">
        <w:tab/>
      </w:r>
      <w:r w:rsidR="009401BC">
        <w:tab/>
      </w:r>
    </w:p>
    <w:p w14:paraId="2C2207CE" w14:textId="6FA287EB" w:rsidR="009401BC" w:rsidRDefault="009401BC" w:rsidP="009401BC">
      <w:pPr>
        <w:ind w:hanging="2"/>
      </w:pPr>
      <w:r>
        <w:tab/>
      </w:r>
      <w:r>
        <w:tab/>
        <w:t>B = 80-89</w:t>
      </w:r>
      <w:r>
        <w:tab/>
      </w:r>
      <w:r>
        <w:tab/>
      </w:r>
      <w:r>
        <w:tab/>
      </w:r>
      <w:r>
        <w:tab/>
      </w:r>
    </w:p>
    <w:p w14:paraId="309227A7" w14:textId="49452726" w:rsidR="009401BC" w:rsidRDefault="009401BC" w:rsidP="009401BC">
      <w:pPr>
        <w:ind w:hanging="2"/>
      </w:pPr>
      <w:r>
        <w:tab/>
      </w:r>
      <w:r>
        <w:tab/>
        <w:t>C = 70-79</w:t>
      </w:r>
      <w:r>
        <w:tab/>
      </w:r>
      <w:r>
        <w:tab/>
      </w:r>
      <w:r>
        <w:tab/>
      </w:r>
      <w:r>
        <w:tab/>
      </w:r>
    </w:p>
    <w:p w14:paraId="720805E2" w14:textId="5ADF2026" w:rsidR="009401BC" w:rsidRDefault="00486127" w:rsidP="009401BC">
      <w:pPr>
        <w:ind w:hanging="2"/>
      </w:pPr>
      <w:r>
        <w:tab/>
      </w:r>
      <w:r w:rsidR="009401BC">
        <w:tab/>
        <w:t>D = 60-69</w:t>
      </w:r>
      <w:r w:rsidR="009401BC">
        <w:tab/>
      </w:r>
      <w:r w:rsidR="009401BC">
        <w:tab/>
      </w:r>
    </w:p>
    <w:p w14:paraId="38D6B599" w14:textId="6160D52E" w:rsidR="009401BC" w:rsidRDefault="009401BC" w:rsidP="009401BC">
      <w:pPr>
        <w:ind w:hanging="2"/>
      </w:pPr>
      <w:r>
        <w:tab/>
      </w:r>
      <w:r>
        <w:tab/>
        <w:t>F = Below 60</w:t>
      </w:r>
      <w:r>
        <w:tab/>
      </w:r>
    </w:p>
    <w:p w14:paraId="3C806280" w14:textId="77777777" w:rsidR="005F24DA" w:rsidRDefault="005F24DA" w:rsidP="009401BC">
      <w:pPr>
        <w:ind w:hanging="2"/>
        <w:rPr>
          <w:b/>
          <w:bCs/>
        </w:rPr>
      </w:pPr>
    </w:p>
    <w:p w14:paraId="762065CD" w14:textId="326DE1E8" w:rsidR="009401BC" w:rsidRPr="005F24DA" w:rsidRDefault="009401BC" w:rsidP="009401BC">
      <w:pPr>
        <w:ind w:hanging="2"/>
        <w:rPr>
          <w:b/>
          <w:bCs/>
        </w:rPr>
      </w:pPr>
      <w:r w:rsidRPr="005F24DA">
        <w:rPr>
          <w:b/>
          <w:bCs/>
        </w:rPr>
        <w:t>Bible, Handwriting, PE, Art, and Conduct will be assessed on the following scale:</w:t>
      </w:r>
    </w:p>
    <w:p w14:paraId="53EE530C" w14:textId="77777777" w:rsidR="009401BC" w:rsidRDefault="009401BC" w:rsidP="009401BC">
      <w:pPr>
        <w:ind w:hanging="2"/>
        <w:rPr>
          <w:sz w:val="16"/>
          <w:szCs w:val="16"/>
        </w:rPr>
      </w:pPr>
    </w:p>
    <w:p w14:paraId="78F4CAA6" w14:textId="3B5586C4" w:rsidR="009401BC" w:rsidRDefault="009401BC" w:rsidP="009401BC">
      <w:pPr>
        <w:ind w:hanging="2"/>
      </w:pPr>
      <w:r>
        <w:tab/>
      </w:r>
      <w:r>
        <w:tab/>
      </w:r>
      <w:r>
        <w:rPr>
          <w:u w:val="single"/>
        </w:rPr>
        <w:t>1</w:t>
      </w:r>
      <w:r>
        <w:rPr>
          <w:u w:val="single"/>
          <w:vertAlign w:val="superscript"/>
        </w:rPr>
        <w:t>st</w:t>
      </w:r>
      <w:r>
        <w:rPr>
          <w:u w:val="single"/>
        </w:rPr>
        <w:t xml:space="preserve"> – 4</w:t>
      </w:r>
      <w:r>
        <w:rPr>
          <w:u w:val="single"/>
          <w:vertAlign w:val="superscript"/>
        </w:rPr>
        <w:t>th</w:t>
      </w:r>
      <w:r>
        <w:t xml:space="preserve"> </w:t>
      </w:r>
      <w:r>
        <w:tab/>
      </w:r>
      <w:r>
        <w:tab/>
        <w:t xml:space="preserve"> </w:t>
      </w:r>
    </w:p>
    <w:p w14:paraId="620F3398" w14:textId="440F9445" w:rsidR="009401BC" w:rsidRDefault="009401BC" w:rsidP="009401BC">
      <w:pPr>
        <w:ind w:hanging="2"/>
      </w:pPr>
      <w:r>
        <w:tab/>
      </w:r>
      <w:r>
        <w:tab/>
        <w:t xml:space="preserve">E = 85-100 </w:t>
      </w:r>
      <w:r>
        <w:tab/>
      </w:r>
      <w:r>
        <w:tab/>
      </w:r>
    </w:p>
    <w:p w14:paraId="7C3B40A2" w14:textId="6E26AE40" w:rsidR="009401BC" w:rsidRDefault="009401BC" w:rsidP="009401BC">
      <w:pPr>
        <w:ind w:hanging="2"/>
      </w:pPr>
      <w:r>
        <w:tab/>
      </w:r>
      <w:r>
        <w:rPr>
          <w:vertAlign w:val="subscript"/>
        </w:rPr>
        <w:tab/>
      </w:r>
      <w:r>
        <w:t>S = 70-84</w:t>
      </w:r>
      <w:r>
        <w:tab/>
      </w:r>
      <w:r>
        <w:tab/>
      </w:r>
    </w:p>
    <w:p w14:paraId="082B6EB5" w14:textId="24B7E339" w:rsidR="009401BC" w:rsidRDefault="009401BC" w:rsidP="009401BC">
      <w:pPr>
        <w:ind w:hanging="2"/>
      </w:pPr>
      <w:r>
        <w:tab/>
      </w:r>
      <w:r>
        <w:tab/>
        <w:t>N = 69-0</w:t>
      </w:r>
      <w:r>
        <w:tab/>
      </w:r>
      <w:r>
        <w:tab/>
      </w:r>
    </w:p>
    <w:p w14:paraId="2C1611FD" w14:textId="77777777" w:rsidR="00C85E99" w:rsidRDefault="00C85E99" w:rsidP="00722106">
      <w:pPr>
        <w:ind w:hanging="2"/>
      </w:pPr>
    </w:p>
    <w:p w14:paraId="636B3A51" w14:textId="5DAE7B71" w:rsidR="0083043E" w:rsidRPr="00DB1E50" w:rsidRDefault="009401BC" w:rsidP="00722106">
      <w:pPr>
        <w:ind w:hanging="2"/>
        <w:rPr>
          <w:highlight w:val="yellow"/>
        </w:rPr>
      </w:pPr>
      <w:r>
        <w:tab/>
      </w:r>
      <w:r w:rsidR="00850998" w:rsidRPr="00DB1E50">
        <w:rPr>
          <w:b/>
          <w:sz w:val="32"/>
          <w:szCs w:val="32"/>
          <w:highlight w:val="yellow"/>
          <w:u w:val="single"/>
        </w:rPr>
        <w:t>HONOR ROLL</w:t>
      </w:r>
    </w:p>
    <w:p w14:paraId="048F76BA" w14:textId="77777777" w:rsidR="00850998" w:rsidRPr="00DB1E50" w:rsidRDefault="00850998" w:rsidP="00722106">
      <w:pPr>
        <w:ind w:hanging="2"/>
        <w:rPr>
          <w:highlight w:val="yellow"/>
        </w:rPr>
      </w:pPr>
    </w:p>
    <w:p w14:paraId="186E650A" w14:textId="730BFA82" w:rsidR="00850998" w:rsidRDefault="00B500FF" w:rsidP="00722106">
      <w:pPr>
        <w:ind w:hanging="2"/>
      </w:pPr>
      <w:r w:rsidRPr="00DB1E50">
        <w:rPr>
          <w:b/>
          <w:highlight w:val="yellow"/>
        </w:rPr>
        <w:t>Grades 1</w:t>
      </w:r>
      <w:r w:rsidRPr="00DB1E50">
        <w:rPr>
          <w:b/>
          <w:highlight w:val="yellow"/>
          <w:vertAlign w:val="superscript"/>
        </w:rPr>
        <w:t>st</w:t>
      </w:r>
      <w:r w:rsidRPr="00DB1E50">
        <w:rPr>
          <w:b/>
          <w:highlight w:val="yellow"/>
        </w:rPr>
        <w:t xml:space="preserve"> – 4</w:t>
      </w:r>
      <w:r w:rsidRPr="00DB1E50">
        <w:rPr>
          <w:b/>
          <w:highlight w:val="yellow"/>
          <w:vertAlign w:val="superscript"/>
        </w:rPr>
        <w:t>th</w:t>
      </w:r>
      <w:r w:rsidRPr="00DB1E50">
        <w:rPr>
          <w:b/>
          <w:highlight w:val="yellow"/>
        </w:rPr>
        <w:t xml:space="preserve"> </w:t>
      </w:r>
      <w:r w:rsidRPr="00DB1E50">
        <w:rPr>
          <w:rFonts w:ascii="Times" w:hAnsi="Times"/>
          <w:highlight w:val="yellow"/>
        </w:rPr>
        <w:t xml:space="preserve">: </w:t>
      </w:r>
      <w:r w:rsidR="0083043E" w:rsidRPr="00DB1E50">
        <w:rPr>
          <w:highlight w:val="yellow"/>
        </w:rPr>
        <w:t>Students who have all A’s and B’s (no grade below a B) on the report card for the nine weeks will be on the Honor Roll. Students who receive modified instruction with assessments not on grade level and not all grade-level objectives met will be on the Principal’s List.</w:t>
      </w:r>
    </w:p>
    <w:p w14:paraId="64CBE58D" w14:textId="37F6F6FF" w:rsidR="00E324A4" w:rsidRPr="00722106" w:rsidRDefault="009401BC" w:rsidP="00722106">
      <w:pPr>
        <w:ind w:hanging="2"/>
      </w:pPr>
      <w:r>
        <w:tab/>
      </w:r>
      <w:r>
        <w:tab/>
      </w:r>
      <w:r>
        <w:tab/>
      </w:r>
      <w:r>
        <w:tab/>
      </w:r>
    </w:p>
    <w:p w14:paraId="603A4E89" w14:textId="3B025D8E" w:rsidR="00BB4BC5" w:rsidRPr="00964897" w:rsidRDefault="00964897" w:rsidP="00BB4BC5">
      <w:pPr>
        <w:rPr>
          <w:b/>
          <w:sz w:val="32"/>
          <w:szCs w:val="32"/>
          <w:u w:val="single"/>
        </w:rPr>
      </w:pPr>
      <w:r w:rsidRPr="00964897">
        <w:rPr>
          <w:b/>
          <w:sz w:val="32"/>
          <w:szCs w:val="32"/>
          <w:u w:val="single"/>
        </w:rPr>
        <w:t>PROMOTIONAL POLICY</w:t>
      </w:r>
    </w:p>
    <w:p w14:paraId="37E3C7CB" w14:textId="77777777" w:rsidR="00BB4BC5" w:rsidRDefault="00BB4BC5" w:rsidP="00BB4BC5">
      <w:pPr>
        <w:rPr>
          <w:sz w:val="12"/>
          <w:szCs w:val="12"/>
        </w:rPr>
      </w:pPr>
    </w:p>
    <w:p w14:paraId="2D8F1F13" w14:textId="66A7EB06" w:rsidR="00542740" w:rsidRDefault="00BB4BC5" w:rsidP="008A4D70">
      <w:pPr>
        <w:ind w:hanging="2"/>
        <w:rPr>
          <w:rFonts w:ascii="Times" w:hAnsi="Times"/>
          <w:shd w:val="clear" w:color="auto" w:fill="FFFFFF"/>
        </w:rPr>
      </w:pPr>
      <w:r>
        <w:rPr>
          <w:b/>
        </w:rPr>
        <w:t>Grades 1</w:t>
      </w:r>
      <w:r>
        <w:rPr>
          <w:b/>
          <w:vertAlign w:val="superscript"/>
        </w:rPr>
        <w:t>st</w:t>
      </w:r>
      <w:r>
        <w:rPr>
          <w:b/>
        </w:rPr>
        <w:t xml:space="preserve"> – </w:t>
      </w:r>
      <w:r w:rsidR="00964897">
        <w:rPr>
          <w:b/>
        </w:rPr>
        <w:t>4</w:t>
      </w:r>
      <w:r w:rsidR="00964897" w:rsidRPr="00964897">
        <w:rPr>
          <w:b/>
          <w:vertAlign w:val="superscript"/>
        </w:rPr>
        <w:t>th</w:t>
      </w:r>
      <w:r w:rsidR="00964897">
        <w:rPr>
          <w:b/>
        </w:rPr>
        <w:t xml:space="preserve"> </w:t>
      </w:r>
      <w:r w:rsidRPr="005B6F24">
        <w:rPr>
          <w:rFonts w:ascii="Times" w:hAnsi="Times"/>
        </w:rPr>
        <w:t xml:space="preserve">: </w:t>
      </w:r>
      <w:r w:rsidRPr="005A129B">
        <w:rPr>
          <w:rFonts w:ascii="Times" w:hAnsi="Times"/>
          <w:color w:val="000000" w:themeColor="text1"/>
          <w:shd w:val="clear" w:color="auto" w:fill="FFFFFF"/>
        </w:rPr>
        <w:t>If a student fails Reading or Math, the student will be retained pending 30 hours of summer tutoring. Summer tutoring must be facilitated by a Courtney Christian School teacher, a learning center (for example: Sylvan) or prior approval given by June 1 of a certified teacher who is not a relative. Before August 1, a letter and log must be turned in to the school verifying the completed tutoring hours. If a student fails both Reading and Math, he/she will be retained</w:t>
      </w:r>
      <w:r w:rsidRPr="005A129B">
        <w:rPr>
          <w:rFonts w:ascii="Times" w:hAnsi="Times"/>
          <w:shd w:val="clear" w:color="auto" w:fill="FFFFFF"/>
        </w:rPr>
        <w:t>.</w:t>
      </w:r>
    </w:p>
    <w:p w14:paraId="546B6424" w14:textId="5BE401CC" w:rsidR="00563B22" w:rsidRPr="004E0A1A" w:rsidRDefault="00563B22" w:rsidP="004E0A1A">
      <w:pPr>
        <w:pBdr>
          <w:top w:val="single" w:sz="4" w:space="1" w:color="auto"/>
          <w:left w:val="single" w:sz="4" w:space="4" w:color="auto"/>
          <w:bottom w:val="single" w:sz="4" w:space="1" w:color="auto"/>
          <w:right w:val="single" w:sz="4" w:space="4" w:color="auto"/>
        </w:pBdr>
        <w:jc w:val="center"/>
        <w:rPr>
          <w:b/>
          <w:bCs/>
          <w:sz w:val="48"/>
          <w:szCs w:val="48"/>
        </w:rPr>
      </w:pPr>
      <w:r w:rsidRPr="004E0A1A">
        <w:rPr>
          <w:b/>
          <w:bCs/>
          <w:sz w:val="48"/>
          <w:szCs w:val="48"/>
        </w:rPr>
        <w:lastRenderedPageBreak/>
        <w:t>UPPER ELEMENTARY (5</w:t>
      </w:r>
      <w:r w:rsidRPr="004E0A1A">
        <w:rPr>
          <w:b/>
          <w:bCs/>
          <w:sz w:val="48"/>
          <w:szCs w:val="48"/>
          <w:vertAlign w:val="superscript"/>
        </w:rPr>
        <w:t>TH</w:t>
      </w:r>
      <w:r w:rsidRPr="004E0A1A">
        <w:rPr>
          <w:b/>
          <w:bCs/>
          <w:sz w:val="48"/>
          <w:szCs w:val="48"/>
        </w:rPr>
        <w:t xml:space="preserve"> – 7</w:t>
      </w:r>
      <w:r w:rsidRPr="004E0A1A">
        <w:rPr>
          <w:b/>
          <w:bCs/>
          <w:sz w:val="48"/>
          <w:szCs w:val="48"/>
          <w:vertAlign w:val="superscript"/>
        </w:rPr>
        <w:t>TH</w:t>
      </w:r>
      <w:r w:rsidRPr="004E0A1A">
        <w:rPr>
          <w:b/>
          <w:bCs/>
          <w:sz w:val="48"/>
          <w:szCs w:val="48"/>
        </w:rPr>
        <w:t>)     SPECIFIC INFORMATION</w:t>
      </w:r>
    </w:p>
    <w:p w14:paraId="36EDAD25" w14:textId="77777777" w:rsidR="00563B22" w:rsidRPr="00A478D3" w:rsidRDefault="00563B22" w:rsidP="00563B22">
      <w:pPr>
        <w:ind w:hanging="2"/>
        <w:rPr>
          <w:sz w:val="16"/>
          <w:szCs w:val="16"/>
        </w:rPr>
      </w:pPr>
    </w:p>
    <w:p w14:paraId="21712459" w14:textId="77777777" w:rsidR="009E3838" w:rsidRDefault="009E3838" w:rsidP="00563B22">
      <w:pPr>
        <w:pStyle w:val="Heading2"/>
        <w:ind w:left="1" w:hanging="3"/>
        <w:rPr>
          <w:sz w:val="32"/>
          <w:szCs w:val="32"/>
          <w:u w:val="single"/>
        </w:rPr>
      </w:pPr>
    </w:p>
    <w:p w14:paraId="571825C7" w14:textId="04BEA94A" w:rsidR="00563B22" w:rsidRPr="00E61FBA" w:rsidRDefault="00563B22" w:rsidP="00563B22">
      <w:pPr>
        <w:pStyle w:val="Heading2"/>
        <w:ind w:left="1" w:hanging="3"/>
        <w:rPr>
          <w:sz w:val="32"/>
          <w:szCs w:val="32"/>
          <w:u w:val="single"/>
        </w:rPr>
      </w:pPr>
      <w:r w:rsidRPr="00E61FBA">
        <w:rPr>
          <w:sz w:val="32"/>
          <w:szCs w:val="32"/>
          <w:u w:val="single"/>
        </w:rPr>
        <w:t>MAKE UP WORK</w:t>
      </w:r>
    </w:p>
    <w:p w14:paraId="546E2C1E" w14:textId="77777777" w:rsidR="00563B22" w:rsidRDefault="00563B22" w:rsidP="00563B22">
      <w:pPr>
        <w:rPr>
          <w:sz w:val="10"/>
          <w:szCs w:val="10"/>
        </w:rPr>
      </w:pPr>
    </w:p>
    <w:p w14:paraId="219F5929" w14:textId="77777777" w:rsidR="00563B22" w:rsidRDefault="00563B22" w:rsidP="00563B22">
      <w:pPr>
        <w:ind w:hanging="2"/>
      </w:pPr>
      <w:r>
        <w:t xml:space="preserve">When a student misses school, make-up work is subject to each teacher’s policy. </w:t>
      </w:r>
    </w:p>
    <w:p w14:paraId="792C40B3" w14:textId="77777777" w:rsidR="00563B22" w:rsidRDefault="00563B22" w:rsidP="00563B22">
      <w:pPr>
        <w:rPr>
          <w:sz w:val="12"/>
          <w:szCs w:val="12"/>
        </w:rPr>
      </w:pPr>
    </w:p>
    <w:p w14:paraId="31BB05D2" w14:textId="77777777" w:rsidR="00563B22" w:rsidRDefault="00563B22" w:rsidP="00563B22">
      <w:pPr>
        <w:ind w:hanging="2"/>
      </w:pPr>
      <w:r>
        <w:t xml:space="preserve">Students are required to make up any work missed due to an absence. Make-up dates will be scheduled by the teacher. Each student will be given </w:t>
      </w:r>
      <w:r>
        <w:rPr>
          <w:b/>
          <w:u w:val="single"/>
        </w:rPr>
        <w:t xml:space="preserve">the same </w:t>
      </w:r>
      <w:proofErr w:type="gramStart"/>
      <w:r>
        <w:rPr>
          <w:b/>
          <w:u w:val="single"/>
        </w:rPr>
        <w:t>amount</w:t>
      </w:r>
      <w:proofErr w:type="gramEnd"/>
      <w:r>
        <w:rPr>
          <w:b/>
          <w:u w:val="single"/>
        </w:rPr>
        <w:t xml:space="preserve"> of days to complete the work as the number of days he has missed.</w:t>
      </w:r>
      <w:r>
        <w:t xml:space="preserve">  </w:t>
      </w:r>
    </w:p>
    <w:p w14:paraId="68394C7F" w14:textId="77777777" w:rsidR="003D2FF6" w:rsidRDefault="003D2FF6" w:rsidP="003D2FF6"/>
    <w:p w14:paraId="0CAAC04D" w14:textId="77777777" w:rsidR="003D2FF6" w:rsidRDefault="003D2FF6" w:rsidP="003D2FF6">
      <w:pPr>
        <w:ind w:hanging="2"/>
      </w:pPr>
      <w:r>
        <w:t>In the grades 5</w:t>
      </w:r>
      <w:r w:rsidRPr="004D2AD8">
        <w:rPr>
          <w:vertAlign w:val="superscript"/>
        </w:rPr>
        <w:t>th</w:t>
      </w:r>
      <w:r>
        <w:t>-7</w:t>
      </w:r>
      <w:r w:rsidRPr="00D82B8F">
        <w:rPr>
          <w:vertAlign w:val="superscript"/>
        </w:rPr>
        <w:t>th</w:t>
      </w:r>
      <w:r>
        <w:t>, make-up tests must be made up Monday – Friday mornings at 7:25 A.M. Parents must walk the student into Ruth Burton Hall and sign him/her in for make-up tests.</w:t>
      </w:r>
    </w:p>
    <w:p w14:paraId="0DA00B3D" w14:textId="77777777" w:rsidR="003D2FF6" w:rsidRDefault="003D2FF6" w:rsidP="003D2FF6">
      <w:pPr>
        <w:ind w:hanging="2"/>
      </w:pPr>
    </w:p>
    <w:p w14:paraId="0B7E80DF" w14:textId="4FDBDEA7" w:rsidR="003D2FF6" w:rsidRDefault="003D2FF6" w:rsidP="003D2FF6">
      <w:pPr>
        <w:ind w:hanging="2"/>
        <w:rPr>
          <w:i/>
        </w:rPr>
      </w:pPr>
      <w:r>
        <w:t xml:space="preserve">If multiple tests need to be made up, the student must come </w:t>
      </w:r>
      <w:r>
        <w:rPr>
          <w:b/>
          <w:i/>
          <w:u w:val="single"/>
        </w:rPr>
        <w:t>daily</w:t>
      </w:r>
      <w:r>
        <w:t xml:space="preserve"> at 7:25 A.M. until all tests are completed. Failure to come daily will result in a zero on all uncompleted tests. </w:t>
      </w:r>
      <w:r>
        <w:rPr>
          <w:b/>
        </w:rPr>
        <w:t>A grade of “zero” will be recorded for any work not completed on time.</w:t>
      </w:r>
      <w:r>
        <w:t xml:space="preserve">  </w:t>
      </w:r>
      <w:r>
        <w:rPr>
          <w:i/>
        </w:rPr>
        <w:t>The responsibility for all make-up work rests with the students, not the teacher.</w:t>
      </w:r>
    </w:p>
    <w:p w14:paraId="19228D51" w14:textId="77777777" w:rsidR="00C85E99" w:rsidRDefault="00C85E99" w:rsidP="003D2FF6">
      <w:pPr>
        <w:pStyle w:val="Heading2"/>
        <w:tabs>
          <w:tab w:val="left" w:pos="540"/>
        </w:tabs>
        <w:ind w:left="1" w:hanging="3"/>
        <w:rPr>
          <w:smallCaps/>
          <w:sz w:val="32"/>
          <w:szCs w:val="32"/>
          <w:u w:val="single"/>
        </w:rPr>
      </w:pPr>
    </w:p>
    <w:p w14:paraId="02825647" w14:textId="65BCDACB" w:rsidR="003D2FF6" w:rsidRPr="00E61FBA" w:rsidRDefault="003D2FF6" w:rsidP="003D2FF6">
      <w:pPr>
        <w:pStyle w:val="Heading2"/>
        <w:tabs>
          <w:tab w:val="left" w:pos="540"/>
        </w:tabs>
        <w:ind w:left="1" w:hanging="3"/>
        <w:rPr>
          <w:sz w:val="32"/>
          <w:szCs w:val="32"/>
          <w:u w:val="single"/>
        </w:rPr>
      </w:pPr>
      <w:r w:rsidRPr="00E61FBA">
        <w:rPr>
          <w:smallCaps/>
          <w:sz w:val="32"/>
          <w:szCs w:val="32"/>
          <w:u w:val="single"/>
        </w:rPr>
        <w:t>HOMEWORK NOTEBOOK / PLANNER</w:t>
      </w:r>
    </w:p>
    <w:p w14:paraId="5D349890" w14:textId="77777777" w:rsidR="003D2FF6" w:rsidRDefault="003D2FF6" w:rsidP="003D2FF6">
      <w:pPr>
        <w:rPr>
          <w:sz w:val="12"/>
          <w:szCs w:val="12"/>
        </w:rPr>
      </w:pPr>
    </w:p>
    <w:p w14:paraId="45CDC40D" w14:textId="77777777" w:rsidR="003D2FF6" w:rsidRDefault="003D2FF6" w:rsidP="003D2FF6">
      <w:pPr>
        <w:ind w:hanging="2"/>
      </w:pPr>
      <w:r>
        <w:t>The student is responsible for copying daily homework assignments in the homework notebook.</w:t>
      </w:r>
      <w:r w:rsidRPr="005B1D52">
        <w:t xml:space="preserve"> </w:t>
      </w:r>
      <w:r>
        <w:t>Student Test schedules will be published in FACTS on Mondays.</w:t>
      </w:r>
    </w:p>
    <w:p w14:paraId="16DC23F1" w14:textId="77777777" w:rsidR="00C85E99" w:rsidRDefault="00C85E99" w:rsidP="0098391D">
      <w:pPr>
        <w:pStyle w:val="Heading2"/>
        <w:ind w:left="1" w:hanging="3"/>
        <w:rPr>
          <w:smallCaps/>
          <w:sz w:val="32"/>
          <w:szCs w:val="32"/>
          <w:u w:val="single"/>
        </w:rPr>
      </w:pPr>
    </w:p>
    <w:p w14:paraId="17AB6210" w14:textId="5D9421A8" w:rsidR="0098391D" w:rsidRDefault="0098391D" w:rsidP="0098391D">
      <w:pPr>
        <w:pStyle w:val="Heading2"/>
        <w:ind w:left="1" w:hanging="3"/>
        <w:rPr>
          <w:sz w:val="32"/>
          <w:szCs w:val="32"/>
          <w:u w:val="single"/>
        </w:rPr>
      </w:pPr>
      <w:r>
        <w:rPr>
          <w:smallCaps/>
          <w:sz w:val="32"/>
          <w:szCs w:val="32"/>
          <w:u w:val="single"/>
        </w:rPr>
        <w:t>PARENT FOLDERS</w:t>
      </w:r>
    </w:p>
    <w:p w14:paraId="24DDC19A" w14:textId="77777777" w:rsidR="0098391D" w:rsidRDefault="0098391D" w:rsidP="0098391D">
      <w:pPr>
        <w:rPr>
          <w:sz w:val="12"/>
          <w:szCs w:val="12"/>
          <w:u w:val="single"/>
        </w:rPr>
      </w:pPr>
    </w:p>
    <w:p w14:paraId="6A58F6DA" w14:textId="77777777" w:rsidR="0098391D" w:rsidRPr="007C7B91" w:rsidRDefault="0098391D" w:rsidP="0098391D">
      <w:pPr>
        <w:ind w:left="-2"/>
        <w:rPr>
          <w:b/>
          <w:bCs/>
        </w:rPr>
      </w:pPr>
      <w:r>
        <w:t xml:space="preserve">A pocket folder will be designated as a parent folder.  This will be used to send home papers that are to be kept at home </w:t>
      </w:r>
      <w:proofErr w:type="gramStart"/>
      <w:r>
        <w:t>and also</w:t>
      </w:r>
      <w:proofErr w:type="gramEnd"/>
      <w:r>
        <w:t xml:space="preserve"> those to be signed and returned to school and filed.  It is to your advantage, as well as the teachers’ appreciation, that you respond immediately, thus giving you constant reports.</w:t>
      </w:r>
    </w:p>
    <w:p w14:paraId="5389432B" w14:textId="77777777" w:rsidR="00C85E99" w:rsidRDefault="00C85E99" w:rsidP="009E11E5">
      <w:pPr>
        <w:ind w:left="1" w:hanging="3"/>
        <w:rPr>
          <w:b/>
          <w:sz w:val="32"/>
          <w:szCs w:val="32"/>
          <w:u w:val="single"/>
        </w:rPr>
      </w:pPr>
    </w:p>
    <w:p w14:paraId="78A9B876" w14:textId="165B9C56" w:rsidR="009401BC" w:rsidRPr="009E11E5" w:rsidRDefault="009401BC" w:rsidP="009E11E5">
      <w:pPr>
        <w:ind w:left="1" w:hanging="3"/>
        <w:rPr>
          <w:sz w:val="32"/>
          <w:szCs w:val="32"/>
          <w:u w:val="single"/>
        </w:rPr>
      </w:pPr>
      <w:r>
        <w:rPr>
          <w:b/>
          <w:sz w:val="32"/>
          <w:szCs w:val="32"/>
          <w:u w:val="single"/>
        </w:rPr>
        <w:t>GRADING SYSTE</w:t>
      </w:r>
      <w:r w:rsidR="009E11E5">
        <w:rPr>
          <w:b/>
          <w:sz w:val="32"/>
          <w:szCs w:val="32"/>
          <w:u w:val="single"/>
        </w:rPr>
        <w:t>M</w:t>
      </w:r>
      <w:r>
        <w:tab/>
      </w:r>
      <w:r>
        <w:tab/>
      </w:r>
    </w:p>
    <w:p w14:paraId="7D55C4A0" w14:textId="77777777" w:rsidR="00E96BDE" w:rsidRPr="00E96BDE" w:rsidRDefault="009401BC" w:rsidP="00E96BDE">
      <w:pPr>
        <w:ind w:hanging="2"/>
        <w:rPr>
          <w:highlight w:val="yellow"/>
        </w:rPr>
      </w:pPr>
      <w:r>
        <w:tab/>
      </w:r>
      <w:r>
        <w:tab/>
      </w:r>
      <w:r w:rsidR="00E96BDE" w:rsidRPr="00E96BDE">
        <w:rPr>
          <w:highlight w:val="yellow"/>
        </w:rPr>
        <w:t>A = 90-100</w:t>
      </w:r>
      <w:r w:rsidR="00E96BDE" w:rsidRPr="00E96BDE">
        <w:tab/>
      </w:r>
      <w:r w:rsidR="00E96BDE" w:rsidRPr="00E96BDE">
        <w:tab/>
      </w:r>
      <w:r w:rsidR="00E96BDE" w:rsidRPr="00E96BDE">
        <w:tab/>
      </w:r>
      <w:r w:rsidR="00E96BDE" w:rsidRPr="00E96BDE">
        <w:tab/>
      </w:r>
    </w:p>
    <w:p w14:paraId="5E65366B" w14:textId="77777777" w:rsidR="00E96BDE" w:rsidRPr="00E96BDE" w:rsidRDefault="00E96BDE" w:rsidP="00E96BDE">
      <w:pPr>
        <w:ind w:hanging="2"/>
        <w:rPr>
          <w:highlight w:val="yellow"/>
        </w:rPr>
      </w:pPr>
      <w:r w:rsidRPr="00E96BDE">
        <w:rPr>
          <w:highlight w:val="yellow"/>
        </w:rPr>
        <w:tab/>
      </w:r>
      <w:r w:rsidRPr="00E96BDE">
        <w:rPr>
          <w:highlight w:val="yellow"/>
        </w:rPr>
        <w:tab/>
        <w:t>B = 80-89</w:t>
      </w:r>
      <w:r w:rsidRPr="00E96BDE">
        <w:tab/>
      </w:r>
      <w:r w:rsidRPr="00E96BDE">
        <w:tab/>
      </w:r>
      <w:r w:rsidRPr="00E96BDE">
        <w:tab/>
      </w:r>
      <w:r w:rsidRPr="00E96BDE">
        <w:tab/>
      </w:r>
    </w:p>
    <w:p w14:paraId="6BE5904B" w14:textId="77777777" w:rsidR="00E96BDE" w:rsidRPr="00E96BDE" w:rsidRDefault="00E96BDE" w:rsidP="00E96BDE">
      <w:pPr>
        <w:ind w:hanging="2"/>
      </w:pPr>
      <w:r w:rsidRPr="00E96BDE">
        <w:rPr>
          <w:highlight w:val="yellow"/>
        </w:rPr>
        <w:tab/>
      </w:r>
      <w:r w:rsidRPr="00E96BDE">
        <w:rPr>
          <w:highlight w:val="yellow"/>
        </w:rPr>
        <w:tab/>
        <w:t>C = 70-79</w:t>
      </w:r>
      <w:r w:rsidRPr="00E96BDE">
        <w:tab/>
      </w:r>
      <w:r w:rsidRPr="00E96BDE">
        <w:tab/>
      </w:r>
      <w:r w:rsidRPr="00E96BDE">
        <w:tab/>
      </w:r>
      <w:r w:rsidRPr="00E96BDE">
        <w:tab/>
      </w:r>
    </w:p>
    <w:p w14:paraId="60DD7CE3" w14:textId="77777777" w:rsidR="00E96BDE" w:rsidRPr="00E96BDE" w:rsidRDefault="00E96BDE" w:rsidP="00E96BDE">
      <w:pPr>
        <w:ind w:hanging="2"/>
        <w:rPr>
          <w:highlight w:val="yellow"/>
        </w:rPr>
      </w:pPr>
      <w:r w:rsidRPr="00E96BDE">
        <w:rPr>
          <w:highlight w:val="yellow"/>
        </w:rPr>
        <w:tab/>
      </w:r>
      <w:r w:rsidRPr="00E96BDE">
        <w:rPr>
          <w:highlight w:val="yellow"/>
        </w:rPr>
        <w:tab/>
        <w:t>D = 60-69</w:t>
      </w:r>
      <w:r w:rsidRPr="00E96BDE">
        <w:tab/>
      </w:r>
      <w:r w:rsidRPr="00E96BDE">
        <w:tab/>
      </w:r>
    </w:p>
    <w:p w14:paraId="6CFD1106" w14:textId="2C0D0308" w:rsidR="007D2BC6" w:rsidRDefault="00E96BDE" w:rsidP="00E96BDE">
      <w:pPr>
        <w:ind w:hanging="2"/>
      </w:pPr>
      <w:r w:rsidRPr="00E96BDE">
        <w:rPr>
          <w:highlight w:val="yellow"/>
        </w:rPr>
        <w:tab/>
      </w:r>
      <w:r w:rsidRPr="00E96BDE">
        <w:rPr>
          <w:highlight w:val="yellow"/>
        </w:rPr>
        <w:tab/>
        <w:t>F = Below 60</w:t>
      </w:r>
    </w:p>
    <w:p w14:paraId="3CD2D24D" w14:textId="3E539404" w:rsidR="009E3838" w:rsidRDefault="009E3838" w:rsidP="6B3D3CDC">
      <w:pPr>
        <w:rPr>
          <w:b/>
          <w:bCs/>
          <w:sz w:val="16"/>
          <w:szCs w:val="16"/>
          <w:u w:val="single"/>
        </w:rPr>
      </w:pPr>
    </w:p>
    <w:p w14:paraId="1D9FA7A4" w14:textId="77777777" w:rsidR="00DB1E50" w:rsidRPr="003A571A" w:rsidRDefault="00DB1E50" w:rsidP="00DB1E50">
      <w:pPr>
        <w:ind w:hanging="2"/>
        <w:rPr>
          <w:highlight w:val="yellow"/>
        </w:rPr>
      </w:pPr>
      <w:r>
        <w:tab/>
      </w:r>
      <w:r w:rsidRPr="003A571A">
        <w:rPr>
          <w:b/>
          <w:sz w:val="32"/>
          <w:szCs w:val="32"/>
          <w:highlight w:val="yellow"/>
          <w:u w:val="single"/>
        </w:rPr>
        <w:t>HONOR ROLL</w:t>
      </w:r>
    </w:p>
    <w:p w14:paraId="10EEFAC0" w14:textId="77777777" w:rsidR="00DB1E50" w:rsidRPr="003A571A" w:rsidRDefault="00DB1E50" w:rsidP="00DB1E50">
      <w:pPr>
        <w:ind w:hanging="2"/>
        <w:rPr>
          <w:highlight w:val="yellow"/>
        </w:rPr>
      </w:pPr>
    </w:p>
    <w:p w14:paraId="46AD3E4F" w14:textId="2D39835D" w:rsidR="009E3838" w:rsidRPr="00DB1E50" w:rsidRDefault="00DB1E50" w:rsidP="00DB1E50">
      <w:pPr>
        <w:ind w:hanging="2"/>
      </w:pPr>
      <w:r w:rsidRPr="003A571A">
        <w:rPr>
          <w:b/>
          <w:highlight w:val="yellow"/>
        </w:rPr>
        <w:t>Grades 5</w:t>
      </w:r>
      <w:r w:rsidRPr="003A571A">
        <w:rPr>
          <w:b/>
          <w:highlight w:val="yellow"/>
          <w:vertAlign w:val="superscript"/>
        </w:rPr>
        <w:t>th</w:t>
      </w:r>
      <w:r w:rsidRPr="003A571A">
        <w:rPr>
          <w:b/>
          <w:highlight w:val="yellow"/>
        </w:rPr>
        <w:t xml:space="preserve"> – 7</w:t>
      </w:r>
      <w:r w:rsidRPr="003A571A">
        <w:rPr>
          <w:b/>
          <w:highlight w:val="yellow"/>
          <w:vertAlign w:val="superscript"/>
        </w:rPr>
        <w:t>th</w:t>
      </w:r>
      <w:r w:rsidRPr="003A571A">
        <w:rPr>
          <w:b/>
          <w:highlight w:val="yellow"/>
        </w:rPr>
        <w:t xml:space="preserve"> </w:t>
      </w:r>
      <w:r w:rsidRPr="003A571A">
        <w:rPr>
          <w:rFonts w:ascii="Times" w:hAnsi="Times"/>
          <w:highlight w:val="yellow"/>
        </w:rPr>
        <w:t xml:space="preserve">: </w:t>
      </w:r>
      <w:r w:rsidRPr="003A571A">
        <w:rPr>
          <w:highlight w:val="yellow"/>
        </w:rPr>
        <w:t>Students who have all A’s and B’s (no grade below a B) on the report card for the nine weeks will be on the Honor Roll. Students who receive modified instruction with assessments not on grade level and not all grade-level objectives met will be on the Principal’s List.</w:t>
      </w:r>
      <w:r w:rsidR="007130E2">
        <w:rPr>
          <w:b/>
          <w:sz w:val="32"/>
          <w:szCs w:val="32"/>
          <w:u w:val="single"/>
        </w:rPr>
        <w:br w:type="page"/>
      </w:r>
    </w:p>
    <w:p w14:paraId="1F7041A8" w14:textId="70E13A18" w:rsidR="002C4D93" w:rsidRDefault="002C4D93" w:rsidP="002C4D93">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ind w:left="3" w:hanging="5"/>
      </w:pPr>
      <w:r>
        <w:lastRenderedPageBreak/>
        <w:t>UPPER ELEMENTARY (5</w:t>
      </w:r>
      <w:r w:rsidRPr="00AA635E">
        <w:rPr>
          <w:vertAlign w:val="superscript"/>
        </w:rPr>
        <w:t>TH</w:t>
      </w:r>
      <w:r>
        <w:t xml:space="preserve"> – 7</w:t>
      </w:r>
      <w:r w:rsidRPr="00AA635E">
        <w:rPr>
          <w:vertAlign w:val="superscript"/>
        </w:rPr>
        <w:t>TH</w:t>
      </w:r>
      <w:r>
        <w:t>)     SPECIFIC INFORMATION</w:t>
      </w:r>
    </w:p>
    <w:p w14:paraId="544613BE" w14:textId="77777777" w:rsidR="002C4D93" w:rsidRDefault="002C4D93" w:rsidP="00E677D8">
      <w:pPr>
        <w:rPr>
          <w:b/>
          <w:sz w:val="32"/>
          <w:szCs w:val="32"/>
          <w:u w:val="single"/>
        </w:rPr>
      </w:pPr>
    </w:p>
    <w:p w14:paraId="615A8124" w14:textId="35AD4BEA" w:rsidR="00E677D8" w:rsidRPr="00E677D8" w:rsidRDefault="00E677D8" w:rsidP="00E677D8">
      <w:pPr>
        <w:rPr>
          <w:b/>
          <w:sz w:val="32"/>
          <w:szCs w:val="32"/>
          <w:u w:val="single"/>
        </w:rPr>
      </w:pPr>
      <w:r w:rsidRPr="00E677D8">
        <w:rPr>
          <w:b/>
          <w:sz w:val="32"/>
          <w:szCs w:val="32"/>
          <w:u w:val="single"/>
        </w:rPr>
        <w:t>PROMOTIONAL POLICY</w:t>
      </w:r>
      <w:r w:rsidR="00BC4B7A">
        <w:rPr>
          <w:b/>
          <w:sz w:val="32"/>
          <w:szCs w:val="32"/>
          <w:u w:val="single"/>
        </w:rPr>
        <w:t xml:space="preserve"> </w:t>
      </w:r>
    </w:p>
    <w:p w14:paraId="68191E76" w14:textId="77777777" w:rsidR="00E677D8" w:rsidRDefault="00E677D8" w:rsidP="00E677D8">
      <w:pPr>
        <w:rPr>
          <w:sz w:val="12"/>
          <w:szCs w:val="12"/>
        </w:rPr>
      </w:pPr>
    </w:p>
    <w:p w14:paraId="125858B8" w14:textId="1A496565" w:rsidR="007D2BC6" w:rsidRDefault="00E677D8" w:rsidP="00E677D8">
      <w:pPr>
        <w:ind w:hanging="2"/>
        <w:rPr>
          <w:rFonts w:ascii="Times" w:hAnsi="Times"/>
          <w:color w:val="000000"/>
          <w:shd w:val="clear" w:color="auto" w:fill="FFFFFF"/>
        </w:rPr>
      </w:pPr>
      <w:r>
        <w:rPr>
          <w:b/>
        </w:rPr>
        <w:t>Grades 5</w:t>
      </w:r>
      <w:r>
        <w:rPr>
          <w:b/>
          <w:vertAlign w:val="superscript"/>
        </w:rPr>
        <w:t>th</w:t>
      </w:r>
      <w:r>
        <w:rPr>
          <w:b/>
        </w:rPr>
        <w:t xml:space="preserve"> – 6</w:t>
      </w:r>
      <w:r>
        <w:rPr>
          <w:b/>
          <w:vertAlign w:val="superscript"/>
        </w:rPr>
        <w:t>th</w:t>
      </w:r>
      <w:r w:rsidRPr="005B6F24">
        <w:rPr>
          <w:rFonts w:ascii="Times" w:hAnsi="Times"/>
        </w:rPr>
        <w:t xml:space="preserve">: </w:t>
      </w:r>
      <w:r w:rsidRPr="00E677D8">
        <w:rPr>
          <w:rFonts w:ascii="Times" w:hAnsi="Times"/>
          <w:color w:val="000000"/>
          <w:shd w:val="clear" w:color="auto" w:fill="FFFFFF"/>
        </w:rPr>
        <w:t>If a student fails Reading or Math, the student will be retained pending 30 hours of summer tutoring. Summer tutoring must be facilitated by a Courtney Christian School teacher, a learning center (for example: Sylvan) or prior approval given by June 1 of a certified teacher who is not a relative. Before August 1, a letter and log must be turned in to the school verifying the completed tutoring hours. If a student fails both Reading and Math, he/she will be retained.</w:t>
      </w:r>
    </w:p>
    <w:p w14:paraId="75FE043B" w14:textId="77777777" w:rsidR="00E677D8" w:rsidRDefault="00E677D8" w:rsidP="00E677D8">
      <w:pPr>
        <w:ind w:hanging="2"/>
        <w:rPr>
          <w:rFonts w:ascii="Times" w:hAnsi="Times"/>
          <w:color w:val="000000"/>
          <w:shd w:val="clear" w:color="auto" w:fill="FFFFFF"/>
        </w:rPr>
      </w:pPr>
    </w:p>
    <w:p w14:paraId="0EE736E4" w14:textId="376853C7" w:rsidR="00427747" w:rsidRPr="00393DEF" w:rsidRDefault="00427747" w:rsidP="00427747">
      <w:pPr>
        <w:textAlignment w:val="baseline"/>
        <w:rPr>
          <w:rFonts w:ascii="Times" w:hAnsi="Times"/>
          <w:color w:val="000000"/>
        </w:rPr>
      </w:pPr>
      <w:r w:rsidRPr="00E677D8">
        <w:rPr>
          <w:rFonts w:ascii="Times" w:hAnsi="Times"/>
          <w:b/>
          <w:bCs/>
          <w:color w:val="000000"/>
          <w:shd w:val="clear" w:color="auto" w:fill="FFFFFF"/>
        </w:rPr>
        <w:t>Grade 7</w:t>
      </w:r>
      <w:r w:rsidR="00A478D3" w:rsidRPr="00A478D3">
        <w:rPr>
          <w:rFonts w:ascii="Times" w:hAnsi="Times"/>
          <w:b/>
          <w:bCs/>
          <w:color w:val="000000"/>
          <w:shd w:val="clear" w:color="auto" w:fill="FFFFFF"/>
          <w:vertAlign w:val="superscript"/>
        </w:rPr>
        <w:t>th</w:t>
      </w:r>
      <w:r w:rsidRPr="00E677D8">
        <w:rPr>
          <w:rFonts w:ascii="Times" w:hAnsi="Times"/>
          <w:b/>
          <w:bCs/>
          <w:color w:val="000000"/>
          <w:shd w:val="clear" w:color="auto" w:fill="FFFFFF"/>
        </w:rPr>
        <w:t xml:space="preserve">: </w:t>
      </w:r>
      <w:r w:rsidRPr="00CC1DD0">
        <w:rPr>
          <w:rFonts w:ascii="Times" w:hAnsi="Times"/>
          <w:color w:val="000000"/>
        </w:rPr>
        <w:t>If a student fails Literature, Language, or Math, the student will be retained pending 30 hours of summer tutoring</w:t>
      </w:r>
      <w:r>
        <w:rPr>
          <w:rFonts w:ascii="Times" w:hAnsi="Times"/>
          <w:color w:val="000000"/>
        </w:rPr>
        <w:t>.</w:t>
      </w:r>
      <w:r w:rsidRPr="00CC1DD0">
        <w:rPr>
          <w:rFonts w:ascii="Times" w:hAnsi="Times"/>
          <w:color w:val="000000"/>
        </w:rPr>
        <w:t xml:space="preserve"> Summer tutoring must be facilitated by a Courtney Christian School teacher, a learning center (for example: Sylvan) or prior approval </w:t>
      </w:r>
      <w:r w:rsidRPr="00CC1DD0">
        <w:rPr>
          <w:rFonts w:ascii="Times" w:hAnsi="Times"/>
          <w:color w:val="000000"/>
          <w:shd w:val="clear" w:color="auto" w:fill="FFFFFF"/>
        </w:rPr>
        <w:t>given</w:t>
      </w:r>
      <w:r w:rsidRPr="00CC1DD0">
        <w:rPr>
          <w:rFonts w:ascii="Times" w:hAnsi="Times"/>
          <w:color w:val="000000"/>
        </w:rPr>
        <w:t xml:space="preserve"> by June 1 of a certified teacher who is not a relative. Before August 1, a letter and log must be turned in to the school verifying the completed tutoring hours. </w:t>
      </w:r>
      <w:r>
        <w:rPr>
          <w:rFonts w:ascii="Times" w:hAnsi="Times"/>
          <w:color w:val="000000"/>
        </w:rPr>
        <w:t xml:space="preserve"> </w:t>
      </w:r>
      <w:r w:rsidRPr="00393DEF">
        <w:rPr>
          <w:rFonts w:ascii="Times" w:hAnsi="Times"/>
        </w:rPr>
        <w:t xml:space="preserve">If a student fails two or more core subjects (Literature, Language, Math, Science, or History) he/she will be retained.  </w:t>
      </w:r>
    </w:p>
    <w:p w14:paraId="316E84BA" w14:textId="02E960FF" w:rsidR="00684CB0" w:rsidRDefault="00684CB0" w:rsidP="6B3D3CDC">
      <w:pPr>
        <w:rPr>
          <w:rFonts w:ascii="Times" w:hAnsi="Times"/>
          <w:b/>
          <w:bCs/>
          <w:color w:val="000000" w:themeColor="text1"/>
        </w:rPr>
      </w:pPr>
    </w:p>
    <w:p w14:paraId="5AEA8701" w14:textId="63D001F4" w:rsidR="00684CB0" w:rsidRDefault="00684CB0" w:rsidP="6B3D3CDC">
      <w:pPr>
        <w:rPr>
          <w:rFonts w:ascii="Times" w:hAnsi="Times"/>
          <w:b/>
          <w:bCs/>
          <w:color w:val="000000" w:themeColor="text1"/>
        </w:rPr>
      </w:pPr>
    </w:p>
    <w:p w14:paraId="70D6ECC7" w14:textId="7AAD6EA2" w:rsidR="00684CB0" w:rsidRDefault="00747C5E" w:rsidP="6B3D3CDC">
      <w:pPr>
        <w:rPr>
          <w:rFonts w:ascii="Times" w:hAnsi="Times"/>
          <w:b/>
          <w:bCs/>
          <w:color w:val="000000" w:themeColor="text1"/>
        </w:rPr>
      </w:pPr>
      <w:r>
        <w:rPr>
          <w:rFonts w:ascii="Times" w:hAnsi="Times"/>
          <w:b/>
          <w:bCs/>
          <w:color w:val="000000" w:themeColor="text1"/>
        </w:rPr>
        <w:br w:type="page"/>
      </w:r>
    </w:p>
    <w:p w14:paraId="29B4DECA" w14:textId="1EB8EFA8" w:rsidR="00684CB0" w:rsidRDefault="00684CB0" w:rsidP="6B3D3CDC">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ind w:left="3" w:hanging="5"/>
      </w:pPr>
      <w:r>
        <w:lastRenderedPageBreak/>
        <w:t>HIGH SCHOOL (8</w:t>
      </w:r>
      <w:r w:rsidRPr="6B3D3CDC">
        <w:rPr>
          <w:vertAlign w:val="superscript"/>
        </w:rPr>
        <w:t>TH</w:t>
      </w:r>
      <w:r>
        <w:t xml:space="preserve"> – 1</w:t>
      </w:r>
      <w:r w:rsidR="00A96219">
        <w:t>2</w:t>
      </w:r>
      <w:r w:rsidRPr="6B3D3CDC">
        <w:rPr>
          <w:vertAlign w:val="superscript"/>
        </w:rPr>
        <w:t>TH</w:t>
      </w:r>
      <w:r>
        <w:t>)                    SPECIFIC INFORMATION</w:t>
      </w:r>
    </w:p>
    <w:p w14:paraId="1BAF0B24" w14:textId="77777777" w:rsidR="00E324A4" w:rsidRDefault="00E324A4" w:rsidP="00393DEF">
      <w:pPr>
        <w:textAlignment w:val="baseline"/>
        <w:rPr>
          <w:rFonts w:ascii="Times" w:hAnsi="Times"/>
          <w:b/>
          <w:bCs/>
          <w:color w:val="000000"/>
          <w:shd w:val="clear" w:color="auto" w:fill="FFFFFF"/>
        </w:rPr>
      </w:pPr>
    </w:p>
    <w:p w14:paraId="759064CA" w14:textId="77777777" w:rsidR="00D6339E" w:rsidRDefault="00330218" w:rsidP="00D6339E">
      <w:pPr>
        <w:widowControl w:val="0"/>
        <w:pBdr>
          <w:top w:val="nil"/>
          <w:left w:val="nil"/>
          <w:bottom w:val="nil"/>
          <w:right w:val="nil"/>
          <w:between w:val="nil"/>
        </w:pBdr>
        <w:ind w:left="126"/>
        <w:rPr>
          <w:b/>
          <w:bCs/>
          <w:color w:val="000000"/>
          <w:sz w:val="32"/>
          <w:szCs w:val="32"/>
          <w:u w:val="single"/>
        </w:rPr>
      </w:pPr>
      <w:r>
        <w:rPr>
          <w:b/>
          <w:bCs/>
          <w:color w:val="000000"/>
          <w:sz w:val="32"/>
          <w:szCs w:val="32"/>
          <w:u w:val="single"/>
        </w:rPr>
        <w:t>SENIOR SCHEDULE INFORMATION</w:t>
      </w:r>
    </w:p>
    <w:p w14:paraId="04D74265" w14:textId="77777777" w:rsidR="00D6339E" w:rsidRDefault="00D6339E" w:rsidP="00D6339E">
      <w:pPr>
        <w:widowControl w:val="0"/>
        <w:pBdr>
          <w:top w:val="nil"/>
          <w:left w:val="nil"/>
          <w:bottom w:val="nil"/>
          <w:right w:val="nil"/>
          <w:between w:val="nil"/>
        </w:pBdr>
        <w:ind w:left="126"/>
        <w:rPr>
          <w:b/>
          <w:bCs/>
          <w:color w:val="000000"/>
          <w:sz w:val="32"/>
          <w:szCs w:val="32"/>
          <w:u w:val="single"/>
        </w:rPr>
      </w:pPr>
    </w:p>
    <w:p w14:paraId="21FA5E7D" w14:textId="77777777" w:rsidR="00D6339E" w:rsidRPr="00B75133" w:rsidRDefault="00330218">
      <w:pPr>
        <w:pStyle w:val="ListParagraph"/>
        <w:widowControl w:val="0"/>
        <w:numPr>
          <w:ilvl w:val="0"/>
          <w:numId w:val="138"/>
        </w:numPr>
        <w:pBdr>
          <w:top w:val="nil"/>
          <w:left w:val="nil"/>
          <w:bottom w:val="nil"/>
          <w:right w:val="nil"/>
          <w:between w:val="nil"/>
        </w:pBdr>
        <w:rPr>
          <w:rFonts w:ascii="Times New Roman" w:hAnsi="Times New Roman" w:cs="Times New Roman"/>
          <w:b w:val="0"/>
          <w:bCs w:val="0"/>
          <w:sz w:val="32"/>
          <w:szCs w:val="32"/>
          <w:u w:val="single"/>
        </w:rPr>
      </w:pPr>
      <w:r w:rsidRPr="00B75133">
        <w:rPr>
          <w:rFonts w:ascii="Times New Roman" w:hAnsi="Times New Roman" w:cs="Times New Roman"/>
          <w:b w:val="0"/>
          <w:bCs w:val="0"/>
          <w:highlight w:val="yellow"/>
        </w:rPr>
        <w:t>Seniors may choose to attend a full day of classes and enroll in up to seven class periods. This option is recommended for students who wish to maximize their academic opportunities, participate in dual enrollment courses, and/or take additional elective classes.</w:t>
      </w:r>
    </w:p>
    <w:p w14:paraId="479CB1FD" w14:textId="77777777" w:rsidR="00D6339E" w:rsidRPr="00B75133" w:rsidRDefault="00D6339E" w:rsidP="00D6339E">
      <w:pPr>
        <w:widowControl w:val="0"/>
        <w:pBdr>
          <w:top w:val="nil"/>
          <w:left w:val="nil"/>
          <w:bottom w:val="nil"/>
          <w:right w:val="nil"/>
          <w:between w:val="nil"/>
        </w:pBdr>
        <w:ind w:left="126"/>
        <w:rPr>
          <w:color w:val="000000"/>
          <w:sz w:val="32"/>
          <w:szCs w:val="32"/>
          <w:u w:val="single"/>
        </w:rPr>
      </w:pPr>
    </w:p>
    <w:p w14:paraId="6CC058D5" w14:textId="77777777" w:rsidR="00D6339E" w:rsidRPr="00B75133" w:rsidRDefault="00330218">
      <w:pPr>
        <w:pStyle w:val="ListParagraph"/>
        <w:widowControl w:val="0"/>
        <w:numPr>
          <w:ilvl w:val="0"/>
          <w:numId w:val="138"/>
        </w:numPr>
        <w:pBdr>
          <w:top w:val="nil"/>
          <w:left w:val="nil"/>
          <w:bottom w:val="nil"/>
          <w:right w:val="nil"/>
          <w:between w:val="nil"/>
        </w:pBdr>
        <w:rPr>
          <w:rFonts w:ascii="Times New Roman" w:hAnsi="Times New Roman" w:cs="Times New Roman"/>
          <w:b w:val="0"/>
          <w:bCs w:val="0"/>
          <w:sz w:val="32"/>
          <w:szCs w:val="32"/>
          <w:u w:val="single"/>
        </w:rPr>
      </w:pPr>
      <w:r w:rsidRPr="00B75133">
        <w:rPr>
          <w:rFonts w:ascii="Times New Roman" w:hAnsi="Times New Roman" w:cs="Times New Roman"/>
          <w:b w:val="0"/>
          <w:bCs w:val="0"/>
          <w:highlight w:val="yellow"/>
        </w:rPr>
        <w:t>Parents also have the option to request that their senior be released from school during the morning and/or afternoon, depending on the student's academic schedule and graduation requirements. Students who have completed the necessary coursework and do not require a full schedule may be eligible for a late arrival, early dismissal, or both.</w:t>
      </w:r>
    </w:p>
    <w:p w14:paraId="311FDF34" w14:textId="77777777" w:rsidR="00D6339E" w:rsidRPr="00B75133" w:rsidRDefault="00D6339E" w:rsidP="00D6339E">
      <w:pPr>
        <w:widowControl w:val="0"/>
        <w:pBdr>
          <w:top w:val="nil"/>
          <w:left w:val="nil"/>
          <w:bottom w:val="nil"/>
          <w:right w:val="nil"/>
          <w:between w:val="nil"/>
        </w:pBdr>
        <w:ind w:left="126"/>
        <w:rPr>
          <w:color w:val="000000"/>
          <w:sz w:val="32"/>
          <w:szCs w:val="32"/>
          <w:u w:val="single"/>
        </w:rPr>
      </w:pPr>
    </w:p>
    <w:p w14:paraId="02FA39EB" w14:textId="77777777" w:rsidR="00D6339E" w:rsidRPr="00B75133" w:rsidRDefault="00330218">
      <w:pPr>
        <w:pStyle w:val="ListParagraph"/>
        <w:widowControl w:val="0"/>
        <w:numPr>
          <w:ilvl w:val="0"/>
          <w:numId w:val="138"/>
        </w:numPr>
        <w:pBdr>
          <w:top w:val="nil"/>
          <w:left w:val="nil"/>
          <w:bottom w:val="nil"/>
          <w:right w:val="nil"/>
          <w:between w:val="nil"/>
        </w:pBdr>
        <w:rPr>
          <w:rFonts w:ascii="Times New Roman" w:hAnsi="Times New Roman" w:cs="Times New Roman"/>
          <w:b w:val="0"/>
          <w:bCs w:val="0"/>
          <w:sz w:val="32"/>
          <w:szCs w:val="32"/>
          <w:u w:val="single"/>
        </w:rPr>
      </w:pPr>
      <w:r w:rsidRPr="00B75133">
        <w:rPr>
          <w:rFonts w:ascii="Times New Roman" w:hAnsi="Times New Roman" w:cs="Times New Roman"/>
          <w:b w:val="0"/>
          <w:bCs w:val="0"/>
          <w:highlight w:val="yellow"/>
        </w:rPr>
        <w:t>Students must be enrolled in all courses required for graduation.</w:t>
      </w:r>
    </w:p>
    <w:p w14:paraId="30FCE398" w14:textId="77777777" w:rsidR="00D6339E" w:rsidRPr="00B75133" w:rsidRDefault="00D6339E" w:rsidP="00D6339E">
      <w:pPr>
        <w:widowControl w:val="0"/>
        <w:pBdr>
          <w:top w:val="nil"/>
          <w:left w:val="nil"/>
          <w:bottom w:val="nil"/>
          <w:right w:val="nil"/>
          <w:between w:val="nil"/>
        </w:pBdr>
        <w:ind w:left="126"/>
        <w:rPr>
          <w:color w:val="000000"/>
          <w:sz w:val="32"/>
          <w:szCs w:val="32"/>
          <w:u w:val="single"/>
        </w:rPr>
      </w:pPr>
    </w:p>
    <w:p w14:paraId="08021891" w14:textId="77777777" w:rsidR="00D6339E" w:rsidRPr="00B75133" w:rsidRDefault="00330218">
      <w:pPr>
        <w:pStyle w:val="ListParagraph"/>
        <w:widowControl w:val="0"/>
        <w:numPr>
          <w:ilvl w:val="0"/>
          <w:numId w:val="138"/>
        </w:numPr>
        <w:pBdr>
          <w:top w:val="nil"/>
          <w:left w:val="nil"/>
          <w:bottom w:val="nil"/>
          <w:right w:val="nil"/>
          <w:between w:val="nil"/>
        </w:pBdr>
        <w:rPr>
          <w:rFonts w:ascii="Times New Roman" w:hAnsi="Times New Roman" w:cs="Times New Roman"/>
          <w:b w:val="0"/>
          <w:bCs w:val="0"/>
          <w:sz w:val="32"/>
          <w:szCs w:val="32"/>
          <w:u w:val="single"/>
        </w:rPr>
      </w:pPr>
      <w:r w:rsidRPr="00B75133">
        <w:rPr>
          <w:rFonts w:ascii="Times New Roman" w:hAnsi="Times New Roman" w:cs="Times New Roman"/>
          <w:b w:val="0"/>
          <w:bCs w:val="0"/>
          <w:highlight w:val="yellow"/>
        </w:rPr>
        <w:t>Schedule adjustments are subject to administrative approval.</w:t>
      </w:r>
    </w:p>
    <w:p w14:paraId="4F00A674" w14:textId="77777777" w:rsidR="00D6339E" w:rsidRPr="00B75133" w:rsidRDefault="00D6339E" w:rsidP="00D6339E">
      <w:pPr>
        <w:widowControl w:val="0"/>
        <w:pBdr>
          <w:top w:val="nil"/>
          <w:left w:val="nil"/>
          <w:bottom w:val="nil"/>
          <w:right w:val="nil"/>
          <w:between w:val="nil"/>
        </w:pBdr>
        <w:ind w:left="126"/>
        <w:rPr>
          <w:color w:val="000000"/>
          <w:sz w:val="32"/>
          <w:szCs w:val="32"/>
          <w:u w:val="single"/>
        </w:rPr>
      </w:pPr>
    </w:p>
    <w:p w14:paraId="41400763" w14:textId="77777777" w:rsidR="00B75133" w:rsidRPr="00B75133" w:rsidRDefault="00330218">
      <w:pPr>
        <w:pStyle w:val="ListParagraph"/>
        <w:widowControl w:val="0"/>
        <w:numPr>
          <w:ilvl w:val="0"/>
          <w:numId w:val="138"/>
        </w:numPr>
        <w:pBdr>
          <w:top w:val="nil"/>
          <w:left w:val="nil"/>
          <w:bottom w:val="nil"/>
          <w:right w:val="nil"/>
          <w:between w:val="nil"/>
        </w:pBdr>
        <w:rPr>
          <w:rFonts w:ascii="Times New Roman" w:hAnsi="Times New Roman" w:cs="Times New Roman"/>
          <w:b w:val="0"/>
          <w:bCs w:val="0"/>
          <w:sz w:val="32"/>
          <w:szCs w:val="32"/>
          <w:u w:val="single"/>
        </w:rPr>
      </w:pPr>
      <w:r w:rsidRPr="00B75133">
        <w:rPr>
          <w:rFonts w:ascii="Times New Roman" w:hAnsi="Times New Roman" w:cs="Times New Roman"/>
          <w:b w:val="0"/>
          <w:bCs w:val="0"/>
          <w:highlight w:val="yellow"/>
        </w:rPr>
        <w:t>Students who are released during the school day are expected to arrive on campus at the required time and/or leave campus promptly after last enrolled class. Students are not permitted to remain on campus during unscheduled periods unless approved by the administration.</w:t>
      </w:r>
    </w:p>
    <w:p w14:paraId="499C22E5" w14:textId="77777777" w:rsidR="00B75133" w:rsidRPr="00B75133" w:rsidRDefault="00B75133" w:rsidP="00B75133">
      <w:pPr>
        <w:widowControl w:val="0"/>
        <w:pBdr>
          <w:top w:val="nil"/>
          <w:left w:val="nil"/>
          <w:bottom w:val="nil"/>
          <w:right w:val="nil"/>
          <w:between w:val="nil"/>
        </w:pBdr>
        <w:ind w:left="126"/>
        <w:rPr>
          <w:color w:val="000000"/>
          <w:sz w:val="32"/>
          <w:szCs w:val="32"/>
          <w:u w:val="single"/>
        </w:rPr>
      </w:pPr>
    </w:p>
    <w:p w14:paraId="268F05A8" w14:textId="77777777" w:rsidR="00B75133" w:rsidRPr="00B75133" w:rsidRDefault="00330218">
      <w:pPr>
        <w:pStyle w:val="ListParagraph"/>
        <w:widowControl w:val="0"/>
        <w:numPr>
          <w:ilvl w:val="0"/>
          <w:numId w:val="138"/>
        </w:numPr>
        <w:pBdr>
          <w:top w:val="nil"/>
          <w:left w:val="nil"/>
          <w:bottom w:val="nil"/>
          <w:right w:val="nil"/>
          <w:between w:val="nil"/>
        </w:pBdr>
        <w:rPr>
          <w:rFonts w:ascii="Times New Roman" w:hAnsi="Times New Roman" w:cs="Times New Roman"/>
          <w:b w:val="0"/>
          <w:bCs w:val="0"/>
          <w:sz w:val="32"/>
          <w:szCs w:val="32"/>
          <w:u w:val="single"/>
        </w:rPr>
      </w:pPr>
      <w:r w:rsidRPr="00B75133">
        <w:rPr>
          <w:rFonts w:ascii="Times New Roman" w:hAnsi="Times New Roman" w:cs="Times New Roman"/>
          <w:b w:val="0"/>
          <w:bCs w:val="0"/>
          <w:highlight w:val="yellow"/>
        </w:rPr>
        <w:t>Transportation to and from school during release periods is the responsibility of the parent and student.</w:t>
      </w:r>
    </w:p>
    <w:p w14:paraId="2FA2D3F3" w14:textId="77777777" w:rsidR="00B75133" w:rsidRPr="00B75133" w:rsidRDefault="00B75133" w:rsidP="00B75133">
      <w:pPr>
        <w:widowControl w:val="0"/>
        <w:pBdr>
          <w:top w:val="nil"/>
          <w:left w:val="nil"/>
          <w:bottom w:val="nil"/>
          <w:right w:val="nil"/>
          <w:between w:val="nil"/>
        </w:pBdr>
        <w:ind w:left="126"/>
        <w:rPr>
          <w:color w:val="000000"/>
          <w:sz w:val="32"/>
          <w:szCs w:val="32"/>
          <w:u w:val="single"/>
        </w:rPr>
      </w:pPr>
    </w:p>
    <w:p w14:paraId="255DAC85" w14:textId="57D8B4F4" w:rsidR="00330218" w:rsidRPr="00B75133" w:rsidRDefault="00330218">
      <w:pPr>
        <w:pStyle w:val="ListParagraph"/>
        <w:widowControl w:val="0"/>
        <w:numPr>
          <w:ilvl w:val="0"/>
          <w:numId w:val="138"/>
        </w:numPr>
        <w:pBdr>
          <w:top w:val="nil"/>
          <w:left w:val="nil"/>
          <w:bottom w:val="nil"/>
          <w:right w:val="nil"/>
          <w:between w:val="nil"/>
        </w:pBdr>
        <w:rPr>
          <w:rFonts w:ascii="Times New Roman" w:hAnsi="Times New Roman" w:cs="Times New Roman"/>
          <w:b w:val="0"/>
          <w:bCs w:val="0"/>
          <w:sz w:val="32"/>
          <w:szCs w:val="32"/>
          <w:u w:val="single"/>
        </w:rPr>
      </w:pPr>
      <w:r w:rsidRPr="00B75133">
        <w:rPr>
          <w:rFonts w:ascii="Times New Roman" w:hAnsi="Times New Roman" w:cs="Times New Roman"/>
          <w:b w:val="0"/>
          <w:bCs w:val="0"/>
          <w:highlight w:val="yellow"/>
        </w:rPr>
        <w:t>Parents and students must sign a Senior Schedule (Arrival/Dismissal) Selection Form which must be approved by administration.</w:t>
      </w:r>
    </w:p>
    <w:p w14:paraId="15B028CF" w14:textId="77777777" w:rsidR="00330218" w:rsidRDefault="00330218" w:rsidP="00330218">
      <w:pPr>
        <w:widowControl w:val="0"/>
        <w:pBdr>
          <w:top w:val="nil"/>
          <w:left w:val="nil"/>
          <w:bottom w:val="nil"/>
          <w:right w:val="nil"/>
          <w:between w:val="nil"/>
        </w:pBdr>
        <w:ind w:left="126"/>
        <w:rPr>
          <w:b/>
          <w:bCs/>
          <w:highlight w:val="yellow"/>
        </w:rPr>
      </w:pPr>
    </w:p>
    <w:p w14:paraId="24406F2A" w14:textId="221A5369" w:rsidR="00330218" w:rsidRDefault="00330218" w:rsidP="00330218">
      <w:pPr>
        <w:rPr>
          <w:b/>
          <w:bCs/>
          <w:sz w:val="32"/>
          <w:szCs w:val="32"/>
          <w:u w:val="single"/>
        </w:rPr>
      </w:pPr>
      <w:r w:rsidRPr="000644F2">
        <w:rPr>
          <w:b/>
          <w:bCs/>
          <w:highlight w:val="yellow"/>
        </w:rPr>
        <w:t>Full tuition must be paid regardless of the number of classes a student enrolls in at CCS.</w:t>
      </w:r>
    </w:p>
    <w:p w14:paraId="2D8C0562" w14:textId="77777777" w:rsidR="00E77D12" w:rsidRDefault="00E77D12" w:rsidP="003754BB">
      <w:pPr>
        <w:rPr>
          <w:b/>
          <w:bCs/>
          <w:sz w:val="32"/>
          <w:szCs w:val="32"/>
          <w:u w:val="single"/>
        </w:rPr>
      </w:pPr>
    </w:p>
    <w:p w14:paraId="18DDE33C" w14:textId="5DDACA34" w:rsidR="005A369D" w:rsidRPr="003754BB" w:rsidRDefault="00D7787D" w:rsidP="003754BB">
      <w:pPr>
        <w:rPr>
          <w:b/>
          <w:sz w:val="48"/>
        </w:rPr>
      </w:pPr>
      <w:r w:rsidRPr="00D7787D">
        <w:rPr>
          <w:b/>
          <w:bCs/>
          <w:sz w:val="32"/>
          <w:szCs w:val="32"/>
          <w:u w:val="single"/>
        </w:rPr>
        <w:t>LATE ASSIGNMENTS</w:t>
      </w:r>
    </w:p>
    <w:p w14:paraId="4071B5A8" w14:textId="77777777" w:rsidR="00D7787D" w:rsidRPr="00865F66" w:rsidRDefault="00D7787D" w:rsidP="005A369D">
      <w:pPr>
        <w:ind w:hanging="2"/>
        <w:rPr>
          <w:b/>
          <w:bCs/>
          <w:sz w:val="16"/>
          <w:szCs w:val="16"/>
        </w:rPr>
      </w:pPr>
    </w:p>
    <w:p w14:paraId="0F3F90F6" w14:textId="51C46CC0" w:rsidR="004229D2" w:rsidRDefault="005A369D" w:rsidP="00E15BDE">
      <w:pPr>
        <w:ind w:hanging="2"/>
      </w:pPr>
      <w:r>
        <w:t xml:space="preserve">In </w:t>
      </w:r>
      <w:r w:rsidRPr="009D78C1">
        <w:t xml:space="preserve">Grades </w:t>
      </w:r>
      <w:r>
        <w:t>8</w:t>
      </w:r>
      <w:r w:rsidRPr="00A227BE">
        <w:rPr>
          <w:vertAlign w:val="superscript"/>
        </w:rPr>
        <w:t>th</w:t>
      </w:r>
      <w:r>
        <w:t xml:space="preserve"> </w:t>
      </w:r>
      <w:r w:rsidRPr="009D78C1">
        <w:t xml:space="preserve"> – </w:t>
      </w:r>
      <w:r>
        <w:t>1</w:t>
      </w:r>
      <w:r w:rsidR="00747C5E">
        <w:t>2</w:t>
      </w:r>
      <w:r w:rsidRPr="00A227BE">
        <w:rPr>
          <w:vertAlign w:val="superscript"/>
        </w:rPr>
        <w:t>th</w:t>
      </w:r>
      <w:r w:rsidRPr="009D78C1">
        <w:t>, late assignments will receive a “zero”; however, all late assignments must be turned in.</w:t>
      </w:r>
    </w:p>
    <w:p w14:paraId="52C51DD6" w14:textId="77777777" w:rsidR="00865F66" w:rsidRDefault="00865F66" w:rsidP="006C3FA8">
      <w:pPr>
        <w:pStyle w:val="Heading2"/>
        <w:ind w:left="1" w:hanging="3"/>
        <w:rPr>
          <w:sz w:val="32"/>
          <w:szCs w:val="32"/>
          <w:u w:val="single"/>
        </w:rPr>
      </w:pPr>
    </w:p>
    <w:p w14:paraId="1CC32F56" w14:textId="77777777" w:rsidR="006848A8" w:rsidRDefault="006848A8" w:rsidP="003D4CAC">
      <w:pPr>
        <w:widowControl w:val="0"/>
        <w:pBdr>
          <w:top w:val="nil"/>
          <w:left w:val="nil"/>
          <w:bottom w:val="nil"/>
          <w:right w:val="nil"/>
          <w:between w:val="nil"/>
        </w:pBdr>
        <w:spacing w:before="362"/>
        <w:ind w:left="126"/>
        <w:rPr>
          <w:b/>
          <w:bCs/>
          <w:color w:val="000000"/>
          <w:sz w:val="32"/>
          <w:szCs w:val="32"/>
          <w:u w:val="single"/>
        </w:rPr>
      </w:pPr>
    </w:p>
    <w:p w14:paraId="547528DC" w14:textId="77777777" w:rsidR="0061502D" w:rsidRDefault="0061502D" w:rsidP="0061502D">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ind w:left="3" w:hanging="5"/>
      </w:pPr>
      <w:r>
        <w:lastRenderedPageBreak/>
        <w:t>HIGH SCHOOL (8</w:t>
      </w:r>
      <w:r w:rsidRPr="6B3D3CDC">
        <w:rPr>
          <w:vertAlign w:val="superscript"/>
        </w:rPr>
        <w:t>TH</w:t>
      </w:r>
      <w:r>
        <w:t xml:space="preserve"> – 12</w:t>
      </w:r>
      <w:r w:rsidRPr="6B3D3CDC">
        <w:rPr>
          <w:vertAlign w:val="superscript"/>
        </w:rPr>
        <w:t>TH</w:t>
      </w:r>
      <w:r>
        <w:t>)                    SPECIFIC INFORMATION</w:t>
      </w:r>
    </w:p>
    <w:p w14:paraId="7311AD05" w14:textId="4514A9DB" w:rsidR="003D4CAC" w:rsidRDefault="003D4CAC" w:rsidP="003D4CAC">
      <w:pPr>
        <w:widowControl w:val="0"/>
        <w:pBdr>
          <w:top w:val="nil"/>
          <w:left w:val="nil"/>
          <w:bottom w:val="nil"/>
          <w:right w:val="nil"/>
          <w:between w:val="nil"/>
        </w:pBdr>
        <w:spacing w:before="362"/>
        <w:ind w:left="126"/>
        <w:rPr>
          <w:b/>
          <w:bCs/>
          <w:color w:val="000000"/>
          <w:sz w:val="32"/>
          <w:szCs w:val="32"/>
          <w:u w:val="single"/>
        </w:rPr>
      </w:pPr>
      <w:r>
        <w:rPr>
          <w:b/>
          <w:bCs/>
          <w:color w:val="000000"/>
          <w:sz w:val="32"/>
          <w:szCs w:val="32"/>
          <w:u w:val="single"/>
        </w:rPr>
        <w:t>TARDIES TO CLASS (After First Hour)</w:t>
      </w:r>
    </w:p>
    <w:p w14:paraId="08278804" w14:textId="77777777" w:rsidR="003D4CAC" w:rsidRPr="00B975D3" w:rsidRDefault="003D4CAC" w:rsidP="003D4CAC">
      <w:pPr>
        <w:widowControl w:val="0"/>
        <w:pBdr>
          <w:top w:val="nil"/>
          <w:left w:val="nil"/>
          <w:bottom w:val="nil"/>
          <w:right w:val="nil"/>
          <w:between w:val="nil"/>
        </w:pBdr>
        <w:spacing w:before="362"/>
        <w:ind w:left="126" w:right="720"/>
        <w:rPr>
          <w:color w:val="000000"/>
          <w:highlight w:val="yellow"/>
        </w:rPr>
      </w:pPr>
      <w:r w:rsidRPr="00B975D3">
        <w:rPr>
          <w:color w:val="000000"/>
          <w:highlight w:val="yellow"/>
        </w:rPr>
        <w:t>Tardies to class after first hour will accumulate through the entire school year and will result in the following consequences:</w:t>
      </w:r>
    </w:p>
    <w:p w14:paraId="6F99A3D8" w14:textId="77777777" w:rsidR="003D4CAC" w:rsidRPr="00B975D3" w:rsidRDefault="003D4CAC">
      <w:pPr>
        <w:pStyle w:val="ListParagraph"/>
        <w:widowControl w:val="0"/>
        <w:numPr>
          <w:ilvl w:val="0"/>
          <w:numId w:val="139"/>
        </w:numPr>
        <w:pBdr>
          <w:top w:val="nil"/>
          <w:left w:val="nil"/>
          <w:bottom w:val="nil"/>
          <w:right w:val="nil"/>
          <w:between w:val="nil"/>
        </w:pBdr>
        <w:spacing w:before="362"/>
        <w:contextualSpacing/>
        <w:rPr>
          <w:rFonts w:ascii="Times New Roman" w:hAnsi="Times New Roman" w:cs="Times New Roman"/>
          <w:highlight w:val="yellow"/>
        </w:rPr>
      </w:pPr>
      <w:r w:rsidRPr="00B975D3">
        <w:rPr>
          <w:rFonts w:ascii="Times New Roman" w:hAnsi="Times New Roman" w:cs="Times New Roman"/>
          <w:highlight w:val="yellow"/>
        </w:rPr>
        <w:t>3</w:t>
      </w:r>
      <w:r w:rsidRPr="00B975D3">
        <w:rPr>
          <w:rFonts w:ascii="Times New Roman" w:hAnsi="Times New Roman" w:cs="Times New Roman"/>
          <w:highlight w:val="yellow"/>
          <w:vertAlign w:val="superscript"/>
        </w:rPr>
        <w:t>rd</w:t>
      </w:r>
      <w:r w:rsidRPr="00B975D3">
        <w:rPr>
          <w:rFonts w:ascii="Times New Roman" w:hAnsi="Times New Roman" w:cs="Times New Roman"/>
          <w:highlight w:val="yellow"/>
        </w:rPr>
        <w:t xml:space="preserve"> tardy: Lunch detention</w:t>
      </w:r>
    </w:p>
    <w:p w14:paraId="742F7D9E" w14:textId="77777777" w:rsidR="003D4CAC" w:rsidRPr="00B975D3" w:rsidRDefault="003D4CAC">
      <w:pPr>
        <w:pStyle w:val="ListParagraph"/>
        <w:widowControl w:val="0"/>
        <w:numPr>
          <w:ilvl w:val="0"/>
          <w:numId w:val="139"/>
        </w:numPr>
        <w:pBdr>
          <w:top w:val="nil"/>
          <w:left w:val="nil"/>
          <w:bottom w:val="nil"/>
          <w:right w:val="nil"/>
          <w:between w:val="nil"/>
        </w:pBdr>
        <w:spacing w:before="362"/>
        <w:contextualSpacing/>
        <w:rPr>
          <w:rFonts w:ascii="Times New Roman" w:hAnsi="Times New Roman" w:cs="Times New Roman"/>
          <w:highlight w:val="yellow"/>
        </w:rPr>
      </w:pPr>
      <w:r w:rsidRPr="00B975D3">
        <w:rPr>
          <w:rFonts w:ascii="Times New Roman" w:hAnsi="Times New Roman" w:cs="Times New Roman"/>
          <w:highlight w:val="yellow"/>
        </w:rPr>
        <w:t>4</w:t>
      </w:r>
      <w:r w:rsidRPr="00B975D3">
        <w:rPr>
          <w:rFonts w:ascii="Times New Roman" w:hAnsi="Times New Roman" w:cs="Times New Roman"/>
          <w:highlight w:val="yellow"/>
          <w:vertAlign w:val="superscript"/>
        </w:rPr>
        <w:t>th</w:t>
      </w:r>
      <w:r w:rsidRPr="00B975D3">
        <w:rPr>
          <w:rFonts w:ascii="Times New Roman" w:hAnsi="Times New Roman" w:cs="Times New Roman"/>
          <w:highlight w:val="yellow"/>
        </w:rPr>
        <w:t xml:space="preserve"> tardy: 7:00 a.m. detention and a $15 fee</w:t>
      </w:r>
    </w:p>
    <w:p w14:paraId="5CF302AB" w14:textId="77777777" w:rsidR="003D4CAC" w:rsidRPr="00B975D3" w:rsidRDefault="003D4CAC">
      <w:pPr>
        <w:pStyle w:val="ListParagraph"/>
        <w:widowControl w:val="0"/>
        <w:numPr>
          <w:ilvl w:val="0"/>
          <w:numId w:val="139"/>
        </w:numPr>
        <w:pBdr>
          <w:top w:val="nil"/>
          <w:left w:val="nil"/>
          <w:bottom w:val="nil"/>
          <w:right w:val="nil"/>
          <w:between w:val="nil"/>
        </w:pBdr>
        <w:spacing w:before="362"/>
        <w:contextualSpacing/>
        <w:rPr>
          <w:rFonts w:ascii="Times New Roman" w:hAnsi="Times New Roman" w:cs="Times New Roman"/>
          <w:highlight w:val="yellow"/>
        </w:rPr>
      </w:pPr>
      <w:r w:rsidRPr="00B975D3">
        <w:rPr>
          <w:rFonts w:ascii="Times New Roman" w:hAnsi="Times New Roman" w:cs="Times New Roman"/>
          <w:highlight w:val="yellow"/>
        </w:rPr>
        <w:t>5</w:t>
      </w:r>
      <w:r w:rsidRPr="00B975D3">
        <w:rPr>
          <w:rFonts w:ascii="Times New Roman" w:hAnsi="Times New Roman" w:cs="Times New Roman"/>
          <w:highlight w:val="yellow"/>
          <w:vertAlign w:val="superscript"/>
        </w:rPr>
        <w:t>th</w:t>
      </w:r>
      <w:r w:rsidRPr="00B975D3">
        <w:rPr>
          <w:rFonts w:ascii="Times New Roman" w:hAnsi="Times New Roman" w:cs="Times New Roman"/>
          <w:highlight w:val="yellow"/>
        </w:rPr>
        <w:t xml:space="preserve"> tardy: 7:00 a.m. detention and a $15 fee</w:t>
      </w:r>
    </w:p>
    <w:p w14:paraId="71BA4617" w14:textId="77777777" w:rsidR="003D4CAC" w:rsidRPr="00B975D3" w:rsidRDefault="003D4CAC">
      <w:pPr>
        <w:pStyle w:val="ListParagraph"/>
        <w:widowControl w:val="0"/>
        <w:numPr>
          <w:ilvl w:val="0"/>
          <w:numId w:val="139"/>
        </w:numPr>
        <w:pBdr>
          <w:top w:val="nil"/>
          <w:left w:val="nil"/>
          <w:bottom w:val="nil"/>
          <w:right w:val="nil"/>
          <w:between w:val="nil"/>
        </w:pBdr>
        <w:spacing w:before="362"/>
        <w:contextualSpacing/>
        <w:rPr>
          <w:rFonts w:ascii="Times New Roman" w:hAnsi="Times New Roman" w:cs="Times New Roman"/>
          <w:highlight w:val="yellow"/>
        </w:rPr>
      </w:pPr>
      <w:r w:rsidRPr="00B975D3">
        <w:rPr>
          <w:rFonts w:ascii="Times New Roman" w:hAnsi="Times New Roman" w:cs="Times New Roman"/>
          <w:highlight w:val="yellow"/>
        </w:rPr>
        <w:t>6</w:t>
      </w:r>
      <w:r w:rsidRPr="00B975D3">
        <w:rPr>
          <w:rFonts w:ascii="Times New Roman" w:hAnsi="Times New Roman" w:cs="Times New Roman"/>
          <w:highlight w:val="yellow"/>
          <w:vertAlign w:val="superscript"/>
        </w:rPr>
        <w:t>th</w:t>
      </w:r>
      <w:r w:rsidRPr="00B975D3">
        <w:rPr>
          <w:rFonts w:ascii="Times New Roman" w:hAnsi="Times New Roman" w:cs="Times New Roman"/>
          <w:highlight w:val="yellow"/>
        </w:rPr>
        <w:t xml:space="preserve"> tardy: One-day suspension</w:t>
      </w:r>
    </w:p>
    <w:p w14:paraId="121FD6BF" w14:textId="77777777" w:rsidR="003D4CAC" w:rsidRPr="00B975D3" w:rsidRDefault="003D4CAC">
      <w:pPr>
        <w:pStyle w:val="ListParagraph"/>
        <w:widowControl w:val="0"/>
        <w:numPr>
          <w:ilvl w:val="0"/>
          <w:numId w:val="139"/>
        </w:numPr>
        <w:pBdr>
          <w:top w:val="nil"/>
          <w:left w:val="nil"/>
          <w:bottom w:val="nil"/>
          <w:right w:val="nil"/>
          <w:between w:val="nil"/>
        </w:pBdr>
        <w:spacing w:before="362"/>
        <w:ind w:right="288"/>
        <w:contextualSpacing/>
        <w:rPr>
          <w:rFonts w:ascii="Times New Roman" w:hAnsi="Times New Roman" w:cs="Times New Roman"/>
          <w:highlight w:val="yellow"/>
        </w:rPr>
      </w:pPr>
      <w:r w:rsidRPr="00B975D3">
        <w:rPr>
          <w:rFonts w:ascii="Times New Roman" w:hAnsi="Times New Roman" w:cs="Times New Roman"/>
          <w:highlight w:val="yellow"/>
        </w:rPr>
        <w:t>Each additional class tardy after the 6</w:t>
      </w:r>
      <w:r w:rsidRPr="00B975D3">
        <w:rPr>
          <w:rFonts w:ascii="Times New Roman" w:hAnsi="Times New Roman" w:cs="Times New Roman"/>
          <w:highlight w:val="yellow"/>
          <w:vertAlign w:val="superscript"/>
        </w:rPr>
        <w:t>th</w:t>
      </w:r>
      <w:r w:rsidRPr="00B975D3">
        <w:rPr>
          <w:rFonts w:ascii="Times New Roman" w:hAnsi="Times New Roman" w:cs="Times New Roman"/>
          <w:highlight w:val="yellow"/>
        </w:rPr>
        <w:t>: An additional one-day suspension. Three total suspensions may result in expulsion.</w:t>
      </w:r>
    </w:p>
    <w:p w14:paraId="406DB183" w14:textId="77777777" w:rsidR="00F06CE1" w:rsidRDefault="00F06CE1" w:rsidP="003D4CAC">
      <w:pPr>
        <w:rPr>
          <w:color w:val="000000"/>
          <w:highlight w:val="yellow"/>
        </w:rPr>
      </w:pPr>
    </w:p>
    <w:p w14:paraId="0AE7A0D4" w14:textId="337C3E45" w:rsidR="003D4CAC" w:rsidRPr="003D4CAC" w:rsidRDefault="003D4CAC" w:rsidP="003D4CAC">
      <w:r w:rsidRPr="00B975D3">
        <w:rPr>
          <w:color w:val="000000"/>
          <w:highlight w:val="yellow"/>
        </w:rPr>
        <w:t>All class tardies are cumulative for the entire school year</w:t>
      </w:r>
    </w:p>
    <w:p w14:paraId="674CA8E6" w14:textId="77777777" w:rsidR="00F06CE1" w:rsidRDefault="00F06CE1" w:rsidP="006C3FA8">
      <w:pPr>
        <w:pStyle w:val="Heading2"/>
        <w:ind w:left="1" w:hanging="3"/>
        <w:rPr>
          <w:sz w:val="32"/>
          <w:szCs w:val="32"/>
          <w:u w:val="single"/>
        </w:rPr>
      </w:pPr>
    </w:p>
    <w:p w14:paraId="07838BCF" w14:textId="4B3FBD44" w:rsidR="006C3FA8" w:rsidRDefault="006C3FA8" w:rsidP="006C3FA8">
      <w:pPr>
        <w:pStyle w:val="Heading2"/>
        <w:ind w:left="1" w:hanging="3"/>
        <w:rPr>
          <w:sz w:val="32"/>
          <w:szCs w:val="32"/>
          <w:u w:val="single"/>
        </w:rPr>
      </w:pPr>
      <w:r w:rsidRPr="00E61FBA">
        <w:rPr>
          <w:sz w:val="32"/>
          <w:szCs w:val="32"/>
          <w:u w:val="single"/>
        </w:rPr>
        <w:t>MAKE UP WORK</w:t>
      </w:r>
    </w:p>
    <w:p w14:paraId="4CA779E0" w14:textId="77777777" w:rsidR="00865F66" w:rsidRPr="00865F66" w:rsidRDefault="00865F66" w:rsidP="00865F66">
      <w:pPr>
        <w:rPr>
          <w:sz w:val="16"/>
          <w:szCs w:val="16"/>
        </w:rPr>
      </w:pPr>
    </w:p>
    <w:p w14:paraId="31C3C810" w14:textId="77777777" w:rsidR="006C3FA8" w:rsidRDefault="006C3FA8" w:rsidP="006C3FA8">
      <w:pPr>
        <w:ind w:hanging="2"/>
      </w:pPr>
      <w:r>
        <w:t xml:space="preserve">When a student misses school, make-up work is subject to each teacher’s policy. </w:t>
      </w:r>
    </w:p>
    <w:p w14:paraId="3EDED3F2" w14:textId="77777777" w:rsidR="006C3FA8" w:rsidRDefault="006C3FA8" w:rsidP="006C3FA8">
      <w:pPr>
        <w:rPr>
          <w:sz w:val="12"/>
          <w:szCs w:val="12"/>
        </w:rPr>
      </w:pPr>
    </w:p>
    <w:p w14:paraId="484B302A" w14:textId="7DC620E9" w:rsidR="006C3FA8" w:rsidRDefault="006C3FA8" w:rsidP="006C3FA8">
      <w:pPr>
        <w:ind w:hanging="2"/>
      </w:pPr>
      <w:r>
        <w:t xml:space="preserve">Students are required to make up any work missed due to an absence. Make-up dates will be scheduled by the teacher. Each student will be given </w:t>
      </w:r>
      <w:r>
        <w:rPr>
          <w:b/>
          <w:u w:val="single"/>
        </w:rPr>
        <w:t xml:space="preserve">the same </w:t>
      </w:r>
      <w:proofErr w:type="gramStart"/>
      <w:r>
        <w:rPr>
          <w:b/>
          <w:u w:val="single"/>
        </w:rPr>
        <w:t>amount</w:t>
      </w:r>
      <w:proofErr w:type="gramEnd"/>
      <w:r>
        <w:rPr>
          <w:b/>
          <w:u w:val="single"/>
        </w:rPr>
        <w:t xml:space="preserve"> of days to complete the work as the number of days he has missed.</w:t>
      </w:r>
      <w:r>
        <w:t xml:space="preserve">  </w:t>
      </w:r>
      <w:r w:rsidR="00B40CA6">
        <w:t>Make-up tests must be made up Monday – Friday mornings at 7:25 A.M.</w:t>
      </w:r>
      <w:r w:rsidR="005C6C17">
        <w:t xml:space="preserve"> </w:t>
      </w:r>
      <w:r w:rsidR="007D1F57">
        <w:t>It is the st</w:t>
      </w:r>
      <w:r w:rsidR="00152C38">
        <w:t xml:space="preserve">udent’s responsibility to coordinate with the respective classroom teacher </w:t>
      </w:r>
      <w:r w:rsidR="00310A8C">
        <w:t xml:space="preserve">the </w:t>
      </w:r>
      <w:r w:rsidR="00152C38">
        <w:t xml:space="preserve">dates and </w:t>
      </w:r>
      <w:r w:rsidR="005C6C17">
        <w:t>location</w:t>
      </w:r>
      <w:r w:rsidR="00152C38">
        <w:t xml:space="preserve"> for make-up work / tests.</w:t>
      </w:r>
    </w:p>
    <w:p w14:paraId="035686E9" w14:textId="77777777" w:rsidR="00736EAF" w:rsidRDefault="00736EAF" w:rsidP="006C3FA8">
      <w:pPr>
        <w:ind w:hanging="2"/>
      </w:pPr>
    </w:p>
    <w:p w14:paraId="66619EC1" w14:textId="77777777" w:rsidR="00174608" w:rsidRDefault="00EB6778" w:rsidP="00174608">
      <w:pPr>
        <w:ind w:hanging="2"/>
      </w:pPr>
      <w:r>
        <w:t xml:space="preserve">If multiple tests need to be made up, the student must come </w:t>
      </w:r>
      <w:r>
        <w:rPr>
          <w:b/>
          <w:i/>
          <w:u w:val="single"/>
        </w:rPr>
        <w:t>daily</w:t>
      </w:r>
      <w:r>
        <w:t xml:space="preserve"> at 7:25 A.M. until all tests are completed. Failure to come daily will result in a zero on all uncompleted tests. </w:t>
      </w:r>
      <w:r>
        <w:rPr>
          <w:b/>
        </w:rPr>
        <w:t>A grade of “zero” will be recorded for any work not completed on time.</w:t>
      </w:r>
      <w:r>
        <w:t xml:space="preserve">  </w:t>
      </w:r>
      <w:r>
        <w:rPr>
          <w:i/>
        </w:rPr>
        <w:t>The responsibility for all make-up work rests with the students, not the teacher.</w:t>
      </w:r>
    </w:p>
    <w:p w14:paraId="0864A213" w14:textId="77777777" w:rsidR="00174608" w:rsidRDefault="00174608" w:rsidP="00174608">
      <w:pPr>
        <w:ind w:hanging="2"/>
      </w:pPr>
    </w:p>
    <w:p w14:paraId="12BAF75D" w14:textId="0FA07D1D" w:rsidR="00174608" w:rsidRPr="00174608" w:rsidRDefault="00174608" w:rsidP="00174608">
      <w:pPr>
        <w:ind w:hanging="2"/>
      </w:pPr>
      <w:r w:rsidRPr="00433B49">
        <w:rPr>
          <w:b/>
          <w:bCs/>
          <w:highlight w:val="yellow"/>
        </w:rPr>
        <w:t>NOTE: ANY work missed cannot be made up without an excused</w:t>
      </w:r>
      <w:r w:rsidR="00395D3A">
        <w:rPr>
          <w:b/>
          <w:bCs/>
          <w:highlight w:val="yellow"/>
        </w:rPr>
        <w:t xml:space="preserve"> or </w:t>
      </w:r>
      <w:proofErr w:type="gramStart"/>
      <w:r w:rsidR="00395D3A">
        <w:rPr>
          <w:b/>
          <w:bCs/>
          <w:highlight w:val="yellow"/>
        </w:rPr>
        <w:t>Administrat</w:t>
      </w:r>
      <w:r w:rsidR="00442169">
        <w:rPr>
          <w:b/>
          <w:bCs/>
          <w:highlight w:val="yellow"/>
        </w:rPr>
        <w:t>ively</w:t>
      </w:r>
      <w:proofErr w:type="gramEnd"/>
      <w:r w:rsidR="00442169">
        <w:rPr>
          <w:b/>
          <w:bCs/>
          <w:highlight w:val="yellow"/>
        </w:rPr>
        <w:t xml:space="preserve"> approved</w:t>
      </w:r>
      <w:r w:rsidRPr="00433B49">
        <w:rPr>
          <w:b/>
          <w:bCs/>
          <w:highlight w:val="yellow"/>
        </w:rPr>
        <w:t xml:space="preserve"> absence</w:t>
      </w:r>
      <w:r w:rsidRPr="00346059">
        <w:rPr>
          <w:b/>
          <w:bCs/>
          <w:highlight w:val="yellow"/>
        </w:rPr>
        <w:t>.</w:t>
      </w:r>
      <w:r w:rsidR="00693E90" w:rsidRPr="00346059">
        <w:rPr>
          <w:b/>
          <w:bCs/>
          <w:highlight w:val="yellow"/>
        </w:rPr>
        <w:t xml:space="preserve"> (See </w:t>
      </w:r>
      <w:r w:rsidR="00D24CD3" w:rsidRPr="00346059">
        <w:rPr>
          <w:b/>
          <w:bCs/>
          <w:highlight w:val="yellow"/>
        </w:rPr>
        <w:t>“Absences” p. 26)</w:t>
      </w:r>
    </w:p>
    <w:p w14:paraId="3BA3B747" w14:textId="77777777" w:rsidR="00174608" w:rsidRPr="00174608" w:rsidRDefault="00174608" w:rsidP="00174608"/>
    <w:p w14:paraId="5F4F990F" w14:textId="3E2068E0" w:rsidR="00906195" w:rsidRPr="00E61FBA" w:rsidRDefault="00906195" w:rsidP="00906195">
      <w:pPr>
        <w:pStyle w:val="Heading2"/>
        <w:tabs>
          <w:tab w:val="left" w:pos="540"/>
        </w:tabs>
        <w:ind w:left="1" w:hanging="3"/>
        <w:rPr>
          <w:sz w:val="32"/>
          <w:szCs w:val="32"/>
          <w:u w:val="single"/>
        </w:rPr>
      </w:pPr>
      <w:r w:rsidRPr="00E61FBA">
        <w:rPr>
          <w:smallCaps/>
          <w:sz w:val="32"/>
          <w:szCs w:val="32"/>
          <w:u w:val="single"/>
        </w:rPr>
        <w:t xml:space="preserve">HOMEWORK </w:t>
      </w:r>
      <w:r>
        <w:rPr>
          <w:smallCaps/>
          <w:sz w:val="32"/>
          <w:szCs w:val="32"/>
          <w:u w:val="single"/>
        </w:rPr>
        <w:t>ASSIGNMENTS</w:t>
      </w:r>
      <w:r w:rsidRPr="00E61FBA">
        <w:rPr>
          <w:smallCaps/>
          <w:sz w:val="32"/>
          <w:szCs w:val="32"/>
          <w:u w:val="single"/>
        </w:rPr>
        <w:t xml:space="preserve"> / </w:t>
      </w:r>
      <w:r>
        <w:rPr>
          <w:smallCaps/>
          <w:sz w:val="32"/>
          <w:szCs w:val="32"/>
          <w:u w:val="single"/>
        </w:rPr>
        <w:t>TEST DATES</w:t>
      </w:r>
    </w:p>
    <w:p w14:paraId="0BAFB303" w14:textId="77777777" w:rsidR="00906195" w:rsidRDefault="00906195" w:rsidP="00906195">
      <w:pPr>
        <w:rPr>
          <w:sz w:val="12"/>
          <w:szCs w:val="12"/>
        </w:rPr>
      </w:pPr>
    </w:p>
    <w:p w14:paraId="39C540B1" w14:textId="59B5E43B" w:rsidR="00906195" w:rsidRDefault="00906195" w:rsidP="00906195">
      <w:pPr>
        <w:ind w:hanging="2"/>
      </w:pPr>
      <w:r>
        <w:t xml:space="preserve">The student is responsible for copying daily homework assignments </w:t>
      </w:r>
      <w:r w:rsidR="0079495E">
        <w:t>and</w:t>
      </w:r>
      <w:r>
        <w:t xml:space="preserve"> the test dates per subject as given by the respective teacher</w:t>
      </w:r>
      <w:r w:rsidR="0079495E">
        <w:t>.</w:t>
      </w:r>
    </w:p>
    <w:p w14:paraId="49FA4B29" w14:textId="77777777" w:rsidR="009401BC" w:rsidRDefault="009401BC" w:rsidP="00906195">
      <w:pPr>
        <w:ind w:hanging="2"/>
      </w:pPr>
    </w:p>
    <w:p w14:paraId="425A0DCD" w14:textId="77777777" w:rsidR="009401BC" w:rsidRDefault="009401BC" w:rsidP="009401BC">
      <w:pPr>
        <w:rPr>
          <w:sz w:val="12"/>
          <w:szCs w:val="12"/>
          <w:u w:val="single"/>
        </w:rPr>
      </w:pPr>
    </w:p>
    <w:p w14:paraId="477F9E38" w14:textId="77777777" w:rsidR="0061502D" w:rsidRDefault="0061502D" w:rsidP="00546886">
      <w:pPr>
        <w:ind w:left="1" w:hanging="3"/>
        <w:rPr>
          <w:b/>
          <w:sz w:val="32"/>
          <w:szCs w:val="32"/>
          <w:highlight w:val="yellow"/>
          <w:u w:val="single"/>
        </w:rPr>
      </w:pPr>
    </w:p>
    <w:p w14:paraId="54B8FDAD" w14:textId="77777777" w:rsidR="0061502D" w:rsidRDefault="0061502D" w:rsidP="00546886">
      <w:pPr>
        <w:ind w:left="1" w:hanging="3"/>
        <w:rPr>
          <w:b/>
          <w:sz w:val="32"/>
          <w:szCs w:val="32"/>
          <w:highlight w:val="yellow"/>
          <w:u w:val="single"/>
        </w:rPr>
      </w:pPr>
    </w:p>
    <w:p w14:paraId="37520568" w14:textId="77777777" w:rsidR="004224BA" w:rsidRDefault="004224BA" w:rsidP="00546886">
      <w:pPr>
        <w:ind w:left="1" w:hanging="3"/>
        <w:rPr>
          <w:b/>
          <w:sz w:val="32"/>
          <w:szCs w:val="32"/>
          <w:highlight w:val="yellow"/>
          <w:u w:val="single"/>
        </w:rPr>
      </w:pPr>
    </w:p>
    <w:p w14:paraId="00F63165" w14:textId="77777777" w:rsidR="0061502D" w:rsidRDefault="0061502D" w:rsidP="0061502D">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ind w:left="3" w:hanging="5"/>
      </w:pPr>
      <w:r>
        <w:lastRenderedPageBreak/>
        <w:t>HIGH SCHOOL (8</w:t>
      </w:r>
      <w:r w:rsidRPr="6B3D3CDC">
        <w:rPr>
          <w:vertAlign w:val="superscript"/>
        </w:rPr>
        <w:t>TH</w:t>
      </w:r>
      <w:r>
        <w:t xml:space="preserve"> – 12</w:t>
      </w:r>
      <w:r w:rsidRPr="6B3D3CDC">
        <w:rPr>
          <w:vertAlign w:val="superscript"/>
        </w:rPr>
        <w:t>TH</w:t>
      </w:r>
      <w:r>
        <w:t>)                    SPECIFIC INFORMATION</w:t>
      </w:r>
    </w:p>
    <w:p w14:paraId="368755E0" w14:textId="77777777" w:rsidR="0061502D" w:rsidRDefault="0061502D" w:rsidP="00546886">
      <w:pPr>
        <w:ind w:left="1" w:hanging="3"/>
        <w:rPr>
          <w:b/>
          <w:sz w:val="32"/>
          <w:szCs w:val="32"/>
          <w:highlight w:val="yellow"/>
          <w:u w:val="single"/>
        </w:rPr>
      </w:pPr>
    </w:p>
    <w:p w14:paraId="609C3DED" w14:textId="57E8CBB5" w:rsidR="00546886" w:rsidRPr="008C74FF" w:rsidRDefault="00546886" w:rsidP="00546886">
      <w:pPr>
        <w:ind w:left="1" w:hanging="3"/>
        <w:rPr>
          <w:sz w:val="32"/>
          <w:szCs w:val="32"/>
          <w:highlight w:val="yellow"/>
          <w:u w:val="single"/>
        </w:rPr>
      </w:pPr>
      <w:r w:rsidRPr="008C74FF">
        <w:rPr>
          <w:b/>
          <w:sz w:val="32"/>
          <w:szCs w:val="32"/>
          <w:highlight w:val="yellow"/>
          <w:u w:val="single"/>
        </w:rPr>
        <w:t>GRADING SYSTEM</w:t>
      </w:r>
      <w:r w:rsidRPr="008C74FF">
        <w:tab/>
      </w:r>
      <w:r w:rsidRPr="008C74FF">
        <w:tab/>
      </w:r>
    </w:p>
    <w:p w14:paraId="6500A787" w14:textId="01C9EA86" w:rsidR="00546886" w:rsidRPr="008C74FF" w:rsidRDefault="00546886" w:rsidP="00546886">
      <w:pPr>
        <w:ind w:hanging="2"/>
        <w:rPr>
          <w:highlight w:val="yellow"/>
        </w:rPr>
      </w:pPr>
      <w:r w:rsidRPr="008C74FF">
        <w:rPr>
          <w:highlight w:val="yellow"/>
        </w:rPr>
        <w:tab/>
      </w:r>
      <w:r w:rsidRPr="008C74FF">
        <w:rPr>
          <w:highlight w:val="yellow"/>
        </w:rPr>
        <w:tab/>
        <w:t>A = 9</w:t>
      </w:r>
      <w:r w:rsidR="00174608" w:rsidRPr="008C74FF">
        <w:rPr>
          <w:highlight w:val="yellow"/>
        </w:rPr>
        <w:t>0</w:t>
      </w:r>
      <w:r w:rsidRPr="008C74FF">
        <w:rPr>
          <w:highlight w:val="yellow"/>
        </w:rPr>
        <w:t>-100</w:t>
      </w:r>
      <w:r w:rsidRPr="008C74FF">
        <w:tab/>
      </w:r>
      <w:r w:rsidRPr="008C74FF">
        <w:tab/>
      </w:r>
    </w:p>
    <w:p w14:paraId="6527DE9A" w14:textId="57C9B014" w:rsidR="00546886" w:rsidRPr="008C74FF" w:rsidRDefault="00546886" w:rsidP="00546886">
      <w:pPr>
        <w:ind w:hanging="2"/>
        <w:rPr>
          <w:highlight w:val="yellow"/>
        </w:rPr>
      </w:pPr>
      <w:r w:rsidRPr="008C74FF">
        <w:rPr>
          <w:highlight w:val="yellow"/>
        </w:rPr>
        <w:tab/>
      </w:r>
      <w:r w:rsidRPr="008C74FF">
        <w:rPr>
          <w:highlight w:val="yellow"/>
        </w:rPr>
        <w:tab/>
        <w:t>B = 8</w:t>
      </w:r>
      <w:r w:rsidR="00871091" w:rsidRPr="008C74FF">
        <w:rPr>
          <w:highlight w:val="yellow"/>
        </w:rPr>
        <w:t>0</w:t>
      </w:r>
      <w:r w:rsidRPr="008C74FF">
        <w:rPr>
          <w:highlight w:val="yellow"/>
        </w:rPr>
        <w:t>-</w:t>
      </w:r>
      <w:r w:rsidR="00871091" w:rsidRPr="008C74FF">
        <w:rPr>
          <w:highlight w:val="yellow"/>
        </w:rPr>
        <w:t>8</w:t>
      </w:r>
      <w:r w:rsidRPr="008C74FF">
        <w:rPr>
          <w:highlight w:val="yellow"/>
        </w:rPr>
        <w:t>9</w:t>
      </w:r>
      <w:r w:rsidRPr="008C74FF">
        <w:tab/>
      </w:r>
      <w:r w:rsidRPr="008C74FF">
        <w:tab/>
      </w:r>
    </w:p>
    <w:p w14:paraId="45939DC0" w14:textId="5C5D3FA9" w:rsidR="00546886" w:rsidRPr="008C74FF" w:rsidRDefault="00546886" w:rsidP="00546886">
      <w:pPr>
        <w:ind w:hanging="2"/>
        <w:rPr>
          <w:highlight w:val="yellow"/>
        </w:rPr>
      </w:pPr>
      <w:r w:rsidRPr="008C74FF">
        <w:rPr>
          <w:highlight w:val="yellow"/>
        </w:rPr>
        <w:tab/>
      </w:r>
      <w:r w:rsidRPr="008C74FF">
        <w:rPr>
          <w:highlight w:val="yellow"/>
        </w:rPr>
        <w:tab/>
        <w:t>C = 7</w:t>
      </w:r>
      <w:r w:rsidR="00871091" w:rsidRPr="008C74FF">
        <w:rPr>
          <w:highlight w:val="yellow"/>
        </w:rPr>
        <w:t>0</w:t>
      </w:r>
      <w:r w:rsidRPr="008C74FF">
        <w:rPr>
          <w:highlight w:val="yellow"/>
        </w:rPr>
        <w:t>-</w:t>
      </w:r>
      <w:r w:rsidR="00871091" w:rsidRPr="008C74FF">
        <w:rPr>
          <w:highlight w:val="yellow"/>
        </w:rPr>
        <w:t>79</w:t>
      </w:r>
      <w:r w:rsidRPr="008C74FF">
        <w:tab/>
      </w:r>
      <w:r w:rsidRPr="008C74FF">
        <w:tab/>
      </w:r>
    </w:p>
    <w:p w14:paraId="4B17A67E" w14:textId="0F50C4F6" w:rsidR="00546886" w:rsidRPr="008C74FF" w:rsidRDefault="00546886" w:rsidP="00546886">
      <w:pPr>
        <w:ind w:hanging="2"/>
        <w:rPr>
          <w:highlight w:val="yellow"/>
        </w:rPr>
      </w:pPr>
      <w:r w:rsidRPr="008C74FF">
        <w:rPr>
          <w:highlight w:val="yellow"/>
        </w:rPr>
        <w:tab/>
      </w:r>
      <w:r w:rsidRPr="008C74FF">
        <w:rPr>
          <w:highlight w:val="yellow"/>
        </w:rPr>
        <w:tab/>
        <w:t xml:space="preserve">D = </w:t>
      </w:r>
      <w:r w:rsidR="00045824" w:rsidRPr="008C74FF">
        <w:rPr>
          <w:highlight w:val="yellow"/>
        </w:rPr>
        <w:t>6</w:t>
      </w:r>
      <w:r w:rsidRPr="008C74FF">
        <w:rPr>
          <w:highlight w:val="yellow"/>
        </w:rPr>
        <w:t>0-</w:t>
      </w:r>
      <w:r w:rsidR="00045824" w:rsidRPr="008C74FF">
        <w:rPr>
          <w:highlight w:val="yellow"/>
        </w:rPr>
        <w:t>6</w:t>
      </w:r>
      <w:r w:rsidR="00FD6118" w:rsidRPr="008C74FF">
        <w:rPr>
          <w:highlight w:val="yellow"/>
        </w:rPr>
        <w:t>9</w:t>
      </w:r>
    </w:p>
    <w:p w14:paraId="50408C8A" w14:textId="27F76159" w:rsidR="00B75669" w:rsidRPr="0061502D" w:rsidRDefault="00546886" w:rsidP="0061502D">
      <w:pPr>
        <w:ind w:hanging="2"/>
      </w:pPr>
      <w:r w:rsidRPr="008C74FF">
        <w:rPr>
          <w:highlight w:val="yellow"/>
        </w:rPr>
        <w:tab/>
      </w:r>
      <w:r w:rsidRPr="008C74FF">
        <w:rPr>
          <w:highlight w:val="yellow"/>
        </w:rPr>
        <w:tab/>
        <w:t>F = Below 6</w:t>
      </w:r>
      <w:r w:rsidR="00FD6118" w:rsidRPr="008C74FF">
        <w:rPr>
          <w:highlight w:val="yellow"/>
        </w:rPr>
        <w:t>0</w:t>
      </w:r>
    </w:p>
    <w:p w14:paraId="7D1EA937" w14:textId="57DCE4C0" w:rsidR="00B75669" w:rsidRPr="006C7303" w:rsidRDefault="00B75669" w:rsidP="00706535">
      <w:pPr>
        <w:widowControl w:val="0"/>
        <w:pBdr>
          <w:top w:val="nil"/>
          <w:left w:val="nil"/>
          <w:bottom w:val="nil"/>
          <w:right w:val="nil"/>
          <w:between w:val="nil"/>
        </w:pBdr>
        <w:spacing w:before="240"/>
        <w:rPr>
          <w:b/>
          <w:bCs/>
          <w:color w:val="000000"/>
          <w:sz w:val="32"/>
          <w:szCs w:val="32"/>
          <w:u w:val="single"/>
        </w:rPr>
      </w:pPr>
      <w:r w:rsidRPr="006C7303">
        <w:rPr>
          <w:b/>
          <w:bCs/>
          <w:color w:val="000000"/>
          <w:sz w:val="32"/>
          <w:szCs w:val="32"/>
          <w:u w:val="single"/>
        </w:rPr>
        <w:t>REPORTING PROGRESS</w:t>
      </w:r>
    </w:p>
    <w:p w14:paraId="32C65103" w14:textId="77777777" w:rsidR="00B75669" w:rsidRDefault="00B75669" w:rsidP="00922826">
      <w:pPr>
        <w:ind w:left="1" w:hanging="3"/>
        <w:rPr>
          <w:b/>
          <w:bCs/>
          <w:color w:val="000000"/>
          <w:sz w:val="28"/>
          <w:szCs w:val="28"/>
          <w:u w:val="single"/>
        </w:rPr>
      </w:pPr>
    </w:p>
    <w:p w14:paraId="30985861" w14:textId="295EBEB1" w:rsidR="00922826" w:rsidRPr="005F5FE0" w:rsidRDefault="00922826" w:rsidP="00922826">
      <w:pPr>
        <w:ind w:left="1" w:hanging="3"/>
      </w:pPr>
      <w:r w:rsidRPr="005F5FE0">
        <w:rPr>
          <w:b/>
          <w:bCs/>
          <w:color w:val="000000"/>
          <w:sz w:val="28"/>
          <w:szCs w:val="28"/>
          <w:u w:val="single"/>
        </w:rPr>
        <w:t>Computation of Semester Grades for 9th - 1</w:t>
      </w:r>
      <w:r w:rsidR="007A538B">
        <w:rPr>
          <w:b/>
          <w:bCs/>
          <w:color w:val="000000"/>
          <w:sz w:val="28"/>
          <w:szCs w:val="28"/>
          <w:u w:val="single"/>
        </w:rPr>
        <w:t>2</w:t>
      </w:r>
      <w:r w:rsidRPr="005F5FE0">
        <w:rPr>
          <w:b/>
          <w:bCs/>
          <w:color w:val="000000"/>
          <w:sz w:val="28"/>
          <w:szCs w:val="28"/>
          <w:u w:val="single"/>
        </w:rPr>
        <w:t>th Grades</w:t>
      </w:r>
    </w:p>
    <w:p w14:paraId="5F83489B" w14:textId="76C6A6FF" w:rsidR="00922826" w:rsidRPr="005F5FE0" w:rsidRDefault="00922826" w:rsidP="00922826">
      <w:r w:rsidRPr="005F5FE0">
        <w:rPr>
          <w:color w:val="000000"/>
        </w:rPr>
        <w:t xml:space="preserve">Report cards are issued on a semester basis with </w:t>
      </w:r>
      <w:r w:rsidR="00AB7CF1">
        <w:rPr>
          <w:color w:val="000000"/>
        </w:rPr>
        <w:t>three</w:t>
      </w:r>
      <w:r w:rsidRPr="005F5FE0">
        <w:rPr>
          <w:color w:val="000000"/>
        </w:rPr>
        <w:t xml:space="preserve"> interim report</w:t>
      </w:r>
      <w:r w:rsidR="00AB7CF1">
        <w:rPr>
          <w:color w:val="000000"/>
        </w:rPr>
        <w:t>s within</w:t>
      </w:r>
      <w:r w:rsidRPr="005F5FE0">
        <w:rPr>
          <w:color w:val="000000"/>
        </w:rPr>
        <w:t xml:space="preserve"> </w:t>
      </w:r>
      <w:r w:rsidR="00AB7CF1">
        <w:rPr>
          <w:color w:val="000000"/>
        </w:rPr>
        <w:t>each</w:t>
      </w:r>
      <w:r w:rsidRPr="005F5FE0">
        <w:rPr>
          <w:color w:val="000000"/>
        </w:rPr>
        <w:t xml:space="preserve"> semester. Grades are NOT AVERAGED together each nine weeks to determine the semester grade but are CUMULATIVE using numerical points to determine the semester grade. Students earn 1 Carnegie Unit per full year class and 0.5 Carnegie Units per semester class. Grades throughout a semester will consist of the following:</w:t>
      </w:r>
    </w:p>
    <w:p w14:paraId="4A854FD1" w14:textId="77777777" w:rsidR="00922826" w:rsidRPr="005F5FE0" w:rsidRDefault="00922826">
      <w:pPr>
        <w:numPr>
          <w:ilvl w:val="0"/>
          <w:numId w:val="20"/>
        </w:numPr>
        <w:textAlignment w:val="baseline"/>
        <w:rPr>
          <w:color w:val="000000"/>
        </w:rPr>
      </w:pPr>
      <w:r w:rsidRPr="005F5FE0">
        <w:rPr>
          <w:color w:val="000000"/>
        </w:rPr>
        <w:t>Exams/Tests/Major Projects are weighted heavier than the assignments below.</w:t>
      </w:r>
    </w:p>
    <w:p w14:paraId="7753DD90" w14:textId="77777777" w:rsidR="00922826" w:rsidRPr="005F5FE0" w:rsidRDefault="00922826">
      <w:pPr>
        <w:numPr>
          <w:ilvl w:val="0"/>
          <w:numId w:val="20"/>
        </w:numPr>
        <w:textAlignment w:val="baseline"/>
        <w:rPr>
          <w:color w:val="000000"/>
        </w:rPr>
      </w:pPr>
      <w:r w:rsidRPr="005F5FE0">
        <w:rPr>
          <w:color w:val="000000"/>
        </w:rPr>
        <w:t>Quizzes, homework, projects, classwork, lab reports, etc. are weighted lower than the assessments listed above.</w:t>
      </w:r>
    </w:p>
    <w:p w14:paraId="6767D8F1" w14:textId="77777777" w:rsidR="00922826" w:rsidRPr="005F5FE0" w:rsidRDefault="00922826" w:rsidP="00922826">
      <w:pPr>
        <w:ind w:hanging="2"/>
      </w:pPr>
      <w:r w:rsidRPr="005F5FE0">
        <w:rPr>
          <w:color w:val="000000"/>
        </w:rPr>
        <w:t>Final semester percentage grades are converted to letter grades: A, B, C, D, or F</w:t>
      </w:r>
    </w:p>
    <w:p w14:paraId="15FA8A84" w14:textId="77777777" w:rsidR="00922826" w:rsidRDefault="00922826" w:rsidP="00922826">
      <w:pPr>
        <w:ind w:hanging="2"/>
        <w:rPr>
          <w:rFonts w:ascii="Times" w:hAnsi="Times"/>
          <w:color w:val="333333"/>
        </w:rPr>
      </w:pPr>
      <w:r w:rsidRPr="005F5FE0">
        <w:rPr>
          <w:rFonts w:ascii="Times" w:hAnsi="Times"/>
          <w:color w:val="333333"/>
        </w:rPr>
        <w:t>A=4 points</w:t>
      </w:r>
      <w:r w:rsidRPr="005F5FE0">
        <w:rPr>
          <w:rFonts w:ascii="Times" w:hAnsi="Times"/>
          <w:color w:val="333333"/>
        </w:rPr>
        <w:tab/>
        <w:t>B=3 points</w:t>
      </w:r>
      <w:r w:rsidRPr="005F5FE0">
        <w:rPr>
          <w:rFonts w:ascii="Times" w:hAnsi="Times"/>
          <w:color w:val="333333"/>
        </w:rPr>
        <w:tab/>
        <w:t>C=2 points</w:t>
      </w:r>
      <w:r w:rsidRPr="005F5FE0">
        <w:rPr>
          <w:rFonts w:ascii="Times" w:hAnsi="Times"/>
          <w:color w:val="333333"/>
        </w:rPr>
        <w:tab/>
        <w:t>D=1 point</w:t>
      </w:r>
      <w:r w:rsidRPr="005F5FE0">
        <w:rPr>
          <w:rFonts w:ascii="Times" w:hAnsi="Times"/>
          <w:color w:val="333333"/>
        </w:rPr>
        <w:tab/>
        <w:t>F=0 points</w:t>
      </w:r>
    </w:p>
    <w:p w14:paraId="47A0B22F" w14:textId="77777777" w:rsidR="00922826" w:rsidRDefault="00922826" w:rsidP="00922826">
      <w:pPr>
        <w:ind w:hanging="2"/>
        <w:rPr>
          <w:rFonts w:ascii="Times" w:hAnsi="Times"/>
          <w:color w:val="333333"/>
        </w:rPr>
      </w:pPr>
    </w:p>
    <w:p w14:paraId="09AD36CC" w14:textId="77777777" w:rsidR="00865F66" w:rsidRDefault="00865F66" w:rsidP="00922826">
      <w:pPr>
        <w:ind w:hanging="2"/>
        <w:rPr>
          <w:b/>
          <w:bCs/>
          <w:color w:val="000000"/>
          <w:sz w:val="28"/>
          <w:szCs w:val="28"/>
          <w:u w:val="single"/>
        </w:rPr>
      </w:pPr>
    </w:p>
    <w:p w14:paraId="7AE092CE" w14:textId="520E4D02" w:rsidR="00922826" w:rsidRPr="00872C1F" w:rsidRDefault="00922826" w:rsidP="00922826">
      <w:pPr>
        <w:ind w:hanging="2"/>
        <w:rPr>
          <w:rFonts w:ascii="Times" w:hAnsi="Times"/>
          <w:color w:val="333333"/>
          <w:sz w:val="28"/>
          <w:szCs w:val="28"/>
        </w:rPr>
      </w:pPr>
      <w:r w:rsidRPr="00872C1F">
        <w:rPr>
          <w:b/>
          <w:bCs/>
          <w:color w:val="000000"/>
          <w:sz w:val="28"/>
          <w:szCs w:val="28"/>
          <w:u w:val="single"/>
        </w:rPr>
        <w:t>Calculating GPA of Carnegie Units</w:t>
      </w:r>
      <w:r w:rsidRPr="00872C1F">
        <w:rPr>
          <w:b/>
          <w:bCs/>
          <w:color w:val="000000"/>
          <w:sz w:val="36"/>
          <w:szCs w:val="36"/>
          <w:u w:val="single"/>
        </w:rPr>
        <w:br/>
      </w:r>
      <w:r w:rsidRPr="00872C1F">
        <w:rPr>
          <w:color w:val="000000"/>
        </w:rPr>
        <w:t xml:space="preserve">Students as early as </w:t>
      </w:r>
      <w:r>
        <w:rPr>
          <w:color w:val="000000"/>
        </w:rPr>
        <w:t>8</w:t>
      </w:r>
      <w:r w:rsidRPr="00872C1F">
        <w:rPr>
          <w:color w:val="000000"/>
        </w:rPr>
        <w:t xml:space="preserve">th grade will have the opportunity to take classes for Carnegie Units. A Carnegie Unit is equivalent to ONE year of enrollment in a high school class. All grades will be placed on the student’s transcript and calculated into their Grade Point Average (GPA). </w:t>
      </w:r>
      <w:r w:rsidRPr="00872C1F">
        <w:rPr>
          <w:rFonts w:ascii="Times" w:hAnsi="Times"/>
          <w:color w:val="333333"/>
        </w:rPr>
        <w:t>When determining grade point averages (GPA), the total number of subjects/units attempted toward graduation will be divided into the total number of grade points earned by the student. GPA does not round numbers. GPA is calculated at the end of each semester.</w:t>
      </w:r>
      <w:r w:rsidRPr="00872C1F">
        <w:rPr>
          <w:rFonts w:ascii="Times" w:hAnsi="Times"/>
          <w:color w:val="333333"/>
        </w:rPr>
        <w:br/>
      </w:r>
      <w:r w:rsidRPr="00872C1F">
        <w:rPr>
          <w:rFonts w:ascii="Times" w:hAnsi="Times"/>
          <w:color w:val="333333"/>
          <w:sz w:val="28"/>
          <w:szCs w:val="28"/>
        </w:rPr>
        <w:t>A=4 points</w:t>
      </w:r>
      <w:r w:rsidRPr="00872C1F">
        <w:rPr>
          <w:rStyle w:val="apple-tab-span"/>
          <w:rFonts w:ascii="Times" w:hAnsi="Times"/>
          <w:color w:val="333333"/>
          <w:sz w:val="28"/>
          <w:szCs w:val="28"/>
        </w:rPr>
        <w:tab/>
      </w:r>
      <w:r w:rsidRPr="00872C1F">
        <w:rPr>
          <w:rFonts w:ascii="Times" w:hAnsi="Times"/>
          <w:color w:val="333333"/>
          <w:sz w:val="28"/>
          <w:szCs w:val="28"/>
        </w:rPr>
        <w:t>B=3 points</w:t>
      </w:r>
      <w:r w:rsidRPr="00872C1F">
        <w:rPr>
          <w:rStyle w:val="apple-tab-span"/>
          <w:rFonts w:ascii="Times" w:hAnsi="Times"/>
          <w:color w:val="333333"/>
          <w:sz w:val="28"/>
          <w:szCs w:val="28"/>
        </w:rPr>
        <w:tab/>
      </w:r>
      <w:r w:rsidRPr="00872C1F">
        <w:rPr>
          <w:rFonts w:ascii="Times" w:hAnsi="Times"/>
          <w:color w:val="333333"/>
          <w:sz w:val="28"/>
          <w:szCs w:val="28"/>
        </w:rPr>
        <w:t>C=2 points</w:t>
      </w:r>
      <w:r w:rsidRPr="00872C1F">
        <w:rPr>
          <w:rStyle w:val="apple-tab-span"/>
          <w:rFonts w:ascii="Times" w:hAnsi="Times"/>
          <w:color w:val="333333"/>
          <w:sz w:val="28"/>
          <w:szCs w:val="28"/>
        </w:rPr>
        <w:tab/>
      </w:r>
      <w:r w:rsidRPr="00872C1F">
        <w:rPr>
          <w:rFonts w:ascii="Times" w:hAnsi="Times"/>
          <w:color w:val="333333"/>
          <w:sz w:val="28"/>
          <w:szCs w:val="28"/>
        </w:rPr>
        <w:t>D=1 point</w:t>
      </w:r>
      <w:r w:rsidRPr="00872C1F">
        <w:rPr>
          <w:rStyle w:val="apple-tab-span"/>
          <w:rFonts w:ascii="Times" w:hAnsi="Times"/>
          <w:color w:val="333333"/>
          <w:sz w:val="28"/>
          <w:szCs w:val="28"/>
        </w:rPr>
        <w:tab/>
      </w:r>
      <w:r w:rsidRPr="00872C1F">
        <w:rPr>
          <w:rFonts w:ascii="Times" w:hAnsi="Times"/>
          <w:color w:val="333333"/>
          <w:sz w:val="28"/>
          <w:szCs w:val="28"/>
        </w:rPr>
        <w:t>F=0 points</w:t>
      </w:r>
    </w:p>
    <w:p w14:paraId="146CF1F5" w14:textId="77777777" w:rsidR="00922826" w:rsidRPr="004F5BE3" w:rsidRDefault="00922826" w:rsidP="00922826">
      <w:pPr>
        <w:ind w:hanging="2"/>
        <w:rPr>
          <w:rFonts w:ascii="Times" w:hAnsi="Times"/>
          <w:color w:val="333333"/>
          <w:sz w:val="28"/>
          <w:szCs w:val="28"/>
          <w:highlight w:val="yellow"/>
        </w:rPr>
      </w:pPr>
    </w:p>
    <w:p w14:paraId="77259D70" w14:textId="750AC214" w:rsidR="00865F66" w:rsidRDefault="00922826" w:rsidP="6B3D3CDC">
      <w:pPr>
        <w:shd w:val="clear" w:color="auto" w:fill="FFFFFF" w:themeFill="background1"/>
        <w:spacing w:after="280"/>
        <w:ind w:hanging="2"/>
      </w:pPr>
      <w:r>
        <w:t xml:space="preserve">Students in </w:t>
      </w:r>
      <w:r w:rsidR="00353882">
        <w:t>8</w:t>
      </w:r>
      <w:r w:rsidRPr="6B3D3CDC">
        <w:rPr>
          <w:vertAlign w:val="superscript"/>
        </w:rPr>
        <w:t>th</w:t>
      </w:r>
      <w:r>
        <w:t xml:space="preserve"> </w:t>
      </w:r>
      <w:r w:rsidR="00353882">
        <w:t xml:space="preserve">grade </w:t>
      </w:r>
      <w:r>
        <w:t>who have all A’s and B’s (no grade below a B) on the report card for the nine weeks will be on the Honor Roll. Students who receive modified instruction with assessments not on grade level and not all grade-level objectives met will be on the Principal’s List. Students in 9</w:t>
      </w:r>
      <w:r w:rsidRPr="6B3D3CDC">
        <w:rPr>
          <w:vertAlign w:val="superscript"/>
        </w:rPr>
        <w:t>th</w:t>
      </w:r>
      <w:r>
        <w:t xml:space="preserve"> – 1</w:t>
      </w:r>
      <w:r w:rsidR="006A39A8">
        <w:t>2</w:t>
      </w:r>
      <w:r w:rsidR="006A39A8">
        <w:rPr>
          <w:vertAlign w:val="superscript"/>
        </w:rPr>
        <w:t xml:space="preserve">th </w:t>
      </w:r>
      <w:r>
        <w:t xml:space="preserve"> grade</w:t>
      </w:r>
      <w:r w:rsidR="00B93224">
        <w:t>s</w:t>
      </w:r>
      <w:r>
        <w:t xml:space="preserve"> will receive honor roll based on GPA: Highest Honor Roll (4.0), High Honor Roll (3.5 – 3.99), and Honor Roll (3.0 – 3.49).</w:t>
      </w:r>
    </w:p>
    <w:p w14:paraId="32E0DA5B" w14:textId="77777777" w:rsidR="00865F66" w:rsidRDefault="00865F66" w:rsidP="009B5769">
      <w:pPr>
        <w:rPr>
          <w:b/>
          <w:sz w:val="32"/>
          <w:szCs w:val="32"/>
          <w:u w:val="single"/>
        </w:rPr>
      </w:pPr>
    </w:p>
    <w:p w14:paraId="71BFE893" w14:textId="77777777" w:rsidR="00C0560F" w:rsidRDefault="00C0560F" w:rsidP="009B5769">
      <w:pPr>
        <w:rPr>
          <w:b/>
          <w:sz w:val="32"/>
          <w:szCs w:val="32"/>
          <w:u w:val="single"/>
        </w:rPr>
      </w:pPr>
    </w:p>
    <w:p w14:paraId="1317B6EC" w14:textId="77777777" w:rsidR="0061502D" w:rsidRDefault="0061502D" w:rsidP="0061502D">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ind w:left="3" w:hanging="5"/>
      </w:pPr>
      <w:r>
        <w:lastRenderedPageBreak/>
        <w:t>HIGH SCHOOL (8</w:t>
      </w:r>
      <w:r w:rsidRPr="6B3D3CDC">
        <w:rPr>
          <w:vertAlign w:val="superscript"/>
        </w:rPr>
        <w:t>TH</w:t>
      </w:r>
      <w:r>
        <w:t xml:space="preserve"> – 12</w:t>
      </w:r>
      <w:r w:rsidRPr="6B3D3CDC">
        <w:rPr>
          <w:vertAlign w:val="superscript"/>
        </w:rPr>
        <w:t>TH</w:t>
      </w:r>
      <w:r>
        <w:t>)                    SPECIFIC INFORMATION</w:t>
      </w:r>
    </w:p>
    <w:p w14:paraId="1A7B9BE1" w14:textId="77777777" w:rsidR="0061502D" w:rsidRDefault="0061502D" w:rsidP="009B5769">
      <w:pPr>
        <w:rPr>
          <w:b/>
          <w:sz w:val="32"/>
          <w:szCs w:val="32"/>
          <w:u w:val="single"/>
        </w:rPr>
      </w:pPr>
    </w:p>
    <w:p w14:paraId="70C1F127" w14:textId="2C46280F" w:rsidR="009B5769" w:rsidRPr="009B5769" w:rsidRDefault="009B5769" w:rsidP="009B5769">
      <w:pPr>
        <w:rPr>
          <w:b/>
          <w:sz w:val="32"/>
          <w:szCs w:val="32"/>
          <w:u w:val="single"/>
        </w:rPr>
      </w:pPr>
      <w:r w:rsidRPr="009B5769">
        <w:rPr>
          <w:b/>
          <w:sz w:val="32"/>
          <w:szCs w:val="32"/>
          <w:u w:val="single"/>
        </w:rPr>
        <w:t>PROMOTIONAL POLICY</w:t>
      </w:r>
    </w:p>
    <w:p w14:paraId="075A5C6C" w14:textId="77777777" w:rsidR="00922826" w:rsidRDefault="00922826" w:rsidP="00906195">
      <w:pPr>
        <w:ind w:hanging="2"/>
      </w:pPr>
    </w:p>
    <w:p w14:paraId="733A56F8" w14:textId="2163AD03" w:rsidR="009B5769" w:rsidRDefault="00ED5456" w:rsidP="00906195">
      <w:pPr>
        <w:ind w:hanging="2"/>
        <w:rPr>
          <w:rFonts w:ascii="Times" w:hAnsi="Times"/>
        </w:rPr>
      </w:pPr>
      <w:r w:rsidRPr="00E677D8">
        <w:rPr>
          <w:rFonts w:ascii="Times" w:hAnsi="Times"/>
          <w:b/>
          <w:bCs/>
          <w:color w:val="000000"/>
          <w:shd w:val="clear" w:color="auto" w:fill="FFFFFF"/>
        </w:rPr>
        <w:t xml:space="preserve">Grade </w:t>
      </w:r>
      <w:r>
        <w:rPr>
          <w:rFonts w:ascii="Times" w:hAnsi="Times"/>
          <w:b/>
          <w:bCs/>
          <w:color w:val="000000"/>
          <w:shd w:val="clear" w:color="auto" w:fill="FFFFFF"/>
        </w:rPr>
        <w:t>8</w:t>
      </w:r>
      <w:r w:rsidRPr="00E677D8">
        <w:rPr>
          <w:rFonts w:ascii="Times" w:hAnsi="Times"/>
          <w:b/>
          <w:bCs/>
          <w:color w:val="000000"/>
          <w:shd w:val="clear" w:color="auto" w:fill="FFFFFF"/>
        </w:rPr>
        <w:t xml:space="preserve">: </w:t>
      </w:r>
      <w:r w:rsidRPr="00CC1DD0">
        <w:rPr>
          <w:rFonts w:ascii="Times" w:hAnsi="Times"/>
          <w:color w:val="000000"/>
        </w:rPr>
        <w:t>If a student fails Literature, Language, or Math, the student will be retained pending 30 hours of summer tutoring</w:t>
      </w:r>
      <w:r>
        <w:rPr>
          <w:rFonts w:ascii="Times" w:hAnsi="Times"/>
          <w:color w:val="000000"/>
        </w:rPr>
        <w:t>.</w:t>
      </w:r>
      <w:r w:rsidRPr="00CC1DD0">
        <w:rPr>
          <w:rFonts w:ascii="Times" w:hAnsi="Times"/>
          <w:color w:val="000000"/>
        </w:rPr>
        <w:t xml:space="preserve"> Summer tutoring must be facilitated by a Courtney Christian School teacher, a learning center (for example: Sylvan) or prior approval </w:t>
      </w:r>
      <w:r w:rsidRPr="00CC1DD0">
        <w:rPr>
          <w:rFonts w:ascii="Times" w:hAnsi="Times"/>
          <w:color w:val="000000"/>
          <w:shd w:val="clear" w:color="auto" w:fill="FFFFFF"/>
        </w:rPr>
        <w:t>given</w:t>
      </w:r>
      <w:r w:rsidRPr="00CC1DD0">
        <w:rPr>
          <w:rFonts w:ascii="Times" w:hAnsi="Times"/>
          <w:color w:val="000000"/>
        </w:rPr>
        <w:t xml:space="preserve"> by June 1 of a certified teacher who is not a relative. Before August 1, a letter and log must be turned in to the school verifying the completed tutoring hours. </w:t>
      </w:r>
      <w:r>
        <w:rPr>
          <w:rFonts w:ascii="Times" w:hAnsi="Times"/>
          <w:color w:val="000000"/>
        </w:rPr>
        <w:t xml:space="preserve"> </w:t>
      </w:r>
      <w:r w:rsidRPr="00393DEF">
        <w:rPr>
          <w:rFonts w:ascii="Times" w:hAnsi="Times"/>
        </w:rPr>
        <w:t>If a student fails two or more core subjects (Literature, Language, Math, Science, or History) he/she will be retained. </w:t>
      </w:r>
    </w:p>
    <w:p w14:paraId="00AE99BC" w14:textId="454C767F" w:rsidR="005D1487" w:rsidRDefault="005D1487" w:rsidP="00906195">
      <w:pPr>
        <w:ind w:hanging="2"/>
        <w:rPr>
          <w:rFonts w:ascii="Times" w:hAnsi="Times"/>
          <w:b/>
          <w:bCs/>
          <w:i/>
          <w:iCs/>
        </w:rPr>
      </w:pPr>
      <w:r w:rsidRPr="00CB66F4">
        <w:rPr>
          <w:rFonts w:ascii="Times" w:hAnsi="Times"/>
          <w:b/>
          <w:bCs/>
          <w:i/>
          <w:iCs/>
        </w:rPr>
        <w:t>If a student in 8th Grade is retained pending 30 hours of summer tutoring, he/she may not participate in graduation. This includes retention due to academics and/or excessive absences.</w:t>
      </w:r>
    </w:p>
    <w:p w14:paraId="30B322EC" w14:textId="77777777" w:rsidR="002144E7" w:rsidRDefault="002144E7" w:rsidP="002435B0">
      <w:pPr>
        <w:widowControl w:val="0"/>
        <w:pBdr>
          <w:top w:val="nil"/>
          <w:left w:val="nil"/>
          <w:bottom w:val="nil"/>
          <w:right w:val="nil"/>
          <w:between w:val="nil"/>
        </w:pBdr>
        <w:spacing w:before="4" w:line="229" w:lineRule="auto"/>
        <w:ind w:left="124" w:right="652" w:hanging="12"/>
        <w:rPr>
          <w:b/>
          <w:bCs/>
          <w:sz w:val="28"/>
          <w:szCs w:val="28"/>
          <w:highlight w:val="yellow"/>
        </w:rPr>
      </w:pPr>
    </w:p>
    <w:p w14:paraId="7CAABBED" w14:textId="77777777" w:rsidR="002144E7" w:rsidRDefault="002144E7" w:rsidP="002435B0">
      <w:pPr>
        <w:widowControl w:val="0"/>
        <w:pBdr>
          <w:top w:val="nil"/>
          <w:left w:val="nil"/>
          <w:bottom w:val="nil"/>
          <w:right w:val="nil"/>
          <w:between w:val="nil"/>
        </w:pBdr>
        <w:spacing w:before="4" w:line="229" w:lineRule="auto"/>
        <w:ind w:left="124" w:right="652" w:hanging="12"/>
        <w:rPr>
          <w:b/>
          <w:bCs/>
          <w:sz w:val="28"/>
          <w:szCs w:val="28"/>
          <w:highlight w:val="yellow"/>
        </w:rPr>
      </w:pPr>
    </w:p>
    <w:p w14:paraId="45A832E0" w14:textId="634F84E9" w:rsidR="002435B0" w:rsidRPr="00731FB2" w:rsidRDefault="002435B0" w:rsidP="002435B0">
      <w:pPr>
        <w:widowControl w:val="0"/>
        <w:pBdr>
          <w:top w:val="nil"/>
          <w:left w:val="nil"/>
          <w:bottom w:val="nil"/>
          <w:right w:val="nil"/>
          <w:between w:val="nil"/>
        </w:pBdr>
        <w:spacing w:before="4" w:line="229" w:lineRule="auto"/>
        <w:ind w:left="124" w:right="652" w:hanging="12"/>
        <w:rPr>
          <w:rFonts w:eastAsia="Times"/>
          <w:b/>
          <w:bCs/>
          <w:i/>
          <w:iCs/>
          <w:color w:val="000000"/>
          <w:sz w:val="28"/>
          <w:szCs w:val="28"/>
          <w:highlight w:val="yellow"/>
        </w:rPr>
      </w:pPr>
      <w:r w:rsidRPr="00731FB2">
        <w:rPr>
          <w:b/>
          <w:bCs/>
          <w:sz w:val="28"/>
          <w:szCs w:val="28"/>
          <w:highlight w:val="yellow"/>
        </w:rPr>
        <w:t>High School Credit and Course Completion Policy (Grades 9–12)</w:t>
      </w:r>
      <w:r w:rsidRPr="00731FB2">
        <w:rPr>
          <w:sz w:val="28"/>
          <w:szCs w:val="28"/>
          <w:highlight w:val="yellow"/>
        </w:rPr>
        <w:t xml:space="preserve">  </w:t>
      </w:r>
      <w:r w:rsidRPr="00731FB2">
        <w:rPr>
          <w:color w:val="FF0000"/>
          <w:sz w:val="28"/>
          <w:szCs w:val="28"/>
          <w:highlight w:val="yellow"/>
        </w:rPr>
        <w:br/>
      </w:r>
    </w:p>
    <w:p w14:paraId="60B4A878" w14:textId="77777777" w:rsidR="002435B0" w:rsidRPr="00941BCA" w:rsidRDefault="002435B0">
      <w:pPr>
        <w:numPr>
          <w:ilvl w:val="0"/>
          <w:numId w:val="140"/>
        </w:numPr>
        <w:ind w:right="1440"/>
        <w:rPr>
          <w:highlight w:val="yellow"/>
        </w:rPr>
      </w:pPr>
      <w:r w:rsidRPr="00941BCA">
        <w:rPr>
          <w:highlight w:val="yellow"/>
        </w:rPr>
        <w:t xml:space="preserve">A student will receive </w:t>
      </w:r>
      <w:r w:rsidRPr="00941BCA">
        <w:rPr>
          <w:b/>
          <w:bCs/>
          <w:highlight w:val="yellow"/>
        </w:rPr>
        <w:t>0.5 credits for each semester course passed with a grade of “D” or higher</w:t>
      </w:r>
      <w:r w:rsidRPr="00941BCA">
        <w:rPr>
          <w:highlight w:val="yellow"/>
        </w:rPr>
        <w:t>.</w:t>
      </w:r>
    </w:p>
    <w:p w14:paraId="0DAFEF6B" w14:textId="77777777" w:rsidR="002435B0" w:rsidRDefault="002435B0">
      <w:pPr>
        <w:numPr>
          <w:ilvl w:val="0"/>
          <w:numId w:val="140"/>
        </w:numPr>
        <w:spacing w:after="280"/>
        <w:ind w:right="1440"/>
        <w:rPr>
          <w:highlight w:val="yellow"/>
        </w:rPr>
      </w:pPr>
      <w:r w:rsidRPr="00941BCA">
        <w:rPr>
          <w:highlight w:val="yellow"/>
        </w:rPr>
        <w:t xml:space="preserve">A student who earns a </w:t>
      </w:r>
      <w:r w:rsidRPr="00941BCA">
        <w:rPr>
          <w:b/>
          <w:bCs/>
          <w:highlight w:val="yellow"/>
        </w:rPr>
        <w:t>failing grade (“F”) in a semester must repeat that semester of the course</w:t>
      </w:r>
      <w:r w:rsidRPr="00941BCA">
        <w:rPr>
          <w:highlight w:val="yellow"/>
        </w:rPr>
        <w:t xml:space="preserve"> in the next school year.</w:t>
      </w:r>
      <w:bookmarkStart w:id="27" w:name="_y1vowpeizsvo" w:colFirst="0" w:colLast="0"/>
      <w:bookmarkEnd w:id="27"/>
    </w:p>
    <w:p w14:paraId="31809DF6" w14:textId="77777777" w:rsidR="002435B0" w:rsidRPr="00731FB2" w:rsidRDefault="002435B0" w:rsidP="002435B0">
      <w:pPr>
        <w:spacing w:after="280"/>
        <w:ind w:left="144" w:right="1440"/>
        <w:rPr>
          <w:b/>
          <w:bCs/>
          <w:highlight w:val="yellow"/>
        </w:rPr>
      </w:pPr>
      <w:r w:rsidRPr="00544396">
        <w:rPr>
          <w:b/>
          <w:bCs/>
          <w:color w:val="000000"/>
        </w:rPr>
        <w:tab/>
      </w:r>
      <w:r w:rsidRPr="00731FB2">
        <w:rPr>
          <w:b/>
          <w:bCs/>
          <w:color w:val="000000"/>
          <w:highlight w:val="yellow"/>
        </w:rPr>
        <w:t>Semester Failure Guidelines</w:t>
      </w:r>
    </w:p>
    <w:p w14:paraId="2E38A1C9" w14:textId="77777777" w:rsidR="002435B0" w:rsidRPr="00941BCA" w:rsidRDefault="002435B0">
      <w:pPr>
        <w:numPr>
          <w:ilvl w:val="0"/>
          <w:numId w:val="141"/>
        </w:numPr>
        <w:spacing w:before="280"/>
        <w:rPr>
          <w:sz w:val="26"/>
          <w:szCs w:val="26"/>
          <w:highlight w:val="yellow"/>
        </w:rPr>
      </w:pPr>
      <w:r w:rsidRPr="00941BCA">
        <w:rPr>
          <w:b/>
          <w:bCs/>
          <w:highlight w:val="yellow"/>
        </w:rPr>
        <w:t>If a student fails Semester 1 but earns a “D” or higher in Semester 2:</w:t>
      </w:r>
    </w:p>
    <w:p w14:paraId="4DA3776E" w14:textId="77777777" w:rsidR="002435B0" w:rsidRPr="00941BCA" w:rsidRDefault="002435B0">
      <w:pPr>
        <w:numPr>
          <w:ilvl w:val="1"/>
          <w:numId w:val="141"/>
        </w:numPr>
        <w:rPr>
          <w:highlight w:val="yellow"/>
        </w:rPr>
      </w:pPr>
      <w:r w:rsidRPr="00941BCA">
        <w:rPr>
          <w:highlight w:val="yellow"/>
        </w:rPr>
        <w:t xml:space="preserve">The student will receive </w:t>
      </w:r>
      <w:r w:rsidRPr="00941BCA">
        <w:rPr>
          <w:b/>
          <w:bCs/>
          <w:highlight w:val="yellow"/>
        </w:rPr>
        <w:t>0.5 credit for Semester 2 only</w:t>
      </w:r>
    </w:p>
    <w:p w14:paraId="1329A7E2" w14:textId="77777777" w:rsidR="002435B0" w:rsidRPr="00941BCA" w:rsidRDefault="002435B0">
      <w:pPr>
        <w:numPr>
          <w:ilvl w:val="1"/>
          <w:numId w:val="141"/>
        </w:numPr>
        <w:rPr>
          <w:highlight w:val="yellow"/>
        </w:rPr>
      </w:pPr>
      <w:r w:rsidRPr="00941BCA">
        <w:rPr>
          <w:highlight w:val="yellow"/>
        </w:rPr>
        <w:t xml:space="preserve">The student must </w:t>
      </w:r>
      <w:r w:rsidRPr="00941BCA">
        <w:rPr>
          <w:b/>
          <w:bCs/>
          <w:highlight w:val="yellow"/>
        </w:rPr>
        <w:t>repeat Semester 1</w:t>
      </w:r>
      <w:r w:rsidRPr="00941BCA">
        <w:rPr>
          <w:highlight w:val="yellow"/>
        </w:rPr>
        <w:t xml:space="preserve"> of the course</w:t>
      </w:r>
    </w:p>
    <w:p w14:paraId="401A3250" w14:textId="77777777" w:rsidR="002435B0" w:rsidRPr="00941BCA" w:rsidRDefault="002435B0">
      <w:pPr>
        <w:numPr>
          <w:ilvl w:val="0"/>
          <w:numId w:val="141"/>
        </w:numPr>
        <w:rPr>
          <w:highlight w:val="yellow"/>
        </w:rPr>
      </w:pPr>
      <w:r w:rsidRPr="00941BCA">
        <w:rPr>
          <w:b/>
          <w:bCs/>
          <w:highlight w:val="yellow"/>
        </w:rPr>
        <w:t>If a student passes Semester 1 with a “D” or higher but fails Semester 2:</w:t>
      </w:r>
    </w:p>
    <w:p w14:paraId="4808FD28" w14:textId="77777777" w:rsidR="002435B0" w:rsidRPr="00941BCA" w:rsidRDefault="002435B0">
      <w:pPr>
        <w:numPr>
          <w:ilvl w:val="1"/>
          <w:numId w:val="141"/>
        </w:numPr>
        <w:rPr>
          <w:highlight w:val="yellow"/>
        </w:rPr>
      </w:pPr>
      <w:r w:rsidRPr="00941BCA">
        <w:rPr>
          <w:highlight w:val="yellow"/>
        </w:rPr>
        <w:t xml:space="preserve">The student will receive </w:t>
      </w:r>
      <w:r w:rsidRPr="00941BCA">
        <w:rPr>
          <w:b/>
          <w:bCs/>
          <w:highlight w:val="yellow"/>
        </w:rPr>
        <w:t>0.5 credit for Semester 1 only</w:t>
      </w:r>
    </w:p>
    <w:p w14:paraId="1BE4B60F" w14:textId="77777777" w:rsidR="002435B0" w:rsidRPr="00941BCA" w:rsidRDefault="002435B0">
      <w:pPr>
        <w:numPr>
          <w:ilvl w:val="1"/>
          <w:numId w:val="141"/>
        </w:numPr>
        <w:rPr>
          <w:highlight w:val="yellow"/>
        </w:rPr>
      </w:pPr>
      <w:r w:rsidRPr="00941BCA">
        <w:rPr>
          <w:highlight w:val="yellow"/>
        </w:rPr>
        <w:t xml:space="preserve">The student must </w:t>
      </w:r>
      <w:r w:rsidRPr="00941BCA">
        <w:rPr>
          <w:b/>
          <w:bCs/>
          <w:highlight w:val="yellow"/>
        </w:rPr>
        <w:t>repeat Semester 2</w:t>
      </w:r>
      <w:r w:rsidRPr="00941BCA">
        <w:rPr>
          <w:highlight w:val="yellow"/>
        </w:rPr>
        <w:t xml:space="preserve"> of the course</w:t>
      </w:r>
    </w:p>
    <w:p w14:paraId="30291EB7" w14:textId="77777777" w:rsidR="002435B0" w:rsidRPr="00941BCA" w:rsidRDefault="002435B0">
      <w:pPr>
        <w:numPr>
          <w:ilvl w:val="0"/>
          <w:numId w:val="141"/>
        </w:numPr>
        <w:rPr>
          <w:highlight w:val="yellow"/>
        </w:rPr>
      </w:pPr>
      <w:r w:rsidRPr="00941BCA">
        <w:rPr>
          <w:b/>
          <w:bCs/>
          <w:highlight w:val="yellow"/>
        </w:rPr>
        <w:t>If a student fails Semester 1:</w:t>
      </w:r>
    </w:p>
    <w:p w14:paraId="5B68B4C1" w14:textId="4C132FC0" w:rsidR="002435B0" w:rsidRDefault="002435B0">
      <w:pPr>
        <w:numPr>
          <w:ilvl w:val="1"/>
          <w:numId w:val="141"/>
        </w:numPr>
        <w:spacing w:after="280"/>
        <w:ind w:right="1440"/>
        <w:rPr>
          <w:highlight w:val="yellow"/>
        </w:rPr>
      </w:pPr>
      <w:r w:rsidRPr="00941BCA">
        <w:rPr>
          <w:highlight w:val="yellow"/>
        </w:rPr>
        <w:t>The student can</w:t>
      </w:r>
      <w:r w:rsidRPr="00941BCA">
        <w:rPr>
          <w:b/>
          <w:bCs/>
          <w:highlight w:val="yellow"/>
        </w:rPr>
        <w:t xml:space="preserve"> pass the class, IF he/she receives a “C” or higher in Semester 2.</w:t>
      </w:r>
      <w:r w:rsidRPr="00941BCA">
        <w:rPr>
          <w:highlight w:val="yellow"/>
        </w:rPr>
        <w:t xml:space="preserve"> </w:t>
      </w:r>
    </w:p>
    <w:p w14:paraId="6040516E" w14:textId="77777777" w:rsidR="00D8348D" w:rsidRDefault="00D8348D" w:rsidP="00D8348D">
      <w:pPr>
        <w:spacing w:after="280"/>
        <w:ind w:right="1440"/>
        <w:rPr>
          <w:highlight w:val="yellow"/>
        </w:rPr>
      </w:pPr>
    </w:p>
    <w:p w14:paraId="2C0E8E6D" w14:textId="32B17338" w:rsidR="00DB352A" w:rsidRPr="00DB352A" w:rsidRDefault="00DB352A" w:rsidP="00D8348D">
      <w:pPr>
        <w:spacing w:after="280"/>
        <w:ind w:right="1440"/>
        <w:rPr>
          <w:b/>
          <w:bCs/>
          <w:sz w:val="28"/>
          <w:szCs w:val="28"/>
          <w:highlight w:val="yellow"/>
        </w:rPr>
      </w:pPr>
      <w:r>
        <w:rPr>
          <w:b/>
          <w:bCs/>
          <w:sz w:val="28"/>
          <w:szCs w:val="28"/>
          <w:highlight w:val="yellow"/>
        </w:rPr>
        <w:t>Community Service Hours</w:t>
      </w:r>
    </w:p>
    <w:p w14:paraId="39F7AF06" w14:textId="5E54A01D" w:rsidR="00FA7CB8" w:rsidRDefault="00D8348D" w:rsidP="00734324">
      <w:pPr>
        <w:spacing w:after="280"/>
        <w:ind w:right="1440"/>
        <w:rPr>
          <w:highlight w:val="yellow"/>
        </w:rPr>
      </w:pPr>
      <w:r>
        <w:rPr>
          <w:highlight w:val="yellow"/>
        </w:rPr>
        <w:t>High School students</w:t>
      </w:r>
      <w:r w:rsidR="0025415D">
        <w:rPr>
          <w:highlight w:val="yellow"/>
        </w:rPr>
        <w:t xml:space="preserve"> (Grades 8 – 12)</w:t>
      </w:r>
      <w:r>
        <w:rPr>
          <w:highlight w:val="yellow"/>
        </w:rPr>
        <w:t xml:space="preserve"> are expected to complete 20 hours of community service during</w:t>
      </w:r>
      <w:r w:rsidR="00DB352A">
        <w:rPr>
          <w:highlight w:val="yellow"/>
        </w:rPr>
        <w:t xml:space="preserve"> each</w:t>
      </w:r>
      <w:r>
        <w:rPr>
          <w:highlight w:val="yellow"/>
        </w:rPr>
        <w:t xml:space="preserve"> school year. Students are encouraged to complete at least five hours each quarter and may be given a grade at the end of each quarter for completed service hours.</w:t>
      </w:r>
    </w:p>
    <w:p w14:paraId="05C2D7A9" w14:textId="77777777" w:rsidR="004224BA" w:rsidRPr="00C3355E" w:rsidRDefault="004224BA" w:rsidP="00734324">
      <w:pPr>
        <w:spacing w:after="280"/>
        <w:ind w:right="1440"/>
        <w:rPr>
          <w:highlight w:val="yellow"/>
        </w:rPr>
      </w:pPr>
    </w:p>
    <w:p w14:paraId="6F4F5442" w14:textId="77777777" w:rsidR="00734324" w:rsidRDefault="00734324" w:rsidP="009456BC">
      <w:pPr>
        <w:pStyle w:val="Heading1"/>
        <w:pBdr>
          <w:top w:val="single" w:sz="4" w:space="1" w:color="auto"/>
          <w:left w:val="single" w:sz="4" w:space="4" w:color="auto"/>
          <w:bottom w:val="single" w:sz="4" w:space="1" w:color="auto"/>
          <w:right w:val="single" w:sz="4" w:space="4" w:color="auto"/>
        </w:pBdr>
        <w:ind w:left="3" w:hanging="5"/>
      </w:pPr>
      <w:r>
        <w:lastRenderedPageBreak/>
        <w:t>HIGH SCHOOL (8</w:t>
      </w:r>
      <w:r w:rsidRPr="6B3D3CDC">
        <w:rPr>
          <w:vertAlign w:val="superscript"/>
        </w:rPr>
        <w:t>TH</w:t>
      </w:r>
      <w:r>
        <w:t xml:space="preserve"> – 12</w:t>
      </w:r>
      <w:r w:rsidRPr="6B3D3CDC">
        <w:rPr>
          <w:vertAlign w:val="superscript"/>
        </w:rPr>
        <w:t>TH</w:t>
      </w:r>
      <w:r>
        <w:t>)                    SPECIFIC INFORMATION</w:t>
      </w:r>
    </w:p>
    <w:p w14:paraId="624DD410" w14:textId="77777777" w:rsidR="004224BA" w:rsidRDefault="004224BA" w:rsidP="00865F66">
      <w:pPr>
        <w:rPr>
          <w:b/>
          <w:bCs/>
          <w:color w:val="000000"/>
          <w:sz w:val="32"/>
          <w:szCs w:val="32"/>
          <w:u w:val="single"/>
        </w:rPr>
      </w:pPr>
    </w:p>
    <w:p w14:paraId="1EC212E7" w14:textId="165BEE0E" w:rsidR="00D03388" w:rsidRPr="00820B3C" w:rsidRDefault="00C3355E" w:rsidP="00C3355E">
      <w:pPr>
        <w:jc w:val="center"/>
      </w:pPr>
      <w:r>
        <w:fldChar w:fldCharType="begin"/>
      </w:r>
      <w:r>
        <w:instrText xml:space="preserve"> INCLUDEPICTURE "/Users/acourtney/Library/Group Containers/UBF8T346G9.ms/WebArchiveCopyPasteTempFiles/com.microsoft.Word/cid9E6D5465-5585-40E8-B96A-CA1250051C05" \* MERGEFORMATINET </w:instrText>
      </w:r>
      <w:r>
        <w:fldChar w:fldCharType="separate"/>
      </w:r>
      <w:r>
        <w:rPr>
          <w:noProof/>
        </w:rPr>
        <w:drawing>
          <wp:inline distT="0" distB="0" distL="0" distR="0" wp14:anchorId="247CDDC9" wp14:editId="2EC42128">
            <wp:extent cx="6065285" cy="7290148"/>
            <wp:effectExtent l="0" t="0" r="5715" b="0"/>
            <wp:docPr id="175989266" name="Picture 1" descr="2627 Graduation Requireme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467636" name="&lt;9E6D5465-5585-40E8-B96A-CA1250051C05&gt;" descr="2627 Graduation Requirements.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08441" cy="7462214"/>
                    </a:xfrm>
                    <a:prstGeom prst="rect">
                      <a:avLst/>
                    </a:prstGeom>
                    <a:noFill/>
                    <a:ln>
                      <a:noFill/>
                    </a:ln>
                  </pic:spPr>
                </pic:pic>
              </a:graphicData>
            </a:graphic>
          </wp:inline>
        </w:drawing>
      </w:r>
      <w:r>
        <w:fldChar w:fldCharType="end"/>
      </w:r>
    </w:p>
    <w:p w14:paraId="7FFF300B" w14:textId="77777777" w:rsidR="00734324" w:rsidRDefault="00734324" w:rsidP="00734324">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ind w:left="3" w:hanging="5"/>
      </w:pPr>
      <w:r>
        <w:lastRenderedPageBreak/>
        <w:t>HIGH SCHOOL (8</w:t>
      </w:r>
      <w:r w:rsidRPr="6B3D3CDC">
        <w:rPr>
          <w:vertAlign w:val="superscript"/>
        </w:rPr>
        <w:t>TH</w:t>
      </w:r>
      <w:r>
        <w:t xml:space="preserve"> – 12</w:t>
      </w:r>
      <w:r w:rsidRPr="6B3D3CDC">
        <w:rPr>
          <w:vertAlign w:val="superscript"/>
        </w:rPr>
        <w:t>TH</w:t>
      </w:r>
      <w:r>
        <w:t>)                    SPECIFIC INFORMATION</w:t>
      </w:r>
    </w:p>
    <w:p w14:paraId="3486EB1D" w14:textId="77777777" w:rsidR="002144E7" w:rsidRDefault="002144E7" w:rsidP="00865F66">
      <w:pPr>
        <w:rPr>
          <w:b/>
          <w:bCs/>
          <w:color w:val="000000"/>
          <w:sz w:val="32"/>
          <w:szCs w:val="32"/>
          <w:u w:val="single"/>
        </w:rPr>
      </w:pPr>
    </w:p>
    <w:p w14:paraId="2B78DBF3" w14:textId="77777777" w:rsidR="002144E7" w:rsidRDefault="002144E7" w:rsidP="00865F66">
      <w:pPr>
        <w:rPr>
          <w:b/>
          <w:bCs/>
          <w:color w:val="000000"/>
          <w:sz w:val="32"/>
          <w:szCs w:val="32"/>
          <w:u w:val="single"/>
        </w:rPr>
      </w:pPr>
    </w:p>
    <w:p w14:paraId="5E016FD7" w14:textId="77777777" w:rsidR="00663FE2" w:rsidRDefault="00663FE2" w:rsidP="00663FE2">
      <w:pPr>
        <w:widowControl w:val="0"/>
        <w:pBdr>
          <w:top w:val="nil"/>
          <w:left w:val="nil"/>
          <w:bottom w:val="nil"/>
          <w:right w:val="nil"/>
          <w:between w:val="nil"/>
        </w:pBdr>
        <w:spacing w:before="4" w:line="229" w:lineRule="auto"/>
        <w:ind w:left="124" w:right="652" w:hanging="12"/>
        <w:rPr>
          <w:b/>
          <w:bCs/>
          <w:color w:val="000000"/>
          <w:sz w:val="32"/>
          <w:szCs w:val="32"/>
          <w:u w:val="single"/>
        </w:rPr>
      </w:pPr>
      <w:r>
        <w:rPr>
          <w:b/>
          <w:bCs/>
          <w:color w:val="000000"/>
          <w:sz w:val="32"/>
          <w:szCs w:val="32"/>
          <w:u w:val="single"/>
        </w:rPr>
        <w:t>HIGH SCHOOL DISCIPLINE PROCEDURES</w:t>
      </w:r>
    </w:p>
    <w:p w14:paraId="782C725B" w14:textId="77777777" w:rsidR="00663FE2" w:rsidRDefault="00663FE2" w:rsidP="00663FE2">
      <w:pPr>
        <w:widowControl w:val="0"/>
        <w:pBdr>
          <w:top w:val="nil"/>
          <w:left w:val="nil"/>
          <w:bottom w:val="nil"/>
          <w:right w:val="nil"/>
          <w:between w:val="nil"/>
        </w:pBdr>
        <w:spacing w:before="4" w:line="229" w:lineRule="auto"/>
        <w:ind w:left="124" w:right="652" w:hanging="12"/>
        <w:rPr>
          <w:b/>
          <w:bCs/>
          <w:color w:val="000000"/>
          <w:sz w:val="32"/>
          <w:szCs w:val="32"/>
          <w:u w:val="single"/>
        </w:rPr>
      </w:pPr>
    </w:p>
    <w:p w14:paraId="5C2BF26F" w14:textId="77777777" w:rsidR="00663FE2" w:rsidRPr="00544396" w:rsidRDefault="00663FE2">
      <w:pPr>
        <w:numPr>
          <w:ilvl w:val="2"/>
          <w:numId w:val="142"/>
        </w:numPr>
        <w:ind w:left="1080" w:right="1440"/>
        <w:rPr>
          <w:highlight w:val="yellow"/>
        </w:rPr>
      </w:pPr>
      <w:r w:rsidRPr="00544396">
        <w:rPr>
          <w:highlight w:val="yellow"/>
        </w:rPr>
        <w:t xml:space="preserve">Once – Verbal Warning – given to the student. </w:t>
      </w:r>
    </w:p>
    <w:p w14:paraId="1D008363" w14:textId="03427F29" w:rsidR="00663FE2" w:rsidRPr="00A87B3B" w:rsidRDefault="00663FE2">
      <w:pPr>
        <w:numPr>
          <w:ilvl w:val="2"/>
          <w:numId w:val="142"/>
        </w:numPr>
        <w:ind w:left="1080" w:right="1440"/>
        <w:rPr>
          <w:highlight w:val="yellow"/>
        </w:rPr>
      </w:pPr>
      <w:r w:rsidRPr="00A87B3B">
        <w:rPr>
          <w:highlight w:val="yellow"/>
        </w:rPr>
        <w:t xml:space="preserve">Twice - </w:t>
      </w:r>
      <w:r w:rsidR="0023644B">
        <w:rPr>
          <w:highlight w:val="yellow"/>
        </w:rPr>
        <w:t>Documented</w:t>
      </w:r>
      <w:r w:rsidRPr="00A87B3B">
        <w:rPr>
          <w:highlight w:val="yellow"/>
        </w:rPr>
        <w:t xml:space="preserve"> Warning – The incident will be documented in FACTS, and an email will be sent to the parents/guardians explaining the disciplinary action and the circumstances surrounding the incident. </w:t>
      </w:r>
      <w:r w:rsidR="003C4C62">
        <w:rPr>
          <w:highlight w:val="yellow"/>
        </w:rPr>
        <w:t>I</w:t>
      </w:r>
      <w:r w:rsidR="003C4C62" w:rsidRPr="00A87B3B">
        <w:rPr>
          <w:highlight w:val="yellow"/>
        </w:rPr>
        <w:t xml:space="preserve">t will be </w:t>
      </w:r>
      <w:r w:rsidR="003C4C62" w:rsidRPr="00A87B3B">
        <w:rPr>
          <w:b/>
          <w:bCs/>
          <w:highlight w:val="yellow"/>
        </w:rPr>
        <w:t>documented that the next time will be a detention</w:t>
      </w:r>
      <w:r w:rsidR="003C4C62" w:rsidRPr="00A87B3B">
        <w:rPr>
          <w:highlight w:val="yellow"/>
        </w:rPr>
        <w:t>.</w:t>
      </w:r>
    </w:p>
    <w:p w14:paraId="37BD387E" w14:textId="17E8CA32" w:rsidR="00663FE2" w:rsidRPr="008A27BB" w:rsidRDefault="00663FE2">
      <w:pPr>
        <w:numPr>
          <w:ilvl w:val="2"/>
          <w:numId w:val="142"/>
        </w:numPr>
        <w:ind w:left="1080" w:right="1440"/>
        <w:rPr>
          <w:highlight w:val="yellow"/>
        </w:rPr>
      </w:pPr>
      <w:r w:rsidRPr="00A87B3B">
        <w:rPr>
          <w:highlight w:val="yellow"/>
        </w:rPr>
        <w:t xml:space="preserve">Third Time - </w:t>
      </w:r>
      <w:r w:rsidR="00757DC5" w:rsidRPr="00C73A0D">
        <w:rPr>
          <w:b/>
          <w:bCs/>
          <w:highlight w:val="yellow"/>
        </w:rPr>
        <w:t>DETENTION</w:t>
      </w:r>
      <w:r w:rsidR="00757DC5" w:rsidRPr="00A87B3B">
        <w:rPr>
          <w:highlight w:val="yellow"/>
        </w:rPr>
        <w:t xml:space="preserve"> (see Detention Procedures). The student will serve a detention. Parents will be contacted and the incident will be documented in FACTS.</w:t>
      </w:r>
      <w:r w:rsidR="008A27BB">
        <w:rPr>
          <w:highlight w:val="yellow"/>
        </w:rPr>
        <w:t xml:space="preserve"> </w:t>
      </w:r>
      <w:r w:rsidR="00C73A0D" w:rsidRPr="00C73A0D">
        <w:rPr>
          <w:b/>
          <w:bCs/>
          <w:highlight w:val="yellow"/>
        </w:rPr>
        <w:t>It will be documented in FACTS that the student will receive a suspension on the next occurrence</w:t>
      </w:r>
      <w:r w:rsidR="00C73A0D" w:rsidRPr="00A87B3B">
        <w:rPr>
          <w:highlight w:val="yellow"/>
        </w:rPr>
        <w:t>.</w:t>
      </w:r>
    </w:p>
    <w:p w14:paraId="5A0AB6E5" w14:textId="73D61E12" w:rsidR="00663FE2" w:rsidRPr="00083C50" w:rsidRDefault="00663FE2">
      <w:pPr>
        <w:numPr>
          <w:ilvl w:val="2"/>
          <w:numId w:val="142"/>
        </w:numPr>
        <w:ind w:left="1080" w:right="1440"/>
        <w:rPr>
          <w:highlight w:val="yellow"/>
        </w:rPr>
      </w:pPr>
      <w:r w:rsidRPr="00A87B3B">
        <w:rPr>
          <w:highlight w:val="yellow"/>
        </w:rPr>
        <w:t xml:space="preserve">Fourth Time - </w:t>
      </w:r>
      <w:r w:rsidR="00C73A0D" w:rsidRPr="00C73A0D">
        <w:rPr>
          <w:b/>
          <w:bCs/>
          <w:highlight w:val="yellow"/>
        </w:rPr>
        <w:t>SUSPENSION</w:t>
      </w:r>
      <w:r w:rsidR="00C73A0D" w:rsidRPr="00A87B3B">
        <w:rPr>
          <w:highlight w:val="yellow"/>
        </w:rPr>
        <w:t xml:space="preserve"> - a parent conference will be scheduled with the parents. If the behavior continues, the student will receive a suspension again. When the student receives three suspensions, the student will be recommended for expulsion.</w:t>
      </w:r>
    </w:p>
    <w:p w14:paraId="68174F66" w14:textId="77777777" w:rsidR="00663FE2" w:rsidRPr="00A87B3B" w:rsidRDefault="00663FE2">
      <w:pPr>
        <w:numPr>
          <w:ilvl w:val="2"/>
          <w:numId w:val="142"/>
        </w:numPr>
        <w:ind w:left="1080" w:right="1440"/>
        <w:rPr>
          <w:highlight w:val="yellow"/>
        </w:rPr>
      </w:pPr>
      <w:r w:rsidRPr="00A87B3B">
        <w:rPr>
          <w:highlight w:val="yellow"/>
        </w:rPr>
        <w:t>All disciplinary actions are determined by the principal based on the severity of the incident.</w:t>
      </w:r>
    </w:p>
    <w:p w14:paraId="1EC09ADA" w14:textId="77777777" w:rsidR="00663FE2" w:rsidRDefault="00663FE2" w:rsidP="00865F66">
      <w:pPr>
        <w:rPr>
          <w:b/>
          <w:bCs/>
          <w:color w:val="000000"/>
          <w:sz w:val="32"/>
          <w:szCs w:val="32"/>
          <w:u w:val="single"/>
        </w:rPr>
      </w:pPr>
    </w:p>
    <w:p w14:paraId="770DED4F" w14:textId="7B419A12" w:rsidR="00793F22" w:rsidRDefault="00CE12F5" w:rsidP="00865F66">
      <w:pPr>
        <w:rPr>
          <w:b/>
          <w:bCs/>
          <w:color w:val="000000"/>
          <w:sz w:val="32"/>
          <w:szCs w:val="32"/>
          <w:u w:val="single"/>
        </w:rPr>
      </w:pPr>
      <w:r w:rsidRPr="00CE12F5">
        <w:rPr>
          <w:b/>
          <w:bCs/>
          <w:color w:val="000000"/>
          <w:sz w:val="32"/>
          <w:szCs w:val="32"/>
          <w:u w:val="single"/>
        </w:rPr>
        <w:t>DRIVING AND PARKING</w:t>
      </w:r>
    </w:p>
    <w:p w14:paraId="184EBF80" w14:textId="77777777" w:rsidR="00865F66" w:rsidRPr="00865F66" w:rsidRDefault="00865F66" w:rsidP="00865F66">
      <w:pPr>
        <w:rPr>
          <w:b/>
        </w:rPr>
      </w:pPr>
    </w:p>
    <w:p w14:paraId="6C55F299" w14:textId="77777777" w:rsidR="00793F22" w:rsidRPr="000000EB" w:rsidRDefault="00793F22" w:rsidP="00793F22">
      <w:pPr>
        <w:pStyle w:val="NormalWeb"/>
        <w:spacing w:before="0" w:beforeAutospacing="0" w:after="240" w:afterAutospacing="0"/>
      </w:pPr>
      <w:r w:rsidRPr="000000EB">
        <w:rPr>
          <w:color w:val="000000"/>
        </w:rPr>
        <w:t>Driving to school is a privilege restricted to students who hold a valid driver’s license, who have proper auto liability insurance, and who register their vehicle with the Upper School office. There will be a $5.00 fee for a parking permit. The school is not responsible for students driving to and from school. Students assume liability for damage of any property. </w:t>
      </w:r>
    </w:p>
    <w:p w14:paraId="3848BE03" w14:textId="77777777" w:rsidR="00793F22" w:rsidRPr="000000EB" w:rsidRDefault="00793F22" w:rsidP="00837641">
      <w:pPr>
        <w:pStyle w:val="NormalWeb"/>
        <w:spacing w:before="0" w:beforeAutospacing="0" w:after="0" w:afterAutospacing="0"/>
      </w:pPr>
      <w:r w:rsidRPr="000000EB">
        <w:rPr>
          <w:color w:val="000000"/>
        </w:rPr>
        <w:t>1. Students are to register their vehicle with the Upper School office prior to driving on school property by presenting the following:</w:t>
      </w:r>
    </w:p>
    <w:p w14:paraId="59AE3841" w14:textId="77777777" w:rsidR="00793F22" w:rsidRPr="000000EB" w:rsidRDefault="00793F22">
      <w:pPr>
        <w:pStyle w:val="NormalWeb"/>
        <w:numPr>
          <w:ilvl w:val="0"/>
          <w:numId w:val="24"/>
        </w:numPr>
        <w:spacing w:before="0" w:beforeAutospacing="0" w:after="0" w:afterAutospacing="0"/>
        <w:textAlignment w:val="baseline"/>
        <w:rPr>
          <w:color w:val="000000"/>
        </w:rPr>
      </w:pPr>
      <w:r w:rsidRPr="000000EB">
        <w:rPr>
          <w:color w:val="000000"/>
        </w:rPr>
        <w:t>Student’s driver’s license</w:t>
      </w:r>
    </w:p>
    <w:p w14:paraId="0BB0F42D" w14:textId="77777777" w:rsidR="00793F22" w:rsidRPr="000000EB" w:rsidRDefault="00793F22">
      <w:pPr>
        <w:pStyle w:val="NormalWeb"/>
        <w:numPr>
          <w:ilvl w:val="0"/>
          <w:numId w:val="24"/>
        </w:numPr>
        <w:spacing w:before="0" w:beforeAutospacing="0" w:after="0" w:afterAutospacing="0"/>
        <w:textAlignment w:val="baseline"/>
        <w:rPr>
          <w:color w:val="000000"/>
        </w:rPr>
      </w:pPr>
      <w:r w:rsidRPr="000000EB">
        <w:rPr>
          <w:color w:val="000000"/>
        </w:rPr>
        <w:t>Car information - owner, plate number, color, make and model (registration papers)</w:t>
      </w:r>
    </w:p>
    <w:p w14:paraId="1E941EAB" w14:textId="77777777" w:rsidR="00793F22" w:rsidRPr="000000EB" w:rsidRDefault="00793F22">
      <w:pPr>
        <w:pStyle w:val="NormalWeb"/>
        <w:numPr>
          <w:ilvl w:val="0"/>
          <w:numId w:val="24"/>
        </w:numPr>
        <w:spacing w:before="0" w:beforeAutospacing="0" w:after="240" w:afterAutospacing="0"/>
        <w:textAlignment w:val="baseline"/>
        <w:rPr>
          <w:color w:val="000000"/>
        </w:rPr>
      </w:pPr>
      <w:r w:rsidRPr="000000EB">
        <w:rPr>
          <w:color w:val="000000"/>
        </w:rPr>
        <w:t>Proof of insurance. </w:t>
      </w:r>
    </w:p>
    <w:p w14:paraId="33694211" w14:textId="77777777" w:rsidR="00793F22" w:rsidRPr="000000EB" w:rsidRDefault="00793F22" w:rsidP="00FA325E">
      <w:pPr>
        <w:pStyle w:val="NormalWeb"/>
        <w:spacing w:before="0" w:beforeAutospacing="0" w:after="240" w:afterAutospacing="0"/>
      </w:pPr>
      <w:r w:rsidRPr="000000EB">
        <w:rPr>
          <w:color w:val="000000"/>
        </w:rPr>
        <w:t>A student’s failure to register a vehicle may result in the loss of driving privileges on campus. </w:t>
      </w:r>
    </w:p>
    <w:p w14:paraId="0FF53AB9" w14:textId="46962966" w:rsidR="00DF6EBF" w:rsidRDefault="00793F22" w:rsidP="00793F22">
      <w:pPr>
        <w:pStyle w:val="NormalWeb"/>
        <w:spacing w:before="0" w:beforeAutospacing="0" w:after="240" w:afterAutospacing="0"/>
        <w:rPr>
          <w:color w:val="000000"/>
        </w:rPr>
      </w:pPr>
      <w:r w:rsidRPr="000000EB">
        <w:rPr>
          <w:color w:val="000000"/>
        </w:rPr>
        <w:t xml:space="preserve">2. Students must pay their $5.00 fee in the Upper School office to pick up their parking permit which must be properly </w:t>
      </w:r>
      <w:proofErr w:type="gramStart"/>
      <w:r w:rsidRPr="000000EB">
        <w:rPr>
          <w:color w:val="000000"/>
        </w:rPr>
        <w:t>displayed at ALL times</w:t>
      </w:r>
      <w:proofErr w:type="gramEnd"/>
      <w:r w:rsidRPr="000000EB">
        <w:rPr>
          <w:color w:val="000000"/>
        </w:rPr>
        <w:t xml:space="preserve"> on campus.</w:t>
      </w:r>
    </w:p>
    <w:p w14:paraId="3A3B5B95" w14:textId="77777777" w:rsidR="007C52A4" w:rsidRDefault="007C52A4" w:rsidP="00793F22">
      <w:pPr>
        <w:pStyle w:val="NormalWeb"/>
        <w:spacing w:before="0" w:beforeAutospacing="0" w:after="240" w:afterAutospacing="0"/>
        <w:rPr>
          <w:color w:val="000000"/>
        </w:rPr>
      </w:pPr>
    </w:p>
    <w:p w14:paraId="3769167E" w14:textId="77777777" w:rsidR="007C52A4" w:rsidRDefault="007C52A4" w:rsidP="00793F22">
      <w:pPr>
        <w:pStyle w:val="NormalWeb"/>
        <w:spacing w:before="0" w:beforeAutospacing="0" w:after="240" w:afterAutospacing="0"/>
        <w:rPr>
          <w:color w:val="000000"/>
        </w:rPr>
      </w:pPr>
    </w:p>
    <w:p w14:paraId="2683EC1F" w14:textId="77777777" w:rsidR="009E1491" w:rsidRDefault="009E1491" w:rsidP="009E1491">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ind w:left="3" w:hanging="5"/>
      </w:pPr>
      <w:r>
        <w:lastRenderedPageBreak/>
        <w:t>HIGH SCHOOL (8</w:t>
      </w:r>
      <w:r w:rsidRPr="6B3D3CDC">
        <w:rPr>
          <w:vertAlign w:val="superscript"/>
        </w:rPr>
        <w:t>TH</w:t>
      </w:r>
      <w:r>
        <w:t xml:space="preserve"> – 12</w:t>
      </w:r>
      <w:r w:rsidRPr="6B3D3CDC">
        <w:rPr>
          <w:vertAlign w:val="superscript"/>
        </w:rPr>
        <w:t>TH</w:t>
      </w:r>
      <w:r>
        <w:t>)                    SPECIFIC INFORMATION</w:t>
      </w:r>
    </w:p>
    <w:p w14:paraId="5E68EA98" w14:textId="77777777" w:rsidR="001915D0" w:rsidRPr="000000EB" w:rsidRDefault="001915D0" w:rsidP="00793F22">
      <w:pPr>
        <w:pStyle w:val="NormalWeb"/>
        <w:spacing w:before="0" w:beforeAutospacing="0" w:after="240" w:afterAutospacing="0"/>
      </w:pPr>
    </w:p>
    <w:p w14:paraId="63C17D37" w14:textId="1DCBC541" w:rsidR="00DF6EBF" w:rsidRDefault="00DF6EBF" w:rsidP="00DF6EBF">
      <w:pPr>
        <w:rPr>
          <w:b/>
          <w:bCs/>
          <w:color w:val="000000"/>
          <w:sz w:val="32"/>
          <w:szCs w:val="32"/>
          <w:u w:val="single"/>
        </w:rPr>
      </w:pPr>
      <w:r w:rsidRPr="00CE12F5">
        <w:rPr>
          <w:b/>
          <w:bCs/>
          <w:color w:val="000000"/>
          <w:sz w:val="32"/>
          <w:szCs w:val="32"/>
          <w:u w:val="single"/>
        </w:rPr>
        <w:t>DRIVING AND PARKING</w:t>
      </w:r>
      <w:r w:rsidR="009456BC">
        <w:rPr>
          <w:b/>
          <w:bCs/>
          <w:color w:val="000000"/>
          <w:sz w:val="32"/>
          <w:szCs w:val="32"/>
          <w:u w:val="single"/>
        </w:rPr>
        <w:t xml:space="preserve"> cont.</w:t>
      </w:r>
    </w:p>
    <w:p w14:paraId="7F1856A9" w14:textId="77777777" w:rsidR="00DF6EBF" w:rsidRDefault="00DF6EBF" w:rsidP="00793F22">
      <w:pPr>
        <w:pStyle w:val="NormalWeb"/>
        <w:spacing w:before="0" w:beforeAutospacing="0" w:after="240" w:afterAutospacing="0"/>
        <w:rPr>
          <w:color w:val="000000"/>
        </w:rPr>
      </w:pPr>
    </w:p>
    <w:p w14:paraId="063478A7" w14:textId="647F34C5" w:rsidR="00793F22" w:rsidRPr="000000EB" w:rsidRDefault="00793F22" w:rsidP="00793F22">
      <w:pPr>
        <w:pStyle w:val="NormalWeb"/>
        <w:spacing w:before="0" w:beforeAutospacing="0" w:after="240" w:afterAutospacing="0"/>
      </w:pPr>
      <w:r w:rsidRPr="000000EB">
        <w:rPr>
          <w:color w:val="000000"/>
        </w:rPr>
        <w:t>3. Students are to drive safely, follow all speed signs, watch and yield to pedestrians. Students whose driving is observed to be hazardous and/or irresponsible will lose the privilege of driving on campus for a temporary or permanent duration. Students who participate in any type of activity resulting in racing, excessive noise, or dangerous maneuvers are subject to disciplinary sanction and can lose the privilege of driving on campus. </w:t>
      </w:r>
    </w:p>
    <w:p w14:paraId="26054A81" w14:textId="77777777" w:rsidR="00793F22" w:rsidRPr="000000EB" w:rsidRDefault="00793F22" w:rsidP="00793F22">
      <w:pPr>
        <w:pStyle w:val="NormalWeb"/>
        <w:spacing w:before="0" w:beforeAutospacing="0" w:after="240" w:afterAutospacing="0"/>
      </w:pPr>
      <w:r w:rsidRPr="000000EB">
        <w:rPr>
          <w:color w:val="000000"/>
        </w:rPr>
        <w:t>4. Students are to remain in the carpool line until they reach the area in which to park.</w:t>
      </w:r>
    </w:p>
    <w:p w14:paraId="2AE1D146" w14:textId="2CD77E7E" w:rsidR="004077A3" w:rsidRPr="005F2868" w:rsidRDefault="00793F22" w:rsidP="00793F22">
      <w:pPr>
        <w:pStyle w:val="NormalWeb"/>
        <w:spacing w:before="0" w:beforeAutospacing="0" w:after="240" w:afterAutospacing="0"/>
      </w:pPr>
      <w:r w:rsidRPr="6B3D3CDC">
        <w:rPr>
          <w:color w:val="000000" w:themeColor="text1"/>
        </w:rPr>
        <w:t>5. Students are to park in the assigned parking spot only unless there are extenuating circumstances approved by the principal. </w:t>
      </w:r>
    </w:p>
    <w:p w14:paraId="30342C14" w14:textId="6C2036C3" w:rsidR="00793F22" w:rsidRPr="000000EB" w:rsidRDefault="00793F22" w:rsidP="00793F22">
      <w:pPr>
        <w:pStyle w:val="NormalWeb"/>
        <w:spacing w:before="0" w:beforeAutospacing="0" w:after="240" w:afterAutospacing="0"/>
      </w:pPr>
      <w:r w:rsidRPr="000000EB">
        <w:rPr>
          <w:color w:val="000000"/>
        </w:rPr>
        <w:t xml:space="preserve">6.  Once a student arrives at school, he/she must exit the car as soon as possible and enter the appropriate area on campus. No loitering. The parking area is off limits to hanging out at </w:t>
      </w:r>
      <w:proofErr w:type="spellStart"/>
      <w:r w:rsidRPr="000000EB">
        <w:rPr>
          <w:color w:val="000000"/>
        </w:rPr>
        <w:t>anytime</w:t>
      </w:r>
      <w:proofErr w:type="spellEnd"/>
      <w:r w:rsidRPr="000000EB">
        <w:rPr>
          <w:color w:val="000000"/>
        </w:rPr>
        <w:t>. Students are not to return to their vehicle anytime without administrator’s permission.</w:t>
      </w:r>
    </w:p>
    <w:p w14:paraId="5C8BC9A4" w14:textId="77777777" w:rsidR="00793F22" w:rsidRPr="000000EB" w:rsidRDefault="00793F22" w:rsidP="00793F22">
      <w:pPr>
        <w:pStyle w:val="NormalWeb"/>
        <w:spacing w:before="0" w:beforeAutospacing="0" w:after="240" w:afterAutospacing="0"/>
      </w:pPr>
      <w:r w:rsidRPr="000000EB">
        <w:rPr>
          <w:color w:val="000000"/>
        </w:rPr>
        <w:t xml:space="preserve">7. Student drivers who are late to school 4 times will serve a morning detention (7:25 a.m. - 7:55 a.m.). See </w:t>
      </w:r>
      <w:r w:rsidRPr="005C2A09">
        <w:rPr>
          <w:b/>
          <w:bCs/>
          <w:color w:val="000000"/>
        </w:rPr>
        <w:t>“Tardies to School”</w:t>
      </w:r>
      <w:r w:rsidRPr="000000EB">
        <w:rPr>
          <w:color w:val="000000"/>
        </w:rPr>
        <w:t xml:space="preserve"> for other consequences.</w:t>
      </w:r>
    </w:p>
    <w:p w14:paraId="79C37244" w14:textId="77777777" w:rsidR="00793F22" w:rsidRPr="000000EB" w:rsidRDefault="00793F22" w:rsidP="00793F22">
      <w:pPr>
        <w:pStyle w:val="NormalWeb"/>
        <w:spacing w:before="0" w:beforeAutospacing="0" w:after="240" w:afterAutospacing="0"/>
      </w:pPr>
      <w:r w:rsidRPr="000000EB">
        <w:rPr>
          <w:color w:val="000000"/>
        </w:rPr>
        <w:t>8. Students must understand that if school officials have reason to believe there is anything in their vehicle that is a violation of the law or CCS policy, they may be requested to open their vehicle for a search by school or law officials. The school reserves the right to search any vehicle on campus. </w:t>
      </w:r>
    </w:p>
    <w:p w14:paraId="5A0384CD" w14:textId="77777777" w:rsidR="00793F22" w:rsidRPr="000000EB" w:rsidRDefault="00793F22" w:rsidP="00793F22">
      <w:pPr>
        <w:pStyle w:val="NormalWeb"/>
        <w:spacing w:before="0" w:beforeAutospacing="0" w:after="240" w:afterAutospacing="0"/>
      </w:pPr>
      <w:r w:rsidRPr="000000EB">
        <w:rPr>
          <w:color w:val="000000"/>
        </w:rPr>
        <w:t>9. Students may not drive other students on field trips or to any other school events without proper written permission. Written notes must be received from all parents involved giving permission of travel. All notes must be turned in to the Upper School Building office to be approved by the principal. Students must receive approval from the principal before transporting other students to any event.</w:t>
      </w:r>
    </w:p>
    <w:p w14:paraId="40A5042B" w14:textId="540A8E1A" w:rsidR="00793F22" w:rsidRDefault="00793F22" w:rsidP="00793F22">
      <w:pPr>
        <w:ind w:hanging="2"/>
        <w:rPr>
          <w:color w:val="000000"/>
        </w:rPr>
      </w:pPr>
      <w:r w:rsidRPr="000000EB">
        <w:rPr>
          <w:color w:val="000000"/>
        </w:rPr>
        <w:t>10. Failure to follow all safety rules may result in the loss of driving privileges</w:t>
      </w:r>
    </w:p>
    <w:p w14:paraId="5872A6D1" w14:textId="77777777" w:rsidR="00FE4A6E" w:rsidRDefault="00FE4A6E" w:rsidP="00FE4A6E">
      <w:pPr>
        <w:widowControl w:val="0"/>
        <w:pBdr>
          <w:top w:val="nil"/>
          <w:left w:val="nil"/>
          <w:bottom w:val="nil"/>
          <w:right w:val="nil"/>
          <w:between w:val="nil"/>
        </w:pBdr>
        <w:spacing w:before="4" w:line="229" w:lineRule="auto"/>
        <w:ind w:left="124" w:right="652" w:hanging="12"/>
        <w:rPr>
          <w:b/>
          <w:bCs/>
          <w:color w:val="000000"/>
          <w:sz w:val="32"/>
          <w:szCs w:val="32"/>
          <w:u w:val="single"/>
        </w:rPr>
      </w:pPr>
    </w:p>
    <w:p w14:paraId="21FC920D" w14:textId="1FFA17E0" w:rsidR="00FE4A6E" w:rsidRDefault="00FE4A6E" w:rsidP="00FE4A6E">
      <w:pPr>
        <w:widowControl w:val="0"/>
        <w:pBdr>
          <w:top w:val="nil"/>
          <w:left w:val="nil"/>
          <w:bottom w:val="nil"/>
          <w:right w:val="nil"/>
          <w:between w:val="nil"/>
        </w:pBdr>
        <w:spacing w:before="4" w:line="229" w:lineRule="auto"/>
        <w:ind w:left="124" w:right="652" w:hanging="12"/>
        <w:rPr>
          <w:b/>
          <w:bCs/>
          <w:color w:val="000000"/>
          <w:sz w:val="32"/>
          <w:szCs w:val="32"/>
          <w:u w:val="single"/>
        </w:rPr>
      </w:pPr>
      <w:r>
        <w:rPr>
          <w:b/>
          <w:bCs/>
          <w:color w:val="000000"/>
          <w:sz w:val="32"/>
          <w:szCs w:val="32"/>
          <w:u w:val="single"/>
        </w:rPr>
        <w:t>GRADE LEVEL CEREMONIES</w:t>
      </w:r>
    </w:p>
    <w:p w14:paraId="3381EAEA" w14:textId="77777777" w:rsidR="00FE4A6E" w:rsidRDefault="00FE4A6E" w:rsidP="00FE4A6E">
      <w:pPr>
        <w:widowControl w:val="0"/>
        <w:pBdr>
          <w:top w:val="nil"/>
          <w:left w:val="nil"/>
          <w:bottom w:val="nil"/>
          <w:right w:val="nil"/>
          <w:between w:val="nil"/>
        </w:pBdr>
        <w:spacing w:before="4" w:line="229" w:lineRule="auto"/>
        <w:ind w:left="124" w:right="652" w:hanging="12"/>
        <w:rPr>
          <w:b/>
          <w:bCs/>
          <w:color w:val="000000"/>
          <w:sz w:val="32"/>
          <w:szCs w:val="32"/>
          <w:u w:val="single"/>
        </w:rPr>
      </w:pPr>
    </w:p>
    <w:p w14:paraId="1A1DD2ED" w14:textId="77777777" w:rsidR="00FE4A6E" w:rsidRDefault="00FE4A6E" w:rsidP="00FE4A6E">
      <w:pPr>
        <w:ind w:left="144"/>
        <w:rPr>
          <w:b/>
          <w:bCs/>
          <w:sz w:val="28"/>
          <w:szCs w:val="28"/>
          <w:highlight w:val="yellow"/>
        </w:rPr>
      </w:pPr>
      <w:r>
        <w:rPr>
          <w:b/>
          <w:bCs/>
          <w:sz w:val="28"/>
          <w:szCs w:val="28"/>
          <w:highlight w:val="yellow"/>
        </w:rPr>
        <w:t>8</w:t>
      </w:r>
      <w:r w:rsidRPr="00570F73">
        <w:rPr>
          <w:b/>
          <w:bCs/>
          <w:sz w:val="28"/>
          <w:szCs w:val="28"/>
          <w:highlight w:val="yellow"/>
          <w:vertAlign w:val="superscript"/>
        </w:rPr>
        <w:t>TH</w:t>
      </w:r>
      <w:r>
        <w:rPr>
          <w:b/>
          <w:bCs/>
          <w:sz w:val="28"/>
          <w:szCs w:val="28"/>
          <w:highlight w:val="yellow"/>
        </w:rPr>
        <w:t xml:space="preserve"> GRADE BREAKFAST</w:t>
      </w:r>
    </w:p>
    <w:p w14:paraId="05317F41" w14:textId="77777777" w:rsidR="00FE4A6E" w:rsidRDefault="00FE4A6E" w:rsidP="00FE4A6E">
      <w:pPr>
        <w:ind w:left="144"/>
        <w:rPr>
          <w:b/>
          <w:bCs/>
          <w:sz w:val="28"/>
          <w:szCs w:val="28"/>
          <w:highlight w:val="yellow"/>
        </w:rPr>
      </w:pPr>
    </w:p>
    <w:p w14:paraId="773E349A" w14:textId="68D4A8AF" w:rsidR="0028421C" w:rsidRPr="009E1491" w:rsidRDefault="00FE4A6E" w:rsidP="009E1491">
      <w:pPr>
        <w:ind w:left="144" w:right="1152"/>
        <w:rPr>
          <w:highlight w:val="yellow"/>
        </w:rPr>
      </w:pPr>
      <w:r w:rsidRPr="006B7965">
        <w:rPr>
          <w:highlight w:val="yellow"/>
        </w:rPr>
        <w:t>A breakfast honoring eighth-grade students will be held at the conclusion of the school year. This event celebrates students' achievements and marks their transition to high school.</w:t>
      </w:r>
    </w:p>
    <w:p w14:paraId="3351C680" w14:textId="77777777" w:rsidR="009E1491" w:rsidRDefault="009E1491" w:rsidP="009E1491">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ind w:left="3" w:hanging="5"/>
      </w:pPr>
      <w:r>
        <w:lastRenderedPageBreak/>
        <w:t>HIGH SCHOOL (8</w:t>
      </w:r>
      <w:r w:rsidRPr="6B3D3CDC">
        <w:rPr>
          <w:vertAlign w:val="superscript"/>
        </w:rPr>
        <w:t>TH</w:t>
      </w:r>
      <w:r>
        <w:t xml:space="preserve"> – 12</w:t>
      </w:r>
      <w:r w:rsidRPr="6B3D3CDC">
        <w:rPr>
          <w:vertAlign w:val="superscript"/>
        </w:rPr>
        <w:t>TH</w:t>
      </w:r>
      <w:r>
        <w:t>)                    SPECIFIC INFORMATION</w:t>
      </w:r>
    </w:p>
    <w:p w14:paraId="683E2657" w14:textId="77777777" w:rsidR="009E1491" w:rsidRDefault="009E1491" w:rsidP="00FE4A6E">
      <w:pPr>
        <w:ind w:left="144"/>
        <w:rPr>
          <w:b/>
          <w:bCs/>
          <w:sz w:val="28"/>
          <w:szCs w:val="28"/>
          <w:highlight w:val="yellow"/>
        </w:rPr>
      </w:pPr>
    </w:p>
    <w:p w14:paraId="5EBDCA4F" w14:textId="77777777" w:rsidR="009E1491" w:rsidRDefault="009E1491" w:rsidP="009E1491">
      <w:pPr>
        <w:widowControl w:val="0"/>
        <w:pBdr>
          <w:top w:val="nil"/>
          <w:left w:val="nil"/>
          <w:bottom w:val="nil"/>
          <w:right w:val="nil"/>
          <w:between w:val="nil"/>
        </w:pBdr>
        <w:spacing w:before="4" w:line="229" w:lineRule="auto"/>
        <w:ind w:left="124" w:right="652" w:hanging="12"/>
        <w:rPr>
          <w:b/>
          <w:bCs/>
          <w:color w:val="000000"/>
          <w:sz w:val="32"/>
          <w:szCs w:val="32"/>
          <w:u w:val="single"/>
        </w:rPr>
      </w:pPr>
    </w:p>
    <w:p w14:paraId="64086440" w14:textId="6689D420" w:rsidR="009E1491" w:rsidRDefault="009E1491" w:rsidP="009E1491">
      <w:pPr>
        <w:widowControl w:val="0"/>
        <w:pBdr>
          <w:top w:val="nil"/>
          <w:left w:val="nil"/>
          <w:bottom w:val="nil"/>
          <w:right w:val="nil"/>
          <w:between w:val="nil"/>
        </w:pBdr>
        <w:spacing w:before="4" w:line="229" w:lineRule="auto"/>
        <w:ind w:left="124" w:right="652" w:hanging="12"/>
        <w:rPr>
          <w:b/>
          <w:bCs/>
          <w:color w:val="000000"/>
          <w:sz w:val="32"/>
          <w:szCs w:val="32"/>
          <w:u w:val="single"/>
        </w:rPr>
      </w:pPr>
      <w:r>
        <w:rPr>
          <w:b/>
          <w:bCs/>
          <w:color w:val="000000"/>
          <w:sz w:val="32"/>
          <w:szCs w:val="32"/>
          <w:u w:val="single"/>
        </w:rPr>
        <w:t>GRADE LEVEL CEREMONIES cont.</w:t>
      </w:r>
    </w:p>
    <w:p w14:paraId="42377175" w14:textId="77777777" w:rsidR="009E1491" w:rsidRDefault="009E1491" w:rsidP="00FE4A6E">
      <w:pPr>
        <w:ind w:left="144"/>
        <w:rPr>
          <w:b/>
          <w:bCs/>
          <w:sz w:val="28"/>
          <w:szCs w:val="28"/>
          <w:highlight w:val="yellow"/>
        </w:rPr>
      </w:pPr>
    </w:p>
    <w:p w14:paraId="674AE52F" w14:textId="6120CBCD" w:rsidR="00FE4A6E" w:rsidRDefault="00FE4A6E" w:rsidP="00FE4A6E">
      <w:pPr>
        <w:ind w:left="144"/>
        <w:rPr>
          <w:b/>
          <w:bCs/>
          <w:sz w:val="28"/>
          <w:szCs w:val="28"/>
          <w:highlight w:val="yellow"/>
        </w:rPr>
      </w:pPr>
      <w:r w:rsidRPr="00D65645">
        <w:rPr>
          <w:b/>
          <w:bCs/>
          <w:sz w:val="28"/>
          <w:szCs w:val="28"/>
          <w:highlight w:val="yellow"/>
        </w:rPr>
        <w:t xml:space="preserve">JUNIOR RING CEREMONY </w:t>
      </w:r>
    </w:p>
    <w:p w14:paraId="3F472845" w14:textId="77777777" w:rsidR="00FE4A6E" w:rsidRPr="00D65645" w:rsidRDefault="00FE4A6E" w:rsidP="00FE4A6E">
      <w:pPr>
        <w:rPr>
          <w:b/>
          <w:bCs/>
          <w:color w:val="FF0000"/>
          <w:sz w:val="28"/>
          <w:szCs w:val="28"/>
          <w:highlight w:val="yellow"/>
        </w:rPr>
      </w:pPr>
    </w:p>
    <w:p w14:paraId="27E0C3FF" w14:textId="77777777" w:rsidR="00FE4A6E" w:rsidRDefault="00FE4A6E" w:rsidP="00FE4A6E">
      <w:pPr>
        <w:widowControl w:val="0"/>
        <w:pBdr>
          <w:top w:val="nil"/>
          <w:left w:val="nil"/>
          <w:bottom w:val="nil"/>
          <w:right w:val="nil"/>
          <w:between w:val="nil"/>
        </w:pBdr>
        <w:spacing w:before="4" w:line="229" w:lineRule="auto"/>
        <w:ind w:left="124" w:right="1008" w:hanging="12"/>
        <w:rPr>
          <w:b/>
          <w:bCs/>
          <w:color w:val="000000"/>
          <w:sz w:val="32"/>
          <w:szCs w:val="32"/>
          <w:u w:val="single"/>
        </w:rPr>
      </w:pPr>
      <w:r w:rsidRPr="00EB068F">
        <w:rPr>
          <w:highlight w:val="yellow"/>
        </w:rPr>
        <w:t>Students in the 11th grade are eligible to participate in the Junior Ceremony. This ceremony is a meaningful occasion held at the conclusion of the junior year to recognize students as they prepare to enter their senior year. As part of this tradition, parents often choose to purchase a class ring to commemorate their student’s academic accomplishments and milestone achievements throughout high school.</w:t>
      </w:r>
    </w:p>
    <w:p w14:paraId="74CBDACF" w14:textId="77777777" w:rsidR="00FE4A6E" w:rsidRDefault="00FE4A6E" w:rsidP="00FE4A6E">
      <w:pPr>
        <w:widowControl w:val="0"/>
        <w:pBdr>
          <w:top w:val="nil"/>
          <w:left w:val="nil"/>
          <w:bottom w:val="nil"/>
          <w:right w:val="nil"/>
          <w:between w:val="nil"/>
        </w:pBdr>
        <w:spacing w:before="4" w:line="229" w:lineRule="auto"/>
        <w:ind w:left="124" w:right="652" w:hanging="12"/>
        <w:rPr>
          <w:b/>
          <w:bCs/>
          <w:color w:val="000000"/>
          <w:sz w:val="32"/>
          <w:szCs w:val="32"/>
          <w:u w:val="single"/>
        </w:rPr>
      </w:pPr>
    </w:p>
    <w:p w14:paraId="4B963AD9" w14:textId="77777777" w:rsidR="00FE4A6E" w:rsidRDefault="00FE4A6E" w:rsidP="00FE4A6E">
      <w:pPr>
        <w:widowControl w:val="0"/>
        <w:pBdr>
          <w:top w:val="nil"/>
          <w:left w:val="nil"/>
          <w:bottom w:val="nil"/>
          <w:right w:val="nil"/>
          <w:between w:val="nil"/>
        </w:pBdr>
        <w:spacing w:before="4" w:line="229" w:lineRule="auto"/>
        <w:ind w:left="124" w:right="652" w:hanging="12"/>
        <w:rPr>
          <w:b/>
          <w:bCs/>
          <w:sz w:val="28"/>
          <w:szCs w:val="28"/>
          <w:highlight w:val="yellow"/>
        </w:rPr>
      </w:pPr>
      <w:r>
        <w:rPr>
          <w:b/>
          <w:bCs/>
          <w:sz w:val="28"/>
          <w:szCs w:val="28"/>
          <w:highlight w:val="yellow"/>
        </w:rPr>
        <w:t>9</w:t>
      </w:r>
      <w:r w:rsidRPr="00E90E76">
        <w:rPr>
          <w:b/>
          <w:bCs/>
          <w:sz w:val="28"/>
          <w:szCs w:val="28"/>
          <w:highlight w:val="yellow"/>
          <w:vertAlign w:val="superscript"/>
        </w:rPr>
        <w:t>th</w:t>
      </w:r>
      <w:r>
        <w:rPr>
          <w:b/>
          <w:bCs/>
          <w:sz w:val="28"/>
          <w:szCs w:val="28"/>
          <w:highlight w:val="yellow"/>
        </w:rPr>
        <w:t xml:space="preserve"> – 11</w:t>
      </w:r>
      <w:r w:rsidRPr="00E90E76">
        <w:rPr>
          <w:b/>
          <w:bCs/>
          <w:sz w:val="28"/>
          <w:szCs w:val="28"/>
          <w:highlight w:val="yellow"/>
          <w:vertAlign w:val="superscript"/>
        </w:rPr>
        <w:t>th</w:t>
      </w:r>
      <w:r>
        <w:rPr>
          <w:b/>
          <w:bCs/>
          <w:sz w:val="28"/>
          <w:szCs w:val="28"/>
          <w:highlight w:val="yellow"/>
        </w:rPr>
        <w:t xml:space="preserve"> GRADE AWARDS CEREMONY</w:t>
      </w:r>
    </w:p>
    <w:p w14:paraId="5D5C7637" w14:textId="77777777" w:rsidR="00FE4A6E" w:rsidRDefault="00FE4A6E" w:rsidP="00FE4A6E">
      <w:pPr>
        <w:widowControl w:val="0"/>
        <w:pBdr>
          <w:top w:val="nil"/>
          <w:left w:val="nil"/>
          <w:bottom w:val="nil"/>
          <w:right w:val="nil"/>
          <w:between w:val="nil"/>
        </w:pBdr>
        <w:spacing w:before="4" w:line="229" w:lineRule="auto"/>
        <w:ind w:left="124" w:right="652" w:hanging="12"/>
        <w:rPr>
          <w:b/>
          <w:bCs/>
          <w:sz w:val="28"/>
          <w:szCs w:val="28"/>
          <w:highlight w:val="yellow"/>
        </w:rPr>
      </w:pPr>
    </w:p>
    <w:p w14:paraId="3F2FFE96" w14:textId="77777777" w:rsidR="00FE4A6E" w:rsidRPr="004A5C70" w:rsidRDefault="00FE4A6E" w:rsidP="00FE4A6E">
      <w:pPr>
        <w:widowControl w:val="0"/>
        <w:pBdr>
          <w:top w:val="nil"/>
          <w:left w:val="nil"/>
          <w:bottom w:val="nil"/>
          <w:right w:val="nil"/>
          <w:between w:val="nil"/>
        </w:pBdr>
        <w:spacing w:before="4" w:line="229" w:lineRule="auto"/>
        <w:ind w:left="124" w:right="652" w:hanging="12"/>
        <w:rPr>
          <w:highlight w:val="yellow"/>
        </w:rPr>
      </w:pPr>
      <w:r w:rsidRPr="004A5C70">
        <w:rPr>
          <w:highlight w:val="yellow"/>
        </w:rPr>
        <w:t>The End-of-Year Awards Ceremony recognizes students in grades 9 –11 for outstanding achievement, character, and contributions to the school community.</w:t>
      </w:r>
    </w:p>
    <w:p w14:paraId="2F469BD5" w14:textId="77777777" w:rsidR="00FE4A6E" w:rsidRPr="004A5C70" w:rsidRDefault="00FE4A6E" w:rsidP="00FE4A6E">
      <w:pPr>
        <w:widowControl w:val="0"/>
        <w:pBdr>
          <w:top w:val="nil"/>
          <w:left w:val="nil"/>
          <w:bottom w:val="nil"/>
          <w:right w:val="nil"/>
          <w:between w:val="nil"/>
        </w:pBdr>
        <w:spacing w:before="4" w:line="229" w:lineRule="auto"/>
        <w:ind w:left="124" w:right="652" w:hanging="12"/>
        <w:rPr>
          <w:sz w:val="28"/>
          <w:szCs w:val="28"/>
          <w:highlight w:val="yellow"/>
        </w:rPr>
      </w:pPr>
    </w:p>
    <w:p w14:paraId="42D4FDF7" w14:textId="77777777" w:rsidR="00FE4A6E" w:rsidRPr="004952DA" w:rsidRDefault="00FE4A6E" w:rsidP="00FE4A6E">
      <w:pPr>
        <w:widowControl w:val="0"/>
        <w:pBdr>
          <w:top w:val="nil"/>
          <w:left w:val="nil"/>
          <w:bottom w:val="nil"/>
          <w:right w:val="nil"/>
          <w:between w:val="nil"/>
        </w:pBdr>
        <w:spacing w:before="4" w:line="229" w:lineRule="auto"/>
        <w:ind w:left="124" w:right="652" w:hanging="12"/>
        <w:rPr>
          <w:b/>
          <w:bCs/>
          <w:color w:val="000000"/>
          <w:sz w:val="32"/>
          <w:szCs w:val="32"/>
          <w:highlight w:val="yellow"/>
          <w:u w:val="single"/>
        </w:rPr>
      </w:pPr>
      <w:r w:rsidRPr="004952DA">
        <w:rPr>
          <w:b/>
          <w:bCs/>
          <w:sz w:val="28"/>
          <w:szCs w:val="28"/>
          <w:highlight w:val="yellow"/>
        </w:rPr>
        <w:t xml:space="preserve">GRADUATION </w:t>
      </w:r>
      <w:r w:rsidRPr="004952DA">
        <w:rPr>
          <w:highlight w:val="yellow"/>
        </w:rPr>
        <w:t xml:space="preserve"> </w:t>
      </w:r>
    </w:p>
    <w:p w14:paraId="001FC06E" w14:textId="77777777" w:rsidR="00FE4A6E" w:rsidRPr="004952DA" w:rsidRDefault="00FE4A6E" w:rsidP="00FE4A6E">
      <w:pPr>
        <w:spacing w:before="280" w:after="280"/>
        <w:ind w:left="144" w:right="720"/>
        <w:rPr>
          <w:highlight w:val="yellow"/>
        </w:rPr>
      </w:pPr>
      <w:r w:rsidRPr="004952DA">
        <w:rPr>
          <w:highlight w:val="yellow"/>
        </w:rPr>
        <w:t>Our high school offers students a state diploma in college and career. In addition to the diploma requirements, students are also expected to complete the following requirements:</w:t>
      </w:r>
    </w:p>
    <w:p w14:paraId="5D25EB50" w14:textId="77777777" w:rsidR="00FE4A6E" w:rsidRPr="004952DA" w:rsidRDefault="00FE4A6E">
      <w:pPr>
        <w:numPr>
          <w:ilvl w:val="0"/>
          <w:numId w:val="143"/>
        </w:numPr>
        <w:shd w:val="clear" w:color="auto" w:fill="FFFFFF"/>
        <w:spacing w:line="391" w:lineRule="auto"/>
        <w:rPr>
          <w:highlight w:val="yellow"/>
        </w:rPr>
      </w:pPr>
      <w:r w:rsidRPr="004952DA">
        <w:rPr>
          <w:highlight w:val="yellow"/>
        </w:rPr>
        <w:t>Take the PreACT each year enrolled at CCHS from 8th grade until 10th grade</w:t>
      </w:r>
    </w:p>
    <w:p w14:paraId="12C1547A" w14:textId="77777777" w:rsidR="00FE4A6E" w:rsidRPr="004952DA" w:rsidRDefault="00FE4A6E">
      <w:pPr>
        <w:numPr>
          <w:ilvl w:val="0"/>
          <w:numId w:val="143"/>
        </w:numPr>
        <w:shd w:val="clear" w:color="auto" w:fill="FFFFFF"/>
        <w:spacing w:line="391" w:lineRule="auto"/>
        <w:rPr>
          <w:color w:val="545454"/>
          <w:highlight w:val="yellow"/>
        </w:rPr>
      </w:pPr>
      <w:r w:rsidRPr="004952DA">
        <w:rPr>
          <w:highlight w:val="yellow"/>
        </w:rPr>
        <w:t>Take the ACT in the 11th grade (12th grade is optional)</w:t>
      </w:r>
    </w:p>
    <w:p w14:paraId="1DD28A37" w14:textId="77777777" w:rsidR="00FE4A6E" w:rsidRPr="004952DA" w:rsidRDefault="00FE4A6E">
      <w:pPr>
        <w:numPr>
          <w:ilvl w:val="0"/>
          <w:numId w:val="143"/>
        </w:numPr>
        <w:shd w:val="clear" w:color="auto" w:fill="FFFFFF"/>
        <w:spacing w:after="300" w:line="391" w:lineRule="auto"/>
        <w:ind w:right="1440"/>
        <w:rPr>
          <w:highlight w:val="yellow"/>
        </w:rPr>
      </w:pPr>
      <w:r w:rsidRPr="004952DA">
        <w:rPr>
          <w:highlight w:val="yellow"/>
        </w:rPr>
        <w:t>Complete 80 community service hours for Class of 2028-2029 (pro-rated for transfers and all other graduating classes)</w:t>
      </w:r>
    </w:p>
    <w:p w14:paraId="310D14CE" w14:textId="77777777" w:rsidR="00FE4A6E" w:rsidRPr="004952DA" w:rsidRDefault="00FE4A6E" w:rsidP="00FE4A6E">
      <w:pPr>
        <w:ind w:left="144" w:right="720"/>
      </w:pPr>
      <w:r w:rsidRPr="004952DA">
        <w:rPr>
          <w:highlight w:val="yellow"/>
        </w:rPr>
        <w:t>The graduating senior with the highest cumulative GPA will be named Valedictorian, and the student with the second-highest cumulative GPA will be named Salutatorian. In the event of a tie, the student who has completed the most rigorous academic course load, as determined by the school, will receive the higher honor.</w:t>
      </w:r>
      <w:r w:rsidRPr="004952DA">
        <w:t xml:space="preserve"> </w:t>
      </w:r>
    </w:p>
    <w:p w14:paraId="5DE3FED9" w14:textId="77777777" w:rsidR="00FE4A6E" w:rsidRDefault="00FE4A6E" w:rsidP="00FE4A6E">
      <w:pPr>
        <w:widowControl w:val="0"/>
        <w:pBdr>
          <w:top w:val="nil"/>
          <w:left w:val="nil"/>
          <w:bottom w:val="nil"/>
          <w:right w:val="nil"/>
          <w:between w:val="nil"/>
        </w:pBdr>
        <w:spacing w:before="251"/>
        <w:ind w:left="148"/>
        <w:rPr>
          <w:color w:val="000000"/>
        </w:rPr>
      </w:pPr>
    </w:p>
    <w:p w14:paraId="1F733673" w14:textId="77777777" w:rsidR="00FE4A6E" w:rsidRPr="00793F22" w:rsidRDefault="00FE4A6E" w:rsidP="00793F22">
      <w:pPr>
        <w:ind w:hanging="2"/>
      </w:pPr>
    </w:p>
    <w:sectPr w:rsidR="00FE4A6E" w:rsidRPr="00793F22" w:rsidSect="009E034D">
      <w:headerReference w:type="default" r:id="rId17"/>
      <w:footerReference w:type="default" r:id="rId18"/>
      <w:pgSz w:w="12240" w:h="15840"/>
      <w:pgMar w:top="720" w:right="1440" w:bottom="72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B1B84DC" w14:textId="77777777" w:rsidR="00200BB7" w:rsidRDefault="00200BB7">
      <w:pPr>
        <w:ind w:hanging="2"/>
      </w:pPr>
      <w:r>
        <w:separator/>
      </w:r>
    </w:p>
  </w:endnote>
  <w:endnote w:type="continuationSeparator" w:id="0">
    <w:p w14:paraId="69E13E2B" w14:textId="77777777" w:rsidR="00200BB7" w:rsidRDefault="00200BB7">
      <w:pPr>
        <w:ind w:hanging="2"/>
      </w:pPr>
      <w:r>
        <w:continuationSeparator/>
      </w:r>
    </w:p>
  </w:endnote>
  <w:endnote w:type="continuationNotice" w:id="1">
    <w:p w14:paraId="015A7A12" w14:textId="77777777" w:rsidR="00200BB7" w:rsidRDefault="00200B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Noto Sans Symbols">
    <w:altName w:val="Calibri"/>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altName w:val="Times New Roman"/>
    <w:panose1 w:val="00000500000000020000"/>
    <w:charset w:val="00"/>
    <w:family w:val="auto"/>
    <w:pitch w:val="default"/>
  </w:font>
  <w:font w:name="Amazone BT">
    <w:altName w:val="Mistral"/>
    <w:panose1 w:val="020B0604020202020204"/>
    <w:charset w:val="00"/>
    <w:family w:val="auto"/>
    <w:pitch w:val="default"/>
  </w:font>
  <w:font w:name="Pacifico">
    <w:panose1 w:val="00000500000000000000"/>
    <w:charset w:val="4D"/>
    <w:family w:val="auto"/>
    <w:pitch w:val="variable"/>
    <w:sig w:usb0="20000207" w:usb1="00000002" w:usb2="00000000" w:usb3="00000000" w:csb0="00000197" w:csb1="00000000"/>
  </w:font>
  <w:font w:name="Geo">
    <w:altName w:val="Calibri"/>
    <w:panose1 w:val="020B0604020202020204"/>
    <w:charset w:val="00"/>
    <w:family w:val="auto"/>
    <w:pitch w:val="default"/>
  </w:font>
  <w:font w:name="Quintessential">
    <w:altName w:val="Calibri"/>
    <w:panose1 w:val="020B0604020202020204"/>
    <w:charset w:val="00"/>
    <w:family w:val="auto"/>
    <w:pitch w:val="default"/>
  </w:font>
  <w:font w:name="Script MT Bold">
    <w:panose1 w:val="03040602040607080904"/>
    <w:charset w:val="4D"/>
    <w:family w:val="script"/>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53B554" w14:textId="77777777" w:rsidR="00336D64" w:rsidRDefault="00BF2914">
    <w:pPr>
      <w:pBdr>
        <w:top w:val="nil"/>
        <w:left w:val="nil"/>
        <w:bottom w:val="nil"/>
        <w:right w:val="nil"/>
        <w:between w:val="nil"/>
      </w:pBdr>
      <w:tabs>
        <w:tab w:val="center" w:pos="4320"/>
        <w:tab w:val="right" w:pos="8640"/>
      </w:tabs>
      <w:ind w:hanging="2"/>
      <w:jc w:val="right"/>
      <w:rPr>
        <w:rFonts w:ascii="Arial" w:eastAsia="Arial" w:hAnsi="Arial" w:cs="Arial"/>
        <w:b/>
        <w:color w:val="000000"/>
      </w:rPr>
    </w:pPr>
    <w:r>
      <w:rPr>
        <w:rFonts w:ascii="Arial" w:eastAsia="Arial" w:hAnsi="Arial" w:cs="Arial"/>
        <w:b/>
        <w:color w:val="000000"/>
      </w:rPr>
      <w:fldChar w:fldCharType="begin"/>
    </w:r>
    <w:r>
      <w:rPr>
        <w:rFonts w:ascii="Arial" w:eastAsia="Arial" w:hAnsi="Arial" w:cs="Arial"/>
        <w:b/>
        <w:color w:val="000000"/>
      </w:rPr>
      <w:instrText>PAGE</w:instrText>
    </w:r>
    <w:r>
      <w:rPr>
        <w:rFonts w:ascii="Arial" w:eastAsia="Arial" w:hAnsi="Arial" w:cs="Arial"/>
        <w:b/>
        <w:color w:val="000000"/>
      </w:rPr>
      <w:fldChar w:fldCharType="separate"/>
    </w:r>
    <w:r>
      <w:rPr>
        <w:rFonts w:ascii="Arial" w:eastAsia="Arial" w:hAnsi="Arial" w:cs="Arial"/>
        <w:b/>
        <w:noProof/>
        <w:color w:val="000000"/>
      </w:rPr>
      <w:t>1</w:t>
    </w:r>
    <w:r>
      <w:rPr>
        <w:rFonts w:ascii="Arial" w:eastAsia="Arial" w:hAnsi="Arial" w:cs="Arial"/>
        <w:b/>
        <w:color w:val="000000"/>
      </w:rPr>
      <w:fldChar w:fldCharType="end"/>
    </w:r>
  </w:p>
  <w:p w14:paraId="026021EC" w14:textId="77777777" w:rsidR="00336D64" w:rsidRDefault="00336D64">
    <w:pPr>
      <w:pBdr>
        <w:top w:val="nil"/>
        <w:left w:val="nil"/>
        <w:bottom w:val="nil"/>
        <w:right w:val="nil"/>
        <w:between w:val="nil"/>
      </w:pBdr>
      <w:tabs>
        <w:tab w:val="center" w:pos="4320"/>
        <w:tab w:val="right" w:pos="8640"/>
      </w:tabs>
      <w:ind w:hanging="2"/>
      <w:rPr>
        <w:rFonts w:ascii="Arial" w:eastAsia="Arial" w:hAnsi="Arial" w:cs="Arial"/>
        <w:b/>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9A1A137" w14:textId="77777777" w:rsidR="00200BB7" w:rsidRDefault="00200BB7">
      <w:pPr>
        <w:ind w:hanging="2"/>
      </w:pPr>
      <w:r>
        <w:separator/>
      </w:r>
    </w:p>
  </w:footnote>
  <w:footnote w:type="continuationSeparator" w:id="0">
    <w:p w14:paraId="36154D30" w14:textId="77777777" w:rsidR="00200BB7" w:rsidRDefault="00200BB7">
      <w:pPr>
        <w:ind w:hanging="2"/>
      </w:pPr>
      <w:r>
        <w:continuationSeparator/>
      </w:r>
    </w:p>
  </w:footnote>
  <w:footnote w:type="continuationNotice" w:id="1">
    <w:p w14:paraId="0ACE14EC" w14:textId="77777777" w:rsidR="00200BB7" w:rsidRDefault="00200B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6B3D3CDC" w14:paraId="66F09EDA" w14:textId="77777777" w:rsidTr="6B3D3CDC">
      <w:trPr>
        <w:trHeight w:val="300"/>
      </w:trPr>
      <w:tc>
        <w:tcPr>
          <w:tcW w:w="3360" w:type="dxa"/>
        </w:tcPr>
        <w:p w14:paraId="15D0F430" w14:textId="443CC46E" w:rsidR="6B3D3CDC" w:rsidRDefault="6B3D3CDC" w:rsidP="6B3D3CDC">
          <w:pPr>
            <w:pStyle w:val="Header"/>
            <w:ind w:left="-115"/>
          </w:pPr>
        </w:p>
      </w:tc>
      <w:tc>
        <w:tcPr>
          <w:tcW w:w="3360" w:type="dxa"/>
        </w:tcPr>
        <w:p w14:paraId="6BFC5E11" w14:textId="330E86FF" w:rsidR="6B3D3CDC" w:rsidRDefault="6B3D3CDC" w:rsidP="6B3D3CDC">
          <w:pPr>
            <w:pStyle w:val="Header"/>
            <w:jc w:val="center"/>
          </w:pPr>
        </w:p>
      </w:tc>
      <w:tc>
        <w:tcPr>
          <w:tcW w:w="3360" w:type="dxa"/>
        </w:tcPr>
        <w:p w14:paraId="729621E3" w14:textId="250ED7D0" w:rsidR="6B3D3CDC" w:rsidRDefault="6B3D3CDC" w:rsidP="6B3D3CDC">
          <w:pPr>
            <w:pStyle w:val="Header"/>
            <w:ind w:right="-115"/>
            <w:jc w:val="right"/>
          </w:pPr>
        </w:p>
      </w:tc>
    </w:tr>
  </w:tbl>
  <w:p w14:paraId="68942983" w14:textId="5B339580" w:rsidR="6B3D3CDC" w:rsidRDefault="6B3D3CDC" w:rsidP="6B3D3C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187A13"/>
    <w:multiLevelType w:val="hybridMultilevel"/>
    <w:tmpl w:val="01CA17D6"/>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BE411B"/>
    <w:multiLevelType w:val="multilevel"/>
    <w:tmpl w:val="C428C9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8D3D8A"/>
    <w:multiLevelType w:val="multilevel"/>
    <w:tmpl w:val="31342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1327C5"/>
    <w:multiLevelType w:val="multilevel"/>
    <w:tmpl w:val="F134F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AA2392"/>
    <w:multiLevelType w:val="hybridMultilevel"/>
    <w:tmpl w:val="BEE87BC4"/>
    <w:lvl w:ilvl="0" w:tplc="04090001">
      <w:start w:val="1"/>
      <w:numFmt w:val="bullet"/>
      <w:lvlText w:val=""/>
      <w:lvlJc w:val="left"/>
      <w:pPr>
        <w:ind w:left="718" w:hanging="360"/>
      </w:pPr>
      <w:rPr>
        <w:rFonts w:ascii="Symbol" w:hAnsi="Symbol" w:hint="default"/>
      </w:rPr>
    </w:lvl>
    <w:lvl w:ilvl="1" w:tplc="04090003">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5" w15:restartNumberingAfterBreak="0">
    <w:nsid w:val="08914ADA"/>
    <w:multiLevelType w:val="multilevel"/>
    <w:tmpl w:val="AB2C6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F00E17"/>
    <w:multiLevelType w:val="multilevel"/>
    <w:tmpl w:val="98A8C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9361117"/>
    <w:multiLevelType w:val="multilevel"/>
    <w:tmpl w:val="B0C2711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0A4E088E"/>
    <w:multiLevelType w:val="multilevel"/>
    <w:tmpl w:val="B6022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BD22D80"/>
    <w:multiLevelType w:val="multilevel"/>
    <w:tmpl w:val="A6465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C566EC1"/>
    <w:multiLevelType w:val="multilevel"/>
    <w:tmpl w:val="5254F6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C5679CE"/>
    <w:multiLevelType w:val="multilevel"/>
    <w:tmpl w:val="458ED590"/>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2" w15:restartNumberingAfterBreak="0">
    <w:nsid w:val="0DB921CA"/>
    <w:multiLevelType w:val="hybridMultilevel"/>
    <w:tmpl w:val="178CC164"/>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0DE40945"/>
    <w:multiLevelType w:val="hybridMultilevel"/>
    <w:tmpl w:val="BD8C2E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89596D"/>
    <w:multiLevelType w:val="hybridMultilevel"/>
    <w:tmpl w:val="DD50DC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F10115B"/>
    <w:multiLevelType w:val="multilevel"/>
    <w:tmpl w:val="2C286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FE1612C"/>
    <w:multiLevelType w:val="multilevel"/>
    <w:tmpl w:val="5CE8AF7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7" w15:restartNumberingAfterBreak="0">
    <w:nsid w:val="10F24FC5"/>
    <w:multiLevelType w:val="hybridMultilevel"/>
    <w:tmpl w:val="E80826A0"/>
    <w:lvl w:ilvl="0" w:tplc="04090001">
      <w:start w:val="1"/>
      <w:numFmt w:val="bullet"/>
      <w:lvlText w:val=""/>
      <w:lvlJc w:val="left"/>
      <w:pPr>
        <w:ind w:left="718" w:hanging="360"/>
      </w:pPr>
      <w:rPr>
        <w:rFonts w:ascii="Symbol" w:hAnsi="Symbol" w:hint="default"/>
      </w:rPr>
    </w:lvl>
    <w:lvl w:ilvl="1" w:tplc="04090003">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8" w15:restartNumberingAfterBreak="0">
    <w:nsid w:val="1226008A"/>
    <w:multiLevelType w:val="hybridMultilevel"/>
    <w:tmpl w:val="C786D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3363255"/>
    <w:multiLevelType w:val="multilevel"/>
    <w:tmpl w:val="267CCAF8"/>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
      <w:lvlJc w:val="left"/>
      <w:pPr>
        <w:tabs>
          <w:tab w:val="num" w:pos="1800"/>
        </w:tabs>
        <w:ind w:left="1800" w:hanging="360"/>
      </w:pPr>
      <w:rPr>
        <w:rFonts w:ascii="Wingdings" w:hAnsi="Wingdings"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 w15:restartNumberingAfterBreak="0">
    <w:nsid w:val="135E2897"/>
    <w:multiLevelType w:val="multilevel"/>
    <w:tmpl w:val="DA988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4134F57"/>
    <w:multiLevelType w:val="multilevel"/>
    <w:tmpl w:val="0C047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46C181B"/>
    <w:multiLevelType w:val="multilevel"/>
    <w:tmpl w:val="DEDC612E"/>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 w15:restartNumberingAfterBreak="0">
    <w:nsid w:val="157C6A95"/>
    <w:multiLevelType w:val="multilevel"/>
    <w:tmpl w:val="3B1AD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5FB7CA7"/>
    <w:multiLevelType w:val="multilevel"/>
    <w:tmpl w:val="D3F041CE"/>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
      <w:lvlJc w:val="left"/>
      <w:pPr>
        <w:tabs>
          <w:tab w:val="num" w:pos="1800"/>
        </w:tabs>
        <w:ind w:left="1800" w:hanging="360"/>
      </w:pPr>
      <w:rPr>
        <w:rFonts w:ascii="Wingdings" w:hAnsi="Wingdings"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 w15:restartNumberingAfterBreak="0">
    <w:nsid w:val="161D0712"/>
    <w:multiLevelType w:val="hybridMultilevel"/>
    <w:tmpl w:val="B7F25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68231FF"/>
    <w:multiLevelType w:val="multilevel"/>
    <w:tmpl w:val="5D88A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69209BA"/>
    <w:multiLevelType w:val="multilevel"/>
    <w:tmpl w:val="AEAC9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7566C30"/>
    <w:multiLevelType w:val="hybridMultilevel"/>
    <w:tmpl w:val="0722F60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18010A2C"/>
    <w:multiLevelType w:val="multilevel"/>
    <w:tmpl w:val="E1762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8372B10"/>
    <w:multiLevelType w:val="multilevel"/>
    <w:tmpl w:val="9E3C130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1" w15:restartNumberingAfterBreak="0">
    <w:nsid w:val="18C86A8D"/>
    <w:multiLevelType w:val="multilevel"/>
    <w:tmpl w:val="CD7A7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C5A4E10"/>
    <w:multiLevelType w:val="hybridMultilevel"/>
    <w:tmpl w:val="10F4D732"/>
    <w:lvl w:ilvl="0" w:tplc="872E6786">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3" w15:restartNumberingAfterBreak="0">
    <w:nsid w:val="1D2D788E"/>
    <w:multiLevelType w:val="multilevel"/>
    <w:tmpl w:val="6CEE5250"/>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4" w15:restartNumberingAfterBreak="0">
    <w:nsid w:val="1D950578"/>
    <w:multiLevelType w:val="multilevel"/>
    <w:tmpl w:val="E04EC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FFC33AB"/>
    <w:multiLevelType w:val="hybridMultilevel"/>
    <w:tmpl w:val="A818484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0DF4374"/>
    <w:multiLevelType w:val="multilevel"/>
    <w:tmpl w:val="1960C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1557EF1"/>
    <w:multiLevelType w:val="hybridMultilevel"/>
    <w:tmpl w:val="20C46E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2110D6F"/>
    <w:multiLevelType w:val="multilevel"/>
    <w:tmpl w:val="111E0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2D61C8F"/>
    <w:multiLevelType w:val="hybridMultilevel"/>
    <w:tmpl w:val="C2CCA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58646B5"/>
    <w:multiLevelType w:val="multilevel"/>
    <w:tmpl w:val="B8BA3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6C931B9"/>
    <w:multiLevelType w:val="multilevel"/>
    <w:tmpl w:val="8EFA9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7871649"/>
    <w:multiLevelType w:val="multilevel"/>
    <w:tmpl w:val="60FC36A2"/>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3" w15:restartNumberingAfterBreak="0">
    <w:nsid w:val="294276AA"/>
    <w:multiLevelType w:val="multilevel"/>
    <w:tmpl w:val="50788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9E32D8E"/>
    <w:multiLevelType w:val="hybridMultilevel"/>
    <w:tmpl w:val="9EBCFFFA"/>
    <w:lvl w:ilvl="0" w:tplc="04090001">
      <w:start w:val="1"/>
      <w:numFmt w:val="bullet"/>
      <w:lvlText w:val=""/>
      <w:lvlJc w:val="left"/>
      <w:pPr>
        <w:ind w:left="846" w:hanging="360"/>
      </w:pPr>
      <w:rPr>
        <w:rFonts w:ascii="Symbol" w:hAnsi="Symbol" w:hint="default"/>
      </w:rPr>
    </w:lvl>
    <w:lvl w:ilvl="1" w:tplc="04090003" w:tentative="1">
      <w:start w:val="1"/>
      <w:numFmt w:val="bullet"/>
      <w:lvlText w:val="o"/>
      <w:lvlJc w:val="left"/>
      <w:pPr>
        <w:ind w:left="1566" w:hanging="360"/>
      </w:pPr>
      <w:rPr>
        <w:rFonts w:ascii="Courier New" w:hAnsi="Courier New" w:cs="Courier New" w:hint="default"/>
      </w:rPr>
    </w:lvl>
    <w:lvl w:ilvl="2" w:tplc="04090005" w:tentative="1">
      <w:start w:val="1"/>
      <w:numFmt w:val="bullet"/>
      <w:lvlText w:val=""/>
      <w:lvlJc w:val="left"/>
      <w:pPr>
        <w:ind w:left="2286" w:hanging="360"/>
      </w:pPr>
      <w:rPr>
        <w:rFonts w:ascii="Wingdings" w:hAnsi="Wingdings" w:hint="default"/>
      </w:rPr>
    </w:lvl>
    <w:lvl w:ilvl="3" w:tplc="04090001" w:tentative="1">
      <w:start w:val="1"/>
      <w:numFmt w:val="bullet"/>
      <w:lvlText w:val=""/>
      <w:lvlJc w:val="left"/>
      <w:pPr>
        <w:ind w:left="3006" w:hanging="360"/>
      </w:pPr>
      <w:rPr>
        <w:rFonts w:ascii="Symbol" w:hAnsi="Symbol" w:hint="default"/>
      </w:rPr>
    </w:lvl>
    <w:lvl w:ilvl="4" w:tplc="04090003" w:tentative="1">
      <w:start w:val="1"/>
      <w:numFmt w:val="bullet"/>
      <w:lvlText w:val="o"/>
      <w:lvlJc w:val="left"/>
      <w:pPr>
        <w:ind w:left="3726" w:hanging="360"/>
      </w:pPr>
      <w:rPr>
        <w:rFonts w:ascii="Courier New" w:hAnsi="Courier New" w:cs="Courier New" w:hint="default"/>
      </w:rPr>
    </w:lvl>
    <w:lvl w:ilvl="5" w:tplc="04090005" w:tentative="1">
      <w:start w:val="1"/>
      <w:numFmt w:val="bullet"/>
      <w:lvlText w:val=""/>
      <w:lvlJc w:val="left"/>
      <w:pPr>
        <w:ind w:left="4446" w:hanging="360"/>
      </w:pPr>
      <w:rPr>
        <w:rFonts w:ascii="Wingdings" w:hAnsi="Wingdings" w:hint="default"/>
      </w:rPr>
    </w:lvl>
    <w:lvl w:ilvl="6" w:tplc="04090001" w:tentative="1">
      <w:start w:val="1"/>
      <w:numFmt w:val="bullet"/>
      <w:lvlText w:val=""/>
      <w:lvlJc w:val="left"/>
      <w:pPr>
        <w:ind w:left="5166" w:hanging="360"/>
      </w:pPr>
      <w:rPr>
        <w:rFonts w:ascii="Symbol" w:hAnsi="Symbol" w:hint="default"/>
      </w:rPr>
    </w:lvl>
    <w:lvl w:ilvl="7" w:tplc="04090003" w:tentative="1">
      <w:start w:val="1"/>
      <w:numFmt w:val="bullet"/>
      <w:lvlText w:val="o"/>
      <w:lvlJc w:val="left"/>
      <w:pPr>
        <w:ind w:left="5886" w:hanging="360"/>
      </w:pPr>
      <w:rPr>
        <w:rFonts w:ascii="Courier New" w:hAnsi="Courier New" w:cs="Courier New" w:hint="default"/>
      </w:rPr>
    </w:lvl>
    <w:lvl w:ilvl="8" w:tplc="04090005" w:tentative="1">
      <w:start w:val="1"/>
      <w:numFmt w:val="bullet"/>
      <w:lvlText w:val=""/>
      <w:lvlJc w:val="left"/>
      <w:pPr>
        <w:ind w:left="6606" w:hanging="360"/>
      </w:pPr>
      <w:rPr>
        <w:rFonts w:ascii="Wingdings" w:hAnsi="Wingdings" w:hint="default"/>
      </w:rPr>
    </w:lvl>
  </w:abstractNum>
  <w:abstractNum w:abstractNumId="45" w15:restartNumberingAfterBreak="0">
    <w:nsid w:val="2B080F89"/>
    <w:multiLevelType w:val="multilevel"/>
    <w:tmpl w:val="6E3A2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C0A3921"/>
    <w:multiLevelType w:val="multilevel"/>
    <w:tmpl w:val="C50E3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DD33194"/>
    <w:multiLevelType w:val="hybridMultilevel"/>
    <w:tmpl w:val="94F87AE6"/>
    <w:lvl w:ilvl="0" w:tplc="4C942848">
      <w:numFmt w:val="bullet"/>
      <w:lvlText w:val=""/>
      <w:lvlJc w:val="left"/>
      <w:pPr>
        <w:ind w:left="722" w:hanging="360"/>
      </w:pPr>
      <w:rPr>
        <w:rFonts w:ascii="Symbol" w:eastAsiaTheme="minorHAnsi" w:hAnsi="Symbol" w:cstheme="minorBidi"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48" w15:restartNumberingAfterBreak="0">
    <w:nsid w:val="2E536853"/>
    <w:multiLevelType w:val="hybridMultilevel"/>
    <w:tmpl w:val="093ED2C4"/>
    <w:lvl w:ilvl="0" w:tplc="0409000F">
      <w:start w:val="1"/>
      <w:numFmt w:val="decimal"/>
      <w:lvlText w:val="%1."/>
      <w:lvlJc w:val="left"/>
      <w:pPr>
        <w:ind w:left="846" w:hanging="360"/>
      </w:pPr>
    </w:lvl>
    <w:lvl w:ilvl="1" w:tplc="04090019" w:tentative="1">
      <w:start w:val="1"/>
      <w:numFmt w:val="lowerLetter"/>
      <w:lvlText w:val="%2."/>
      <w:lvlJc w:val="left"/>
      <w:pPr>
        <w:ind w:left="1566" w:hanging="360"/>
      </w:pPr>
    </w:lvl>
    <w:lvl w:ilvl="2" w:tplc="0409001B" w:tentative="1">
      <w:start w:val="1"/>
      <w:numFmt w:val="lowerRoman"/>
      <w:lvlText w:val="%3."/>
      <w:lvlJc w:val="right"/>
      <w:pPr>
        <w:ind w:left="2286" w:hanging="180"/>
      </w:pPr>
    </w:lvl>
    <w:lvl w:ilvl="3" w:tplc="0409000F" w:tentative="1">
      <w:start w:val="1"/>
      <w:numFmt w:val="decimal"/>
      <w:lvlText w:val="%4."/>
      <w:lvlJc w:val="left"/>
      <w:pPr>
        <w:ind w:left="3006" w:hanging="360"/>
      </w:pPr>
    </w:lvl>
    <w:lvl w:ilvl="4" w:tplc="04090019" w:tentative="1">
      <w:start w:val="1"/>
      <w:numFmt w:val="lowerLetter"/>
      <w:lvlText w:val="%5."/>
      <w:lvlJc w:val="left"/>
      <w:pPr>
        <w:ind w:left="3726" w:hanging="360"/>
      </w:pPr>
    </w:lvl>
    <w:lvl w:ilvl="5" w:tplc="0409001B" w:tentative="1">
      <w:start w:val="1"/>
      <w:numFmt w:val="lowerRoman"/>
      <w:lvlText w:val="%6."/>
      <w:lvlJc w:val="right"/>
      <w:pPr>
        <w:ind w:left="4446" w:hanging="180"/>
      </w:pPr>
    </w:lvl>
    <w:lvl w:ilvl="6" w:tplc="0409000F" w:tentative="1">
      <w:start w:val="1"/>
      <w:numFmt w:val="decimal"/>
      <w:lvlText w:val="%7."/>
      <w:lvlJc w:val="left"/>
      <w:pPr>
        <w:ind w:left="5166" w:hanging="360"/>
      </w:pPr>
    </w:lvl>
    <w:lvl w:ilvl="7" w:tplc="04090019" w:tentative="1">
      <w:start w:val="1"/>
      <w:numFmt w:val="lowerLetter"/>
      <w:lvlText w:val="%8."/>
      <w:lvlJc w:val="left"/>
      <w:pPr>
        <w:ind w:left="5886" w:hanging="360"/>
      </w:pPr>
    </w:lvl>
    <w:lvl w:ilvl="8" w:tplc="0409001B" w:tentative="1">
      <w:start w:val="1"/>
      <w:numFmt w:val="lowerRoman"/>
      <w:lvlText w:val="%9."/>
      <w:lvlJc w:val="right"/>
      <w:pPr>
        <w:ind w:left="6606" w:hanging="180"/>
      </w:pPr>
    </w:lvl>
  </w:abstractNum>
  <w:abstractNum w:abstractNumId="49" w15:restartNumberingAfterBreak="0">
    <w:nsid w:val="2EAB0B4D"/>
    <w:multiLevelType w:val="hybridMultilevel"/>
    <w:tmpl w:val="03F632FA"/>
    <w:lvl w:ilvl="0" w:tplc="575A8356">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2F297B4F"/>
    <w:multiLevelType w:val="multilevel"/>
    <w:tmpl w:val="8DEC0150"/>
    <w:lvl w:ilvl="0">
      <w:start w:val="1"/>
      <w:numFmt w:val="lowerLetter"/>
      <w:lvlText w:val="%1)"/>
      <w:lvlJc w:val="left"/>
      <w:pPr>
        <w:ind w:left="108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1" w15:restartNumberingAfterBreak="0">
    <w:nsid w:val="2FE22944"/>
    <w:multiLevelType w:val="multilevel"/>
    <w:tmpl w:val="B3C4EC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301D0CA9"/>
    <w:multiLevelType w:val="multilevel"/>
    <w:tmpl w:val="C2F6F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03A5F66"/>
    <w:multiLevelType w:val="multilevel"/>
    <w:tmpl w:val="11A43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24A6ED3"/>
    <w:multiLevelType w:val="multilevel"/>
    <w:tmpl w:val="E62CA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2F6496B"/>
    <w:multiLevelType w:val="multilevel"/>
    <w:tmpl w:val="BD3E7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49A3BEE"/>
    <w:multiLevelType w:val="multilevel"/>
    <w:tmpl w:val="B72EE4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35E430E3"/>
    <w:multiLevelType w:val="multilevel"/>
    <w:tmpl w:val="55842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5FB1C6A"/>
    <w:multiLevelType w:val="multilevel"/>
    <w:tmpl w:val="9C062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7963805"/>
    <w:multiLevelType w:val="hybridMultilevel"/>
    <w:tmpl w:val="878A2474"/>
    <w:lvl w:ilvl="0" w:tplc="04090001">
      <w:start w:val="1"/>
      <w:numFmt w:val="bullet"/>
      <w:lvlText w:val=""/>
      <w:lvlJc w:val="left"/>
      <w:pPr>
        <w:ind w:left="718" w:hanging="360"/>
      </w:pPr>
      <w:rPr>
        <w:rFonts w:ascii="Symbol" w:hAnsi="Symbol" w:hint="default"/>
      </w:rPr>
    </w:lvl>
    <w:lvl w:ilvl="1" w:tplc="04090003">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60" w15:restartNumberingAfterBreak="0">
    <w:nsid w:val="38613172"/>
    <w:multiLevelType w:val="multilevel"/>
    <w:tmpl w:val="2800E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87520B4"/>
    <w:multiLevelType w:val="multilevel"/>
    <w:tmpl w:val="C2885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9941B15"/>
    <w:multiLevelType w:val="multilevel"/>
    <w:tmpl w:val="614E6E0A"/>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3" w15:restartNumberingAfterBreak="0">
    <w:nsid w:val="3B2420F3"/>
    <w:multiLevelType w:val="multilevel"/>
    <w:tmpl w:val="90FA6B22"/>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
      <w:lvlJc w:val="left"/>
      <w:pPr>
        <w:tabs>
          <w:tab w:val="num" w:pos="1800"/>
        </w:tabs>
        <w:ind w:left="1800" w:hanging="360"/>
      </w:pPr>
      <w:rPr>
        <w:rFonts w:ascii="Wingdings" w:hAnsi="Wingdings"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4" w15:restartNumberingAfterBreak="0">
    <w:nsid w:val="3B3C27CD"/>
    <w:multiLevelType w:val="multilevel"/>
    <w:tmpl w:val="24F2B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B9C16BF"/>
    <w:multiLevelType w:val="hybridMultilevel"/>
    <w:tmpl w:val="AFEC7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C1820AB"/>
    <w:multiLevelType w:val="multilevel"/>
    <w:tmpl w:val="110EA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3C44360F"/>
    <w:multiLevelType w:val="multilevel"/>
    <w:tmpl w:val="5DAAD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CCE6BF8"/>
    <w:multiLevelType w:val="hybridMultilevel"/>
    <w:tmpl w:val="3AC287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15:restartNumberingAfterBreak="0">
    <w:nsid w:val="3D0A6A52"/>
    <w:multiLevelType w:val="multilevel"/>
    <w:tmpl w:val="49E66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3DDE1C41"/>
    <w:multiLevelType w:val="multilevel"/>
    <w:tmpl w:val="2A5EA444"/>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
      <w:lvlJc w:val="left"/>
      <w:pPr>
        <w:tabs>
          <w:tab w:val="num" w:pos="1800"/>
        </w:tabs>
        <w:ind w:left="1800" w:hanging="360"/>
      </w:pPr>
      <w:rPr>
        <w:rFonts w:ascii="Wingdings" w:hAnsi="Wingdings"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1" w15:restartNumberingAfterBreak="0">
    <w:nsid w:val="3EA16E75"/>
    <w:multiLevelType w:val="multilevel"/>
    <w:tmpl w:val="AFA82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3F781347"/>
    <w:multiLevelType w:val="multilevel"/>
    <w:tmpl w:val="8DD22BF6"/>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3" w15:restartNumberingAfterBreak="0">
    <w:nsid w:val="40293213"/>
    <w:multiLevelType w:val="hybridMultilevel"/>
    <w:tmpl w:val="3C0C1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2D108D6"/>
    <w:multiLevelType w:val="hybridMultilevel"/>
    <w:tmpl w:val="792603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3AF61D7"/>
    <w:multiLevelType w:val="multilevel"/>
    <w:tmpl w:val="6AF6E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457B38A6"/>
    <w:multiLevelType w:val="multilevel"/>
    <w:tmpl w:val="E0886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45917D38"/>
    <w:multiLevelType w:val="hybridMultilevel"/>
    <w:tmpl w:val="67EEA0B4"/>
    <w:lvl w:ilvl="0" w:tplc="04090001">
      <w:start w:val="1"/>
      <w:numFmt w:val="bullet"/>
      <w:lvlText w:val=""/>
      <w:lvlJc w:val="left"/>
      <w:pPr>
        <w:ind w:left="718"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6590893"/>
    <w:multiLevelType w:val="multilevel"/>
    <w:tmpl w:val="31222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6FC7DF7"/>
    <w:multiLevelType w:val="multilevel"/>
    <w:tmpl w:val="77BE4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83C7618"/>
    <w:multiLevelType w:val="multilevel"/>
    <w:tmpl w:val="70640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48CA2EDC"/>
    <w:multiLevelType w:val="multilevel"/>
    <w:tmpl w:val="DB70F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495A33A9"/>
    <w:multiLevelType w:val="multilevel"/>
    <w:tmpl w:val="106A0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A2110B8"/>
    <w:multiLevelType w:val="multilevel"/>
    <w:tmpl w:val="26E45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4B554F95"/>
    <w:multiLevelType w:val="multilevel"/>
    <w:tmpl w:val="9D9262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E177C65"/>
    <w:multiLevelType w:val="hybridMultilevel"/>
    <w:tmpl w:val="DF28B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E5006B4"/>
    <w:multiLevelType w:val="multilevel"/>
    <w:tmpl w:val="079EA6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decimal"/>
      <w:lvlText w:val="%3."/>
      <w:lvlJc w:val="left"/>
      <w:pPr>
        <w:ind w:left="1800" w:hanging="360"/>
      </w:p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7" w15:restartNumberingAfterBreak="0">
    <w:nsid w:val="4E666CC0"/>
    <w:multiLevelType w:val="hybridMultilevel"/>
    <w:tmpl w:val="3E14EE1C"/>
    <w:lvl w:ilvl="0" w:tplc="04090003">
      <w:start w:val="1"/>
      <w:numFmt w:val="bullet"/>
      <w:lvlText w:val="o"/>
      <w:lvlJc w:val="left"/>
      <w:pPr>
        <w:ind w:left="1440" w:hanging="360"/>
      </w:pPr>
      <w:rPr>
        <w:rFonts w:ascii="Courier New" w:hAnsi="Courier New"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4E9F633E"/>
    <w:multiLevelType w:val="multilevel"/>
    <w:tmpl w:val="5B02F8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EC06056"/>
    <w:multiLevelType w:val="multilevel"/>
    <w:tmpl w:val="3D8EDCA4"/>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abstractNum w:abstractNumId="90" w15:restartNumberingAfterBreak="0">
    <w:nsid w:val="51724E49"/>
    <w:multiLevelType w:val="multilevel"/>
    <w:tmpl w:val="2354CD3A"/>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
      <w:lvlJc w:val="left"/>
      <w:pPr>
        <w:tabs>
          <w:tab w:val="num" w:pos="1800"/>
        </w:tabs>
        <w:ind w:left="1800" w:hanging="360"/>
      </w:pPr>
      <w:rPr>
        <w:rFonts w:ascii="Wingdings" w:hAnsi="Wingdings"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1" w15:restartNumberingAfterBreak="0">
    <w:nsid w:val="5311005E"/>
    <w:multiLevelType w:val="multilevel"/>
    <w:tmpl w:val="8DD6C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31B684E"/>
    <w:multiLevelType w:val="multilevel"/>
    <w:tmpl w:val="A32ECAB4"/>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3" w15:restartNumberingAfterBreak="0">
    <w:nsid w:val="53ED7F9E"/>
    <w:multiLevelType w:val="hybridMultilevel"/>
    <w:tmpl w:val="C42C65AA"/>
    <w:lvl w:ilvl="0" w:tplc="04090003">
      <w:start w:val="1"/>
      <w:numFmt w:val="bullet"/>
      <w:lvlText w:val="o"/>
      <w:lvlJc w:val="left"/>
      <w:pPr>
        <w:ind w:left="1450" w:hanging="360"/>
      </w:pPr>
      <w:rPr>
        <w:rFonts w:ascii="Courier New" w:hAnsi="Courier New" w:hint="default"/>
      </w:rPr>
    </w:lvl>
    <w:lvl w:ilvl="1" w:tplc="FFFFFFFF" w:tentative="1">
      <w:start w:val="1"/>
      <w:numFmt w:val="bullet"/>
      <w:lvlText w:val="o"/>
      <w:lvlJc w:val="left"/>
      <w:pPr>
        <w:ind w:left="1566" w:hanging="360"/>
      </w:pPr>
      <w:rPr>
        <w:rFonts w:ascii="Courier New" w:hAnsi="Courier New" w:cs="Courier New" w:hint="default"/>
      </w:rPr>
    </w:lvl>
    <w:lvl w:ilvl="2" w:tplc="FFFFFFFF" w:tentative="1">
      <w:start w:val="1"/>
      <w:numFmt w:val="bullet"/>
      <w:lvlText w:val=""/>
      <w:lvlJc w:val="left"/>
      <w:pPr>
        <w:ind w:left="2286" w:hanging="360"/>
      </w:pPr>
      <w:rPr>
        <w:rFonts w:ascii="Wingdings" w:hAnsi="Wingdings" w:hint="default"/>
      </w:rPr>
    </w:lvl>
    <w:lvl w:ilvl="3" w:tplc="FFFFFFFF" w:tentative="1">
      <w:start w:val="1"/>
      <w:numFmt w:val="bullet"/>
      <w:lvlText w:val=""/>
      <w:lvlJc w:val="left"/>
      <w:pPr>
        <w:ind w:left="3006" w:hanging="360"/>
      </w:pPr>
      <w:rPr>
        <w:rFonts w:ascii="Symbol" w:hAnsi="Symbol" w:hint="default"/>
      </w:rPr>
    </w:lvl>
    <w:lvl w:ilvl="4" w:tplc="FFFFFFFF" w:tentative="1">
      <w:start w:val="1"/>
      <w:numFmt w:val="bullet"/>
      <w:lvlText w:val="o"/>
      <w:lvlJc w:val="left"/>
      <w:pPr>
        <w:ind w:left="3726" w:hanging="360"/>
      </w:pPr>
      <w:rPr>
        <w:rFonts w:ascii="Courier New" w:hAnsi="Courier New" w:cs="Courier New" w:hint="default"/>
      </w:rPr>
    </w:lvl>
    <w:lvl w:ilvl="5" w:tplc="FFFFFFFF" w:tentative="1">
      <w:start w:val="1"/>
      <w:numFmt w:val="bullet"/>
      <w:lvlText w:val=""/>
      <w:lvlJc w:val="left"/>
      <w:pPr>
        <w:ind w:left="4446" w:hanging="360"/>
      </w:pPr>
      <w:rPr>
        <w:rFonts w:ascii="Wingdings" w:hAnsi="Wingdings" w:hint="default"/>
      </w:rPr>
    </w:lvl>
    <w:lvl w:ilvl="6" w:tplc="FFFFFFFF" w:tentative="1">
      <w:start w:val="1"/>
      <w:numFmt w:val="bullet"/>
      <w:lvlText w:val=""/>
      <w:lvlJc w:val="left"/>
      <w:pPr>
        <w:ind w:left="5166" w:hanging="360"/>
      </w:pPr>
      <w:rPr>
        <w:rFonts w:ascii="Symbol" w:hAnsi="Symbol" w:hint="default"/>
      </w:rPr>
    </w:lvl>
    <w:lvl w:ilvl="7" w:tplc="FFFFFFFF" w:tentative="1">
      <w:start w:val="1"/>
      <w:numFmt w:val="bullet"/>
      <w:lvlText w:val="o"/>
      <w:lvlJc w:val="left"/>
      <w:pPr>
        <w:ind w:left="5886" w:hanging="360"/>
      </w:pPr>
      <w:rPr>
        <w:rFonts w:ascii="Courier New" w:hAnsi="Courier New" w:cs="Courier New" w:hint="default"/>
      </w:rPr>
    </w:lvl>
    <w:lvl w:ilvl="8" w:tplc="FFFFFFFF" w:tentative="1">
      <w:start w:val="1"/>
      <w:numFmt w:val="bullet"/>
      <w:lvlText w:val=""/>
      <w:lvlJc w:val="left"/>
      <w:pPr>
        <w:ind w:left="6606" w:hanging="360"/>
      </w:pPr>
      <w:rPr>
        <w:rFonts w:ascii="Wingdings" w:hAnsi="Wingdings" w:hint="default"/>
      </w:rPr>
    </w:lvl>
  </w:abstractNum>
  <w:abstractNum w:abstractNumId="94" w15:restartNumberingAfterBreak="0">
    <w:nsid w:val="54017301"/>
    <w:multiLevelType w:val="hybridMultilevel"/>
    <w:tmpl w:val="AA16B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4783DF5"/>
    <w:multiLevelType w:val="hybridMultilevel"/>
    <w:tmpl w:val="5058D2E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6" w15:restartNumberingAfterBreak="0">
    <w:nsid w:val="54B61547"/>
    <w:multiLevelType w:val="hybridMultilevel"/>
    <w:tmpl w:val="BF72EF48"/>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97" w15:restartNumberingAfterBreak="0">
    <w:nsid w:val="56110FCE"/>
    <w:multiLevelType w:val="hybridMultilevel"/>
    <w:tmpl w:val="09AEB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578B31F1"/>
    <w:multiLevelType w:val="multilevel"/>
    <w:tmpl w:val="5BD8D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8AF72E1"/>
    <w:multiLevelType w:val="multilevel"/>
    <w:tmpl w:val="0162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9C521C0"/>
    <w:multiLevelType w:val="multilevel"/>
    <w:tmpl w:val="DF4621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5DA4378E"/>
    <w:multiLevelType w:val="multilevel"/>
    <w:tmpl w:val="19A89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5DC76286"/>
    <w:multiLevelType w:val="multilevel"/>
    <w:tmpl w:val="0994AE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3" w15:restartNumberingAfterBreak="0">
    <w:nsid w:val="5E6339F3"/>
    <w:multiLevelType w:val="multilevel"/>
    <w:tmpl w:val="DCE28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F451B32"/>
    <w:multiLevelType w:val="multilevel"/>
    <w:tmpl w:val="ED324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60100072"/>
    <w:multiLevelType w:val="multilevel"/>
    <w:tmpl w:val="98128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602A781C"/>
    <w:multiLevelType w:val="multilevel"/>
    <w:tmpl w:val="495A6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60347E75"/>
    <w:multiLevelType w:val="multilevel"/>
    <w:tmpl w:val="4FE468BE"/>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
      <w:lvlJc w:val="left"/>
      <w:pPr>
        <w:tabs>
          <w:tab w:val="num" w:pos="1800"/>
        </w:tabs>
        <w:ind w:left="1800" w:hanging="360"/>
      </w:pPr>
      <w:rPr>
        <w:rFonts w:ascii="Wingdings" w:hAnsi="Wingdings"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8" w15:restartNumberingAfterBreak="0">
    <w:nsid w:val="60BF4314"/>
    <w:multiLevelType w:val="multilevel"/>
    <w:tmpl w:val="179E7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60F43B42"/>
    <w:multiLevelType w:val="multilevel"/>
    <w:tmpl w:val="0B38A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62AC36F3"/>
    <w:multiLevelType w:val="multilevel"/>
    <w:tmpl w:val="6EAE61BC"/>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
      <w:lvlJc w:val="left"/>
      <w:pPr>
        <w:tabs>
          <w:tab w:val="num" w:pos="1800"/>
        </w:tabs>
        <w:ind w:left="1800" w:hanging="360"/>
      </w:pPr>
      <w:rPr>
        <w:rFonts w:ascii="Wingdings" w:hAnsi="Wingdings"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1" w15:restartNumberingAfterBreak="0">
    <w:nsid w:val="63B44DF4"/>
    <w:multiLevelType w:val="hybridMultilevel"/>
    <w:tmpl w:val="AB3C8D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64554DC6"/>
    <w:multiLevelType w:val="multilevel"/>
    <w:tmpl w:val="B55068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4816413"/>
    <w:multiLevelType w:val="multilevel"/>
    <w:tmpl w:val="F8CA1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66AA6748"/>
    <w:multiLevelType w:val="multilevel"/>
    <w:tmpl w:val="13D2BF2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5" w15:restartNumberingAfterBreak="0">
    <w:nsid w:val="680F41D8"/>
    <w:multiLevelType w:val="hybridMultilevel"/>
    <w:tmpl w:val="70086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68460874"/>
    <w:multiLevelType w:val="multilevel"/>
    <w:tmpl w:val="0E808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684A1F4A"/>
    <w:multiLevelType w:val="hybridMultilevel"/>
    <w:tmpl w:val="2C4EF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6885105D"/>
    <w:multiLevelType w:val="multilevel"/>
    <w:tmpl w:val="084E0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8ED2021"/>
    <w:multiLevelType w:val="hybridMultilevel"/>
    <w:tmpl w:val="479CB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69F11566"/>
    <w:multiLevelType w:val="hybridMultilevel"/>
    <w:tmpl w:val="1BC00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6A8F3740"/>
    <w:multiLevelType w:val="multilevel"/>
    <w:tmpl w:val="B928C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6B6B3BE5"/>
    <w:multiLevelType w:val="multilevel"/>
    <w:tmpl w:val="F148E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6C35052E"/>
    <w:multiLevelType w:val="multilevel"/>
    <w:tmpl w:val="A7329E84"/>
    <w:lvl w:ilvl="0">
      <w:start w:val="1"/>
      <w:numFmt w:val="lowerLetter"/>
      <w:lvlText w:val="%1)"/>
      <w:lvlJc w:val="left"/>
      <w:pPr>
        <w:ind w:left="1080" w:hanging="360"/>
      </w:pPr>
      <w:rPr>
        <w:vertAlign w:val="baseline"/>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abstractNum w:abstractNumId="124" w15:restartNumberingAfterBreak="0">
    <w:nsid w:val="6D55180F"/>
    <w:multiLevelType w:val="multilevel"/>
    <w:tmpl w:val="7D3A9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6E464E9C"/>
    <w:multiLevelType w:val="multilevel"/>
    <w:tmpl w:val="092A02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6" w15:restartNumberingAfterBreak="0">
    <w:nsid w:val="6EB31AB1"/>
    <w:multiLevelType w:val="multilevel"/>
    <w:tmpl w:val="6F3CE4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6F3C1DA6"/>
    <w:multiLevelType w:val="hybridMultilevel"/>
    <w:tmpl w:val="76BC9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704B4720"/>
    <w:multiLevelType w:val="multilevel"/>
    <w:tmpl w:val="ACE2E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70C20B31"/>
    <w:multiLevelType w:val="hybridMultilevel"/>
    <w:tmpl w:val="F344343E"/>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0" w15:restartNumberingAfterBreak="0">
    <w:nsid w:val="70E72C40"/>
    <w:multiLevelType w:val="multilevel"/>
    <w:tmpl w:val="21D8B400"/>
    <w:lvl w:ilvl="0">
      <w:start w:val="1"/>
      <w:numFmt w:val="bullet"/>
      <w:lvlText w:val="o"/>
      <w:lvlJc w:val="left"/>
      <w:pPr>
        <w:ind w:left="1080" w:hanging="360"/>
      </w:pPr>
      <w:rPr>
        <w:rFonts w:ascii="Courier New" w:hAnsi="Courier New" w:cs="Courier New" w:hint="default"/>
        <w:vertAlign w:val="baseline"/>
      </w:rPr>
    </w:lvl>
    <w:lvl w:ilvl="1">
      <w:start w:val="1"/>
      <w:numFmt w:val="bullet"/>
      <w:lvlText w:val=""/>
      <w:lvlJc w:val="left"/>
      <w:pPr>
        <w:ind w:left="360" w:firstLine="0"/>
      </w:pPr>
    </w:lvl>
    <w:lvl w:ilvl="2">
      <w:start w:val="1"/>
      <w:numFmt w:val="bullet"/>
      <w:lvlText w:val=""/>
      <w:lvlJc w:val="left"/>
      <w:pPr>
        <w:ind w:left="360" w:firstLine="0"/>
      </w:pPr>
    </w:lvl>
    <w:lvl w:ilvl="3">
      <w:start w:val="1"/>
      <w:numFmt w:val="bullet"/>
      <w:lvlText w:val=""/>
      <w:lvlJc w:val="left"/>
      <w:pPr>
        <w:ind w:left="360" w:firstLine="0"/>
      </w:pPr>
    </w:lvl>
    <w:lvl w:ilvl="4">
      <w:start w:val="1"/>
      <w:numFmt w:val="bullet"/>
      <w:lvlText w:val=""/>
      <w:lvlJc w:val="left"/>
      <w:pPr>
        <w:ind w:left="360" w:firstLine="0"/>
      </w:pPr>
    </w:lvl>
    <w:lvl w:ilvl="5">
      <w:start w:val="1"/>
      <w:numFmt w:val="bullet"/>
      <w:lvlText w:val=""/>
      <w:lvlJc w:val="left"/>
      <w:pPr>
        <w:ind w:left="360" w:firstLine="0"/>
      </w:pPr>
    </w:lvl>
    <w:lvl w:ilvl="6">
      <w:start w:val="1"/>
      <w:numFmt w:val="bullet"/>
      <w:lvlText w:val=""/>
      <w:lvlJc w:val="left"/>
      <w:pPr>
        <w:ind w:left="360" w:firstLine="0"/>
      </w:pPr>
    </w:lvl>
    <w:lvl w:ilvl="7">
      <w:start w:val="1"/>
      <w:numFmt w:val="bullet"/>
      <w:lvlText w:val=""/>
      <w:lvlJc w:val="left"/>
      <w:pPr>
        <w:ind w:left="360" w:firstLine="0"/>
      </w:pPr>
    </w:lvl>
    <w:lvl w:ilvl="8">
      <w:start w:val="1"/>
      <w:numFmt w:val="bullet"/>
      <w:lvlText w:val=""/>
      <w:lvlJc w:val="left"/>
      <w:pPr>
        <w:ind w:left="360" w:firstLine="0"/>
      </w:pPr>
    </w:lvl>
  </w:abstractNum>
  <w:abstractNum w:abstractNumId="131" w15:restartNumberingAfterBreak="0">
    <w:nsid w:val="7144025D"/>
    <w:multiLevelType w:val="multilevel"/>
    <w:tmpl w:val="AD122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71441F2E"/>
    <w:multiLevelType w:val="hybridMultilevel"/>
    <w:tmpl w:val="DCEAAA3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7207376A"/>
    <w:multiLevelType w:val="multilevel"/>
    <w:tmpl w:val="53347A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26132E4"/>
    <w:multiLevelType w:val="multilevel"/>
    <w:tmpl w:val="282A323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5" w15:restartNumberingAfterBreak="0">
    <w:nsid w:val="73EE40A5"/>
    <w:multiLevelType w:val="hybridMultilevel"/>
    <w:tmpl w:val="863884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789A0046"/>
    <w:multiLevelType w:val="hybridMultilevel"/>
    <w:tmpl w:val="FBB60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78C7299A"/>
    <w:multiLevelType w:val="hybridMultilevel"/>
    <w:tmpl w:val="52480D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B1113DE"/>
    <w:multiLevelType w:val="multilevel"/>
    <w:tmpl w:val="A7109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CED5ADE"/>
    <w:multiLevelType w:val="multilevel"/>
    <w:tmpl w:val="71A67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7CFB7ECB"/>
    <w:multiLevelType w:val="multilevel"/>
    <w:tmpl w:val="152A6A48"/>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
      <w:lvlJc w:val="left"/>
      <w:pPr>
        <w:tabs>
          <w:tab w:val="num" w:pos="1800"/>
        </w:tabs>
        <w:ind w:left="1800" w:hanging="360"/>
      </w:pPr>
      <w:rPr>
        <w:rFonts w:ascii="Wingdings" w:hAnsi="Wingdings"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1" w15:restartNumberingAfterBreak="0">
    <w:nsid w:val="7D283A2E"/>
    <w:multiLevelType w:val="multilevel"/>
    <w:tmpl w:val="52A84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7E0B38B5"/>
    <w:multiLevelType w:val="multilevel"/>
    <w:tmpl w:val="5A6EB82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3" w15:restartNumberingAfterBreak="0">
    <w:nsid w:val="7E8343F6"/>
    <w:multiLevelType w:val="multilevel"/>
    <w:tmpl w:val="FCD89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7F0B27D9"/>
    <w:multiLevelType w:val="multilevel"/>
    <w:tmpl w:val="D3806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7FAE02D6"/>
    <w:multiLevelType w:val="multilevel"/>
    <w:tmpl w:val="08D66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1626197">
    <w:abstractNumId w:val="142"/>
  </w:num>
  <w:num w:numId="2" w16cid:durableId="2708547">
    <w:abstractNumId w:val="62"/>
  </w:num>
  <w:num w:numId="3" w16cid:durableId="473640451">
    <w:abstractNumId w:val="123"/>
  </w:num>
  <w:num w:numId="4" w16cid:durableId="1975478601">
    <w:abstractNumId w:val="22"/>
  </w:num>
  <w:num w:numId="5" w16cid:durableId="1897543344">
    <w:abstractNumId w:val="89"/>
  </w:num>
  <w:num w:numId="6" w16cid:durableId="725833212">
    <w:abstractNumId w:val="92"/>
  </w:num>
  <w:num w:numId="7" w16cid:durableId="1368988423">
    <w:abstractNumId w:val="42"/>
  </w:num>
  <w:num w:numId="8" w16cid:durableId="1527910717">
    <w:abstractNumId w:val="30"/>
  </w:num>
  <w:num w:numId="9" w16cid:durableId="2115395897">
    <w:abstractNumId w:val="56"/>
  </w:num>
  <w:num w:numId="10" w16cid:durableId="307367491">
    <w:abstractNumId w:val="51"/>
  </w:num>
  <w:num w:numId="11" w16cid:durableId="2031711214">
    <w:abstractNumId w:val="7"/>
  </w:num>
  <w:num w:numId="12" w16cid:durableId="1782067392">
    <w:abstractNumId w:val="50"/>
  </w:num>
  <w:num w:numId="13" w16cid:durableId="766579981">
    <w:abstractNumId w:val="16"/>
  </w:num>
  <w:num w:numId="14" w16cid:durableId="2050570209">
    <w:abstractNumId w:val="125"/>
  </w:num>
  <w:num w:numId="15" w16cid:durableId="901215015">
    <w:abstractNumId w:val="134"/>
  </w:num>
  <w:num w:numId="16" w16cid:durableId="681206927">
    <w:abstractNumId w:val="33"/>
  </w:num>
  <w:num w:numId="17" w16cid:durableId="1294404317">
    <w:abstractNumId w:val="72"/>
  </w:num>
  <w:num w:numId="18" w16cid:durableId="1072658308">
    <w:abstractNumId w:val="11"/>
  </w:num>
  <w:num w:numId="19" w16cid:durableId="66612775">
    <w:abstractNumId w:val="47"/>
  </w:num>
  <w:num w:numId="20" w16cid:durableId="725181532">
    <w:abstractNumId w:val="141"/>
  </w:num>
  <w:num w:numId="21" w16cid:durableId="1228881702">
    <w:abstractNumId w:val="133"/>
  </w:num>
  <w:num w:numId="22" w16cid:durableId="1113522229">
    <w:abstractNumId w:val="84"/>
  </w:num>
  <w:num w:numId="23" w16cid:durableId="1082483057">
    <w:abstractNumId w:val="99"/>
  </w:num>
  <w:num w:numId="24" w16cid:durableId="2107996488">
    <w:abstractNumId w:val="103"/>
  </w:num>
  <w:num w:numId="25" w16cid:durableId="1186554546">
    <w:abstractNumId w:val="130"/>
  </w:num>
  <w:num w:numId="26" w16cid:durableId="2091464976">
    <w:abstractNumId w:val="119"/>
  </w:num>
  <w:num w:numId="27" w16cid:durableId="1854103803">
    <w:abstractNumId w:val="95"/>
  </w:num>
  <w:num w:numId="28" w16cid:durableId="1306470104">
    <w:abstractNumId w:val="136"/>
  </w:num>
  <w:num w:numId="29" w16cid:durableId="151994755">
    <w:abstractNumId w:val="13"/>
  </w:num>
  <w:num w:numId="30" w16cid:durableId="1234702441">
    <w:abstractNumId w:val="73"/>
  </w:num>
  <w:num w:numId="31" w16cid:durableId="1056395877">
    <w:abstractNumId w:val="74"/>
  </w:num>
  <w:num w:numId="32" w16cid:durableId="993947070">
    <w:abstractNumId w:val="127"/>
  </w:num>
  <w:num w:numId="33" w16cid:durableId="48767669">
    <w:abstractNumId w:val="35"/>
  </w:num>
  <w:num w:numId="34" w16cid:durableId="636571832">
    <w:abstractNumId w:val="111"/>
  </w:num>
  <w:num w:numId="35" w16cid:durableId="259684971">
    <w:abstractNumId w:val="135"/>
  </w:num>
  <w:num w:numId="36" w16cid:durableId="757598663">
    <w:abstractNumId w:val="68"/>
  </w:num>
  <w:num w:numId="37" w16cid:durableId="1823354230">
    <w:abstractNumId w:val="49"/>
  </w:num>
  <w:num w:numId="38" w16cid:durableId="1221359298">
    <w:abstractNumId w:val="132"/>
  </w:num>
  <w:num w:numId="39" w16cid:durableId="1921406878">
    <w:abstractNumId w:val="39"/>
  </w:num>
  <w:num w:numId="40" w16cid:durableId="1071079707">
    <w:abstractNumId w:val="18"/>
  </w:num>
  <w:num w:numId="41" w16cid:durableId="413626609">
    <w:abstractNumId w:val="37"/>
  </w:num>
  <w:num w:numId="42" w16cid:durableId="282853402">
    <w:abstractNumId w:val="117"/>
  </w:num>
  <w:num w:numId="43" w16cid:durableId="1271931159">
    <w:abstractNumId w:val="25"/>
  </w:num>
  <w:num w:numId="44" w16cid:durableId="918976842">
    <w:abstractNumId w:val="85"/>
  </w:num>
  <w:num w:numId="45" w16cid:durableId="836968830">
    <w:abstractNumId w:val="54"/>
  </w:num>
  <w:num w:numId="46" w16cid:durableId="1047997092">
    <w:abstractNumId w:val="58"/>
  </w:num>
  <w:num w:numId="47" w16cid:durableId="228226049">
    <w:abstractNumId w:val="131"/>
  </w:num>
  <w:num w:numId="48" w16cid:durableId="1346982423">
    <w:abstractNumId w:val="128"/>
  </w:num>
  <w:num w:numId="49" w16cid:durableId="545795813">
    <w:abstractNumId w:val="101"/>
  </w:num>
  <w:num w:numId="50" w16cid:durableId="214856006">
    <w:abstractNumId w:val="40"/>
  </w:num>
  <w:num w:numId="51" w16cid:durableId="2030521445">
    <w:abstractNumId w:val="2"/>
  </w:num>
  <w:num w:numId="52" w16cid:durableId="1940671588">
    <w:abstractNumId w:val="143"/>
  </w:num>
  <w:num w:numId="53" w16cid:durableId="937830470">
    <w:abstractNumId w:val="144"/>
  </w:num>
  <w:num w:numId="54" w16cid:durableId="1861237736">
    <w:abstractNumId w:val="110"/>
  </w:num>
  <w:num w:numId="55" w16cid:durableId="1532376849">
    <w:abstractNumId w:val="90"/>
  </w:num>
  <w:num w:numId="56" w16cid:durableId="1470853314">
    <w:abstractNumId w:val="107"/>
  </w:num>
  <w:num w:numId="57" w16cid:durableId="1909457736">
    <w:abstractNumId w:val="24"/>
  </w:num>
  <w:num w:numId="58" w16cid:durableId="1689403920">
    <w:abstractNumId w:val="140"/>
  </w:num>
  <w:num w:numId="59" w16cid:durableId="289745306">
    <w:abstractNumId w:val="19"/>
  </w:num>
  <w:num w:numId="60" w16cid:durableId="766197208">
    <w:abstractNumId w:val="70"/>
  </w:num>
  <w:num w:numId="61" w16cid:durableId="912010152">
    <w:abstractNumId w:val="63"/>
  </w:num>
  <w:num w:numId="62" w16cid:durableId="646711599">
    <w:abstractNumId w:val="23"/>
  </w:num>
  <w:num w:numId="63" w16cid:durableId="766391078">
    <w:abstractNumId w:val="76"/>
  </w:num>
  <w:num w:numId="64" w16cid:durableId="1932273852">
    <w:abstractNumId w:val="71"/>
  </w:num>
  <w:num w:numId="65" w16cid:durableId="359935064">
    <w:abstractNumId w:val="26"/>
  </w:num>
  <w:num w:numId="66" w16cid:durableId="1451195715">
    <w:abstractNumId w:val="66"/>
  </w:num>
  <w:num w:numId="67" w16cid:durableId="1702702301">
    <w:abstractNumId w:val="97"/>
  </w:num>
  <w:num w:numId="68" w16cid:durableId="1942251563">
    <w:abstractNumId w:val="45"/>
  </w:num>
  <w:num w:numId="69" w16cid:durableId="2094466666">
    <w:abstractNumId w:val="27"/>
  </w:num>
  <w:num w:numId="70" w16cid:durableId="1216159490">
    <w:abstractNumId w:val="145"/>
  </w:num>
  <w:num w:numId="71" w16cid:durableId="212811129">
    <w:abstractNumId w:val="91"/>
  </w:num>
  <w:num w:numId="72" w16cid:durableId="567572956">
    <w:abstractNumId w:val="81"/>
  </w:num>
  <w:num w:numId="73" w16cid:durableId="1038891221">
    <w:abstractNumId w:val="3"/>
  </w:num>
  <w:num w:numId="74" w16cid:durableId="698625147">
    <w:abstractNumId w:val="122"/>
  </w:num>
  <w:num w:numId="75" w16cid:durableId="1050476">
    <w:abstractNumId w:val="52"/>
  </w:num>
  <w:num w:numId="76" w16cid:durableId="2101296062">
    <w:abstractNumId w:val="108"/>
  </w:num>
  <w:num w:numId="77" w16cid:durableId="199628603">
    <w:abstractNumId w:val="113"/>
  </w:num>
  <w:num w:numId="78" w16cid:durableId="1635913066">
    <w:abstractNumId w:val="9"/>
  </w:num>
  <w:num w:numId="79" w16cid:durableId="1685131746">
    <w:abstractNumId w:val="61"/>
  </w:num>
  <w:num w:numId="80" w16cid:durableId="1981955757">
    <w:abstractNumId w:val="20"/>
  </w:num>
  <w:num w:numId="81" w16cid:durableId="2139952148">
    <w:abstractNumId w:val="41"/>
  </w:num>
  <w:num w:numId="82" w16cid:durableId="26224049">
    <w:abstractNumId w:val="121"/>
  </w:num>
  <w:num w:numId="83" w16cid:durableId="831289110">
    <w:abstractNumId w:val="106"/>
  </w:num>
  <w:num w:numId="84" w16cid:durableId="1156529125">
    <w:abstractNumId w:val="79"/>
  </w:num>
  <w:num w:numId="85" w16cid:durableId="726029500">
    <w:abstractNumId w:val="53"/>
  </w:num>
  <w:num w:numId="86" w16cid:durableId="1755277193">
    <w:abstractNumId w:val="31"/>
  </w:num>
  <w:num w:numId="87" w16cid:durableId="1769154285">
    <w:abstractNumId w:val="34"/>
  </w:num>
  <w:num w:numId="88" w16cid:durableId="150370103">
    <w:abstractNumId w:val="69"/>
  </w:num>
  <w:num w:numId="89" w16cid:durableId="1839954240">
    <w:abstractNumId w:val="36"/>
  </w:num>
  <w:num w:numId="90" w16cid:durableId="1129474905">
    <w:abstractNumId w:val="139"/>
  </w:num>
  <w:num w:numId="91" w16cid:durableId="1889292116">
    <w:abstractNumId w:val="105"/>
  </w:num>
  <w:num w:numId="92" w16cid:durableId="1828981707">
    <w:abstractNumId w:val="55"/>
  </w:num>
  <w:num w:numId="93" w16cid:durableId="86854005">
    <w:abstractNumId w:val="15"/>
  </w:num>
  <w:num w:numId="94" w16cid:durableId="1816019916">
    <w:abstractNumId w:val="38"/>
  </w:num>
  <w:num w:numId="95" w16cid:durableId="443111612">
    <w:abstractNumId w:val="8"/>
  </w:num>
  <w:num w:numId="96" w16cid:durableId="1377848088">
    <w:abstractNumId w:val="109"/>
  </w:num>
  <w:num w:numId="97" w16cid:durableId="826020385">
    <w:abstractNumId w:val="29"/>
  </w:num>
  <w:num w:numId="98" w16cid:durableId="2064601816">
    <w:abstractNumId w:val="6"/>
  </w:num>
  <w:num w:numId="99" w16cid:durableId="1797410307">
    <w:abstractNumId w:val="64"/>
  </w:num>
  <w:num w:numId="100" w16cid:durableId="1578897906">
    <w:abstractNumId w:val="67"/>
  </w:num>
  <w:num w:numId="101" w16cid:durableId="1833179604">
    <w:abstractNumId w:val="75"/>
  </w:num>
  <w:num w:numId="102" w16cid:durableId="2070761618">
    <w:abstractNumId w:val="80"/>
  </w:num>
  <w:num w:numId="103" w16cid:durableId="1400009924">
    <w:abstractNumId w:val="104"/>
  </w:num>
  <w:num w:numId="104" w16cid:durableId="1230077568">
    <w:abstractNumId w:val="124"/>
  </w:num>
  <w:num w:numId="105" w16cid:durableId="468980249">
    <w:abstractNumId w:val="57"/>
  </w:num>
  <w:num w:numId="106" w16cid:durableId="1941834805">
    <w:abstractNumId w:val="83"/>
  </w:num>
  <w:num w:numId="107" w16cid:durableId="1148277720">
    <w:abstractNumId w:val="116"/>
  </w:num>
  <w:num w:numId="108" w16cid:durableId="731582934">
    <w:abstractNumId w:val="28"/>
  </w:num>
  <w:num w:numId="109" w16cid:durableId="1987540707">
    <w:abstractNumId w:val="59"/>
  </w:num>
  <w:num w:numId="110" w16cid:durableId="745298531">
    <w:abstractNumId w:val="77"/>
  </w:num>
  <w:num w:numId="111" w16cid:durableId="1745907412">
    <w:abstractNumId w:val="12"/>
  </w:num>
  <w:num w:numId="112" w16cid:durableId="1630239208">
    <w:abstractNumId w:val="87"/>
  </w:num>
  <w:num w:numId="113" w16cid:durableId="1729302318">
    <w:abstractNumId w:val="14"/>
  </w:num>
  <w:num w:numId="114" w16cid:durableId="1807968723">
    <w:abstractNumId w:val="4"/>
  </w:num>
  <w:num w:numId="115" w16cid:durableId="1076901739">
    <w:abstractNumId w:val="96"/>
  </w:num>
  <w:num w:numId="116" w16cid:durableId="1560630007">
    <w:abstractNumId w:val="17"/>
  </w:num>
  <w:num w:numId="117" w16cid:durableId="1410738484">
    <w:abstractNumId w:val="120"/>
  </w:num>
  <w:num w:numId="118" w16cid:durableId="866798540">
    <w:abstractNumId w:val="5"/>
  </w:num>
  <w:num w:numId="119" w16cid:durableId="796607828">
    <w:abstractNumId w:val="1"/>
  </w:num>
  <w:num w:numId="120" w16cid:durableId="1048577339">
    <w:abstractNumId w:val="100"/>
  </w:num>
  <w:num w:numId="121" w16cid:durableId="1521890987">
    <w:abstractNumId w:val="112"/>
  </w:num>
  <w:num w:numId="122" w16cid:durableId="635110615">
    <w:abstractNumId w:val="126"/>
  </w:num>
  <w:num w:numId="123" w16cid:durableId="1318919561">
    <w:abstractNumId w:val="60"/>
  </w:num>
  <w:num w:numId="124" w16cid:durableId="1541630474">
    <w:abstractNumId w:val="65"/>
  </w:num>
  <w:num w:numId="125" w16cid:durableId="155270128">
    <w:abstractNumId w:val="21"/>
  </w:num>
  <w:num w:numId="126" w16cid:durableId="1632976835">
    <w:abstractNumId w:val="94"/>
  </w:num>
  <w:num w:numId="127" w16cid:durableId="1779446725">
    <w:abstractNumId w:val="82"/>
  </w:num>
  <w:num w:numId="128" w16cid:durableId="2002585415">
    <w:abstractNumId w:val="46"/>
  </w:num>
  <w:num w:numId="129" w16cid:durableId="2047481955">
    <w:abstractNumId w:val="32"/>
  </w:num>
  <w:num w:numId="130" w16cid:durableId="2144807260">
    <w:abstractNumId w:val="88"/>
  </w:num>
  <w:num w:numId="131" w16cid:durableId="227963281">
    <w:abstractNumId w:val="78"/>
  </w:num>
  <w:num w:numId="132" w16cid:durableId="341712373">
    <w:abstractNumId w:val="98"/>
  </w:num>
  <w:num w:numId="133" w16cid:durableId="5714669">
    <w:abstractNumId w:val="43"/>
  </w:num>
  <w:num w:numId="134" w16cid:durableId="960767198">
    <w:abstractNumId w:val="138"/>
  </w:num>
  <w:num w:numId="135" w16cid:durableId="962615132">
    <w:abstractNumId w:val="137"/>
  </w:num>
  <w:num w:numId="136" w16cid:durableId="1341852927">
    <w:abstractNumId w:val="118"/>
  </w:num>
  <w:num w:numId="137" w16cid:durableId="118963706">
    <w:abstractNumId w:val="129"/>
  </w:num>
  <w:num w:numId="138" w16cid:durableId="32386748">
    <w:abstractNumId w:val="48"/>
  </w:num>
  <w:num w:numId="139" w16cid:durableId="900333625">
    <w:abstractNumId w:val="44"/>
  </w:num>
  <w:num w:numId="140" w16cid:durableId="2090811163">
    <w:abstractNumId w:val="114"/>
  </w:num>
  <w:num w:numId="141" w16cid:durableId="1937396794">
    <w:abstractNumId w:val="102"/>
  </w:num>
  <w:num w:numId="142" w16cid:durableId="1435201956">
    <w:abstractNumId w:val="86"/>
  </w:num>
  <w:num w:numId="143" w16cid:durableId="2040813336">
    <w:abstractNumId w:val="10"/>
  </w:num>
  <w:num w:numId="144" w16cid:durableId="890120290">
    <w:abstractNumId w:val="115"/>
  </w:num>
  <w:num w:numId="145" w16cid:durableId="819619595">
    <w:abstractNumId w:val="93"/>
  </w:num>
  <w:num w:numId="146" w16cid:durableId="1503272748">
    <w:abstractNumId w:val="0"/>
  </w:num>
  <w:numIdMacAtCleanup w:val="14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4"/>
  <w:proofState w:spelling="clean"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B70"/>
    <w:rsid w:val="000000EB"/>
    <w:rsid w:val="00000BDC"/>
    <w:rsid w:val="00000D31"/>
    <w:rsid w:val="00001782"/>
    <w:rsid w:val="00001986"/>
    <w:rsid w:val="00002825"/>
    <w:rsid w:val="00003154"/>
    <w:rsid w:val="00003A0F"/>
    <w:rsid w:val="00004C56"/>
    <w:rsid w:val="00005770"/>
    <w:rsid w:val="000067BF"/>
    <w:rsid w:val="000067C5"/>
    <w:rsid w:val="000072A4"/>
    <w:rsid w:val="000104BC"/>
    <w:rsid w:val="000109BF"/>
    <w:rsid w:val="0001161A"/>
    <w:rsid w:val="00011BA9"/>
    <w:rsid w:val="0001247E"/>
    <w:rsid w:val="00012709"/>
    <w:rsid w:val="00012DDE"/>
    <w:rsid w:val="00013897"/>
    <w:rsid w:val="000139B1"/>
    <w:rsid w:val="0001408D"/>
    <w:rsid w:val="00015B70"/>
    <w:rsid w:val="000175B2"/>
    <w:rsid w:val="0002032A"/>
    <w:rsid w:val="0002050A"/>
    <w:rsid w:val="00020F70"/>
    <w:rsid w:val="00024F3C"/>
    <w:rsid w:val="000250A2"/>
    <w:rsid w:val="000255BF"/>
    <w:rsid w:val="00026E16"/>
    <w:rsid w:val="00027126"/>
    <w:rsid w:val="00027896"/>
    <w:rsid w:val="00034A88"/>
    <w:rsid w:val="000355C5"/>
    <w:rsid w:val="00035DFC"/>
    <w:rsid w:val="00040847"/>
    <w:rsid w:val="000453D6"/>
    <w:rsid w:val="00045824"/>
    <w:rsid w:val="00045D58"/>
    <w:rsid w:val="000462A6"/>
    <w:rsid w:val="000469E0"/>
    <w:rsid w:val="00046E80"/>
    <w:rsid w:val="00046FCD"/>
    <w:rsid w:val="0004717A"/>
    <w:rsid w:val="000476F9"/>
    <w:rsid w:val="00050D13"/>
    <w:rsid w:val="000516E0"/>
    <w:rsid w:val="0005366A"/>
    <w:rsid w:val="000541AE"/>
    <w:rsid w:val="0005474B"/>
    <w:rsid w:val="0005639D"/>
    <w:rsid w:val="00061048"/>
    <w:rsid w:val="000612E2"/>
    <w:rsid w:val="00062E20"/>
    <w:rsid w:val="0006560E"/>
    <w:rsid w:val="0006747C"/>
    <w:rsid w:val="000754F7"/>
    <w:rsid w:val="000763FF"/>
    <w:rsid w:val="0007652F"/>
    <w:rsid w:val="00077D4F"/>
    <w:rsid w:val="00077EC4"/>
    <w:rsid w:val="00080B0A"/>
    <w:rsid w:val="000810E6"/>
    <w:rsid w:val="00082ADC"/>
    <w:rsid w:val="0008317A"/>
    <w:rsid w:val="0008361F"/>
    <w:rsid w:val="00083C50"/>
    <w:rsid w:val="00084376"/>
    <w:rsid w:val="0008452F"/>
    <w:rsid w:val="00084FE0"/>
    <w:rsid w:val="00091825"/>
    <w:rsid w:val="00095E5B"/>
    <w:rsid w:val="00097473"/>
    <w:rsid w:val="000975D4"/>
    <w:rsid w:val="000A0397"/>
    <w:rsid w:val="000A16BB"/>
    <w:rsid w:val="000A22C5"/>
    <w:rsid w:val="000A33FA"/>
    <w:rsid w:val="000A3D92"/>
    <w:rsid w:val="000A47F7"/>
    <w:rsid w:val="000A5132"/>
    <w:rsid w:val="000A6F4E"/>
    <w:rsid w:val="000B003A"/>
    <w:rsid w:val="000B0CC7"/>
    <w:rsid w:val="000B1339"/>
    <w:rsid w:val="000B2872"/>
    <w:rsid w:val="000B28CA"/>
    <w:rsid w:val="000B2BF5"/>
    <w:rsid w:val="000B2E57"/>
    <w:rsid w:val="000B440C"/>
    <w:rsid w:val="000B5A69"/>
    <w:rsid w:val="000B6EFD"/>
    <w:rsid w:val="000B7D4A"/>
    <w:rsid w:val="000C10F3"/>
    <w:rsid w:val="000C2C82"/>
    <w:rsid w:val="000C3120"/>
    <w:rsid w:val="000C3197"/>
    <w:rsid w:val="000C456A"/>
    <w:rsid w:val="000C6011"/>
    <w:rsid w:val="000C6554"/>
    <w:rsid w:val="000C7D50"/>
    <w:rsid w:val="000D09BD"/>
    <w:rsid w:val="000D1002"/>
    <w:rsid w:val="000D1BB4"/>
    <w:rsid w:val="000D225D"/>
    <w:rsid w:val="000D289A"/>
    <w:rsid w:val="000D31D8"/>
    <w:rsid w:val="000D31E6"/>
    <w:rsid w:val="000D3A6B"/>
    <w:rsid w:val="000D4098"/>
    <w:rsid w:val="000D49F8"/>
    <w:rsid w:val="000D4E00"/>
    <w:rsid w:val="000D793F"/>
    <w:rsid w:val="000E0E80"/>
    <w:rsid w:val="000E1FBB"/>
    <w:rsid w:val="000E5493"/>
    <w:rsid w:val="000E5D82"/>
    <w:rsid w:val="000E7F01"/>
    <w:rsid w:val="000F1D84"/>
    <w:rsid w:val="000F391E"/>
    <w:rsid w:val="000F396B"/>
    <w:rsid w:val="000F3F36"/>
    <w:rsid w:val="000F4660"/>
    <w:rsid w:val="000F639C"/>
    <w:rsid w:val="000F7E16"/>
    <w:rsid w:val="00102CAF"/>
    <w:rsid w:val="00103DC0"/>
    <w:rsid w:val="0010453A"/>
    <w:rsid w:val="00104E28"/>
    <w:rsid w:val="00104F00"/>
    <w:rsid w:val="00105326"/>
    <w:rsid w:val="00106874"/>
    <w:rsid w:val="0011085E"/>
    <w:rsid w:val="00112727"/>
    <w:rsid w:val="001132C2"/>
    <w:rsid w:val="001142CB"/>
    <w:rsid w:val="0011588A"/>
    <w:rsid w:val="00115F60"/>
    <w:rsid w:val="00116A5F"/>
    <w:rsid w:val="00117C0B"/>
    <w:rsid w:val="00120E13"/>
    <w:rsid w:val="001213E5"/>
    <w:rsid w:val="00121A89"/>
    <w:rsid w:val="00121F86"/>
    <w:rsid w:val="00123796"/>
    <w:rsid w:val="001257A9"/>
    <w:rsid w:val="001270BB"/>
    <w:rsid w:val="0012789B"/>
    <w:rsid w:val="001278E1"/>
    <w:rsid w:val="001307E8"/>
    <w:rsid w:val="00130ADB"/>
    <w:rsid w:val="0013135F"/>
    <w:rsid w:val="001317A4"/>
    <w:rsid w:val="00131A00"/>
    <w:rsid w:val="0013241D"/>
    <w:rsid w:val="001334FD"/>
    <w:rsid w:val="00133E37"/>
    <w:rsid w:val="00135EA0"/>
    <w:rsid w:val="00136FB8"/>
    <w:rsid w:val="0013720F"/>
    <w:rsid w:val="001412E9"/>
    <w:rsid w:val="00143F6D"/>
    <w:rsid w:val="0014503B"/>
    <w:rsid w:val="00145C94"/>
    <w:rsid w:val="00150E4B"/>
    <w:rsid w:val="00151644"/>
    <w:rsid w:val="00151C4B"/>
    <w:rsid w:val="00152C38"/>
    <w:rsid w:val="00153CD7"/>
    <w:rsid w:val="00154191"/>
    <w:rsid w:val="001558FC"/>
    <w:rsid w:val="00155BB2"/>
    <w:rsid w:val="00163799"/>
    <w:rsid w:val="00163E5D"/>
    <w:rsid w:val="0016473A"/>
    <w:rsid w:val="00165656"/>
    <w:rsid w:val="00171F45"/>
    <w:rsid w:val="00173958"/>
    <w:rsid w:val="00174608"/>
    <w:rsid w:val="00175FFB"/>
    <w:rsid w:val="00177CE1"/>
    <w:rsid w:val="00180A0A"/>
    <w:rsid w:val="00181594"/>
    <w:rsid w:val="00183102"/>
    <w:rsid w:val="00184419"/>
    <w:rsid w:val="001847BD"/>
    <w:rsid w:val="00186322"/>
    <w:rsid w:val="00186D58"/>
    <w:rsid w:val="0018764C"/>
    <w:rsid w:val="001915D0"/>
    <w:rsid w:val="00192583"/>
    <w:rsid w:val="001937C4"/>
    <w:rsid w:val="0019489B"/>
    <w:rsid w:val="00195A8D"/>
    <w:rsid w:val="00196BDC"/>
    <w:rsid w:val="00196F30"/>
    <w:rsid w:val="001A1F4E"/>
    <w:rsid w:val="001A2940"/>
    <w:rsid w:val="001A4FEE"/>
    <w:rsid w:val="001A54DC"/>
    <w:rsid w:val="001A578E"/>
    <w:rsid w:val="001B02E2"/>
    <w:rsid w:val="001B0559"/>
    <w:rsid w:val="001B30A3"/>
    <w:rsid w:val="001B4637"/>
    <w:rsid w:val="001B5395"/>
    <w:rsid w:val="001B6A29"/>
    <w:rsid w:val="001B6BEA"/>
    <w:rsid w:val="001B6EE9"/>
    <w:rsid w:val="001B7645"/>
    <w:rsid w:val="001C1C4C"/>
    <w:rsid w:val="001C285A"/>
    <w:rsid w:val="001C36A6"/>
    <w:rsid w:val="001C36C9"/>
    <w:rsid w:val="001C43BC"/>
    <w:rsid w:val="001C46BC"/>
    <w:rsid w:val="001C4A73"/>
    <w:rsid w:val="001C4D8C"/>
    <w:rsid w:val="001C5BE0"/>
    <w:rsid w:val="001D29AD"/>
    <w:rsid w:val="001D539B"/>
    <w:rsid w:val="001D61E7"/>
    <w:rsid w:val="001D7FF0"/>
    <w:rsid w:val="001E037A"/>
    <w:rsid w:val="001E17F5"/>
    <w:rsid w:val="001E1A25"/>
    <w:rsid w:val="001E1C65"/>
    <w:rsid w:val="001E1DFA"/>
    <w:rsid w:val="001E29E8"/>
    <w:rsid w:val="001E2E9B"/>
    <w:rsid w:val="001E4197"/>
    <w:rsid w:val="001F0B29"/>
    <w:rsid w:val="001F2431"/>
    <w:rsid w:val="001F26CA"/>
    <w:rsid w:val="001F6A44"/>
    <w:rsid w:val="00200A8A"/>
    <w:rsid w:val="00200BB7"/>
    <w:rsid w:val="00201238"/>
    <w:rsid w:val="00202083"/>
    <w:rsid w:val="00204DE5"/>
    <w:rsid w:val="002070D6"/>
    <w:rsid w:val="00211768"/>
    <w:rsid w:val="00211DD8"/>
    <w:rsid w:val="002130C6"/>
    <w:rsid w:val="002144E7"/>
    <w:rsid w:val="002148F0"/>
    <w:rsid w:val="00214EE9"/>
    <w:rsid w:val="0021725A"/>
    <w:rsid w:val="00217783"/>
    <w:rsid w:val="00221322"/>
    <w:rsid w:val="002221C9"/>
    <w:rsid w:val="0022329F"/>
    <w:rsid w:val="00223A94"/>
    <w:rsid w:val="00223A99"/>
    <w:rsid w:val="002241D1"/>
    <w:rsid w:val="002247A3"/>
    <w:rsid w:val="0022756E"/>
    <w:rsid w:val="002301A4"/>
    <w:rsid w:val="002325D1"/>
    <w:rsid w:val="002330AD"/>
    <w:rsid w:val="002330C2"/>
    <w:rsid w:val="0023366D"/>
    <w:rsid w:val="0023644B"/>
    <w:rsid w:val="002401FC"/>
    <w:rsid w:val="00241A56"/>
    <w:rsid w:val="002429A1"/>
    <w:rsid w:val="002435B0"/>
    <w:rsid w:val="002435BB"/>
    <w:rsid w:val="002447F0"/>
    <w:rsid w:val="00247571"/>
    <w:rsid w:val="00252E2B"/>
    <w:rsid w:val="0025415D"/>
    <w:rsid w:val="00256FDB"/>
    <w:rsid w:val="00257494"/>
    <w:rsid w:val="002603A7"/>
    <w:rsid w:val="00261BE7"/>
    <w:rsid w:val="00263800"/>
    <w:rsid w:val="002638CA"/>
    <w:rsid w:val="00266A62"/>
    <w:rsid w:val="00270DC8"/>
    <w:rsid w:val="00272140"/>
    <w:rsid w:val="002722CD"/>
    <w:rsid w:val="00272519"/>
    <w:rsid w:val="002734D1"/>
    <w:rsid w:val="00274C32"/>
    <w:rsid w:val="00275B56"/>
    <w:rsid w:val="002761C4"/>
    <w:rsid w:val="00276CED"/>
    <w:rsid w:val="00277C0C"/>
    <w:rsid w:val="00282CDA"/>
    <w:rsid w:val="0028421C"/>
    <w:rsid w:val="00284FE3"/>
    <w:rsid w:val="00285D5C"/>
    <w:rsid w:val="0028744B"/>
    <w:rsid w:val="00287D42"/>
    <w:rsid w:val="00287E74"/>
    <w:rsid w:val="002906AB"/>
    <w:rsid w:val="00291052"/>
    <w:rsid w:val="0029174A"/>
    <w:rsid w:val="00292B49"/>
    <w:rsid w:val="00293A66"/>
    <w:rsid w:val="00297501"/>
    <w:rsid w:val="002A212D"/>
    <w:rsid w:val="002A2BA3"/>
    <w:rsid w:val="002A4E04"/>
    <w:rsid w:val="002A5166"/>
    <w:rsid w:val="002A5981"/>
    <w:rsid w:val="002A6551"/>
    <w:rsid w:val="002A7F09"/>
    <w:rsid w:val="002B00F6"/>
    <w:rsid w:val="002B2141"/>
    <w:rsid w:val="002B25CA"/>
    <w:rsid w:val="002B3640"/>
    <w:rsid w:val="002B49AB"/>
    <w:rsid w:val="002B4A79"/>
    <w:rsid w:val="002C11D7"/>
    <w:rsid w:val="002C1C0C"/>
    <w:rsid w:val="002C1C2F"/>
    <w:rsid w:val="002C337E"/>
    <w:rsid w:val="002C37E4"/>
    <w:rsid w:val="002C3C0F"/>
    <w:rsid w:val="002C4D93"/>
    <w:rsid w:val="002C50B3"/>
    <w:rsid w:val="002C6EC9"/>
    <w:rsid w:val="002C7026"/>
    <w:rsid w:val="002C72E6"/>
    <w:rsid w:val="002D147E"/>
    <w:rsid w:val="002D42F6"/>
    <w:rsid w:val="002D4665"/>
    <w:rsid w:val="002D5DE3"/>
    <w:rsid w:val="002D6711"/>
    <w:rsid w:val="002D73C0"/>
    <w:rsid w:val="002D7FCC"/>
    <w:rsid w:val="002E20B1"/>
    <w:rsid w:val="002E3FCA"/>
    <w:rsid w:val="002E5A37"/>
    <w:rsid w:val="002E7028"/>
    <w:rsid w:val="002F0147"/>
    <w:rsid w:val="002F074E"/>
    <w:rsid w:val="002F1FFC"/>
    <w:rsid w:val="002F3EB6"/>
    <w:rsid w:val="002F4C24"/>
    <w:rsid w:val="002F562D"/>
    <w:rsid w:val="002F6A58"/>
    <w:rsid w:val="002F7BF6"/>
    <w:rsid w:val="00300BFC"/>
    <w:rsid w:val="00300EA3"/>
    <w:rsid w:val="00302443"/>
    <w:rsid w:val="00302C7C"/>
    <w:rsid w:val="00302CF7"/>
    <w:rsid w:val="00304FD5"/>
    <w:rsid w:val="00310562"/>
    <w:rsid w:val="00310A8C"/>
    <w:rsid w:val="00312C76"/>
    <w:rsid w:val="00314C31"/>
    <w:rsid w:val="003154B0"/>
    <w:rsid w:val="003261AF"/>
    <w:rsid w:val="003265E2"/>
    <w:rsid w:val="003275A8"/>
    <w:rsid w:val="00330218"/>
    <w:rsid w:val="00330FD6"/>
    <w:rsid w:val="00331080"/>
    <w:rsid w:val="00331491"/>
    <w:rsid w:val="003320D7"/>
    <w:rsid w:val="00332B8D"/>
    <w:rsid w:val="00333167"/>
    <w:rsid w:val="00336530"/>
    <w:rsid w:val="0033671F"/>
    <w:rsid w:val="00336916"/>
    <w:rsid w:val="00336D64"/>
    <w:rsid w:val="00340103"/>
    <w:rsid w:val="003403CA"/>
    <w:rsid w:val="00340D3A"/>
    <w:rsid w:val="00341177"/>
    <w:rsid w:val="00342339"/>
    <w:rsid w:val="003429B9"/>
    <w:rsid w:val="00344B71"/>
    <w:rsid w:val="00346059"/>
    <w:rsid w:val="003504C9"/>
    <w:rsid w:val="003523DE"/>
    <w:rsid w:val="003528B4"/>
    <w:rsid w:val="0035337D"/>
    <w:rsid w:val="00353882"/>
    <w:rsid w:val="00353D7A"/>
    <w:rsid w:val="003540E9"/>
    <w:rsid w:val="0035495D"/>
    <w:rsid w:val="003549D2"/>
    <w:rsid w:val="0035537A"/>
    <w:rsid w:val="003605D3"/>
    <w:rsid w:val="0036135D"/>
    <w:rsid w:val="003629C9"/>
    <w:rsid w:val="00363277"/>
    <w:rsid w:val="00363558"/>
    <w:rsid w:val="003637D1"/>
    <w:rsid w:val="00363BDD"/>
    <w:rsid w:val="00364724"/>
    <w:rsid w:val="00365E68"/>
    <w:rsid w:val="00366201"/>
    <w:rsid w:val="003671FE"/>
    <w:rsid w:val="00367F6B"/>
    <w:rsid w:val="003713A5"/>
    <w:rsid w:val="00372301"/>
    <w:rsid w:val="003725C8"/>
    <w:rsid w:val="003729DE"/>
    <w:rsid w:val="00374187"/>
    <w:rsid w:val="003754BB"/>
    <w:rsid w:val="00375D94"/>
    <w:rsid w:val="0038120E"/>
    <w:rsid w:val="00381D55"/>
    <w:rsid w:val="00382070"/>
    <w:rsid w:val="00382784"/>
    <w:rsid w:val="00382F03"/>
    <w:rsid w:val="00383ACF"/>
    <w:rsid w:val="00385419"/>
    <w:rsid w:val="00385455"/>
    <w:rsid w:val="00385622"/>
    <w:rsid w:val="00385E1C"/>
    <w:rsid w:val="00386EED"/>
    <w:rsid w:val="003878C2"/>
    <w:rsid w:val="00390BDE"/>
    <w:rsid w:val="00390C44"/>
    <w:rsid w:val="003914FD"/>
    <w:rsid w:val="003924DF"/>
    <w:rsid w:val="00392FAE"/>
    <w:rsid w:val="00393DEF"/>
    <w:rsid w:val="00394564"/>
    <w:rsid w:val="00394AA2"/>
    <w:rsid w:val="00395D3A"/>
    <w:rsid w:val="00396A39"/>
    <w:rsid w:val="0039707C"/>
    <w:rsid w:val="00397385"/>
    <w:rsid w:val="003A1FC3"/>
    <w:rsid w:val="003A38E3"/>
    <w:rsid w:val="003A400B"/>
    <w:rsid w:val="003A564C"/>
    <w:rsid w:val="003A571A"/>
    <w:rsid w:val="003A689F"/>
    <w:rsid w:val="003A735C"/>
    <w:rsid w:val="003A783A"/>
    <w:rsid w:val="003A7C48"/>
    <w:rsid w:val="003B080F"/>
    <w:rsid w:val="003B3C22"/>
    <w:rsid w:val="003B53F7"/>
    <w:rsid w:val="003C1747"/>
    <w:rsid w:val="003C1792"/>
    <w:rsid w:val="003C4ABC"/>
    <w:rsid w:val="003C4C62"/>
    <w:rsid w:val="003C549A"/>
    <w:rsid w:val="003C5870"/>
    <w:rsid w:val="003C701B"/>
    <w:rsid w:val="003C753C"/>
    <w:rsid w:val="003C76C1"/>
    <w:rsid w:val="003D2FF6"/>
    <w:rsid w:val="003D4CAC"/>
    <w:rsid w:val="003D57F5"/>
    <w:rsid w:val="003E11D2"/>
    <w:rsid w:val="003E1236"/>
    <w:rsid w:val="003E225A"/>
    <w:rsid w:val="003E4C5D"/>
    <w:rsid w:val="003E5EC8"/>
    <w:rsid w:val="003E72DD"/>
    <w:rsid w:val="003E757A"/>
    <w:rsid w:val="003F367C"/>
    <w:rsid w:val="003F4378"/>
    <w:rsid w:val="003F6C52"/>
    <w:rsid w:val="003F73DB"/>
    <w:rsid w:val="003F7562"/>
    <w:rsid w:val="004007CA"/>
    <w:rsid w:val="00401E2B"/>
    <w:rsid w:val="00402E38"/>
    <w:rsid w:val="0040365F"/>
    <w:rsid w:val="00403FF9"/>
    <w:rsid w:val="004043BE"/>
    <w:rsid w:val="00405015"/>
    <w:rsid w:val="00405932"/>
    <w:rsid w:val="004066C7"/>
    <w:rsid w:val="004077A3"/>
    <w:rsid w:val="0041009B"/>
    <w:rsid w:val="004109C4"/>
    <w:rsid w:val="0041144B"/>
    <w:rsid w:val="004116AA"/>
    <w:rsid w:val="00414C29"/>
    <w:rsid w:val="00415266"/>
    <w:rsid w:val="00415A3A"/>
    <w:rsid w:val="00420105"/>
    <w:rsid w:val="004208E8"/>
    <w:rsid w:val="00420D5D"/>
    <w:rsid w:val="004210DC"/>
    <w:rsid w:val="004224BA"/>
    <w:rsid w:val="004229D2"/>
    <w:rsid w:val="00422F54"/>
    <w:rsid w:val="00423613"/>
    <w:rsid w:val="00425072"/>
    <w:rsid w:val="004251B8"/>
    <w:rsid w:val="004257E7"/>
    <w:rsid w:val="00425B90"/>
    <w:rsid w:val="004265D0"/>
    <w:rsid w:val="0042662D"/>
    <w:rsid w:val="00426C26"/>
    <w:rsid w:val="00427747"/>
    <w:rsid w:val="004338A7"/>
    <w:rsid w:val="0043620F"/>
    <w:rsid w:val="004370D1"/>
    <w:rsid w:val="00440807"/>
    <w:rsid w:val="0044153E"/>
    <w:rsid w:val="00442169"/>
    <w:rsid w:val="00443522"/>
    <w:rsid w:val="00444D25"/>
    <w:rsid w:val="00446E81"/>
    <w:rsid w:val="0044778E"/>
    <w:rsid w:val="00462B78"/>
    <w:rsid w:val="00463758"/>
    <w:rsid w:val="004659FA"/>
    <w:rsid w:val="0046733B"/>
    <w:rsid w:val="00471D60"/>
    <w:rsid w:val="0047416B"/>
    <w:rsid w:val="00475C5C"/>
    <w:rsid w:val="00476548"/>
    <w:rsid w:val="004806C3"/>
    <w:rsid w:val="004808CD"/>
    <w:rsid w:val="004819A7"/>
    <w:rsid w:val="00482C37"/>
    <w:rsid w:val="004839CF"/>
    <w:rsid w:val="00483CF8"/>
    <w:rsid w:val="00483CFA"/>
    <w:rsid w:val="00485B6B"/>
    <w:rsid w:val="00486127"/>
    <w:rsid w:val="0048693D"/>
    <w:rsid w:val="00486E55"/>
    <w:rsid w:val="00487058"/>
    <w:rsid w:val="0049146A"/>
    <w:rsid w:val="00491AE8"/>
    <w:rsid w:val="00492255"/>
    <w:rsid w:val="0049283F"/>
    <w:rsid w:val="00493DD1"/>
    <w:rsid w:val="00494B0B"/>
    <w:rsid w:val="00494EF0"/>
    <w:rsid w:val="00495F65"/>
    <w:rsid w:val="0049638B"/>
    <w:rsid w:val="004970FB"/>
    <w:rsid w:val="004A17D7"/>
    <w:rsid w:val="004A2B72"/>
    <w:rsid w:val="004A2F63"/>
    <w:rsid w:val="004A33D8"/>
    <w:rsid w:val="004A3675"/>
    <w:rsid w:val="004A65FB"/>
    <w:rsid w:val="004B1FF5"/>
    <w:rsid w:val="004B4AA3"/>
    <w:rsid w:val="004B5C7A"/>
    <w:rsid w:val="004C1977"/>
    <w:rsid w:val="004C2AF7"/>
    <w:rsid w:val="004C3199"/>
    <w:rsid w:val="004C6A6B"/>
    <w:rsid w:val="004C7590"/>
    <w:rsid w:val="004D1B92"/>
    <w:rsid w:val="004D2AD8"/>
    <w:rsid w:val="004D523B"/>
    <w:rsid w:val="004D5F2A"/>
    <w:rsid w:val="004D6D50"/>
    <w:rsid w:val="004D7229"/>
    <w:rsid w:val="004E07CD"/>
    <w:rsid w:val="004E0A1A"/>
    <w:rsid w:val="004E23B8"/>
    <w:rsid w:val="004E2E19"/>
    <w:rsid w:val="004E4EAD"/>
    <w:rsid w:val="004E51D0"/>
    <w:rsid w:val="004E5E88"/>
    <w:rsid w:val="004E5F5D"/>
    <w:rsid w:val="004E6F63"/>
    <w:rsid w:val="004E78B3"/>
    <w:rsid w:val="004F043E"/>
    <w:rsid w:val="004F0CC3"/>
    <w:rsid w:val="004F167B"/>
    <w:rsid w:val="004F2AD2"/>
    <w:rsid w:val="004F2C03"/>
    <w:rsid w:val="004F2C43"/>
    <w:rsid w:val="004F57DF"/>
    <w:rsid w:val="004F5BE3"/>
    <w:rsid w:val="004F7DB2"/>
    <w:rsid w:val="0050305E"/>
    <w:rsid w:val="00504BDC"/>
    <w:rsid w:val="00506585"/>
    <w:rsid w:val="00507D52"/>
    <w:rsid w:val="005106D5"/>
    <w:rsid w:val="00511C12"/>
    <w:rsid w:val="00511C88"/>
    <w:rsid w:val="00511F65"/>
    <w:rsid w:val="005131D4"/>
    <w:rsid w:val="00514B27"/>
    <w:rsid w:val="005153F9"/>
    <w:rsid w:val="00515FD7"/>
    <w:rsid w:val="00516681"/>
    <w:rsid w:val="0051727A"/>
    <w:rsid w:val="00521559"/>
    <w:rsid w:val="0052183A"/>
    <w:rsid w:val="00521DBA"/>
    <w:rsid w:val="00523906"/>
    <w:rsid w:val="00524958"/>
    <w:rsid w:val="00525054"/>
    <w:rsid w:val="005250D2"/>
    <w:rsid w:val="00525EAF"/>
    <w:rsid w:val="005261BB"/>
    <w:rsid w:val="00530611"/>
    <w:rsid w:val="005307B6"/>
    <w:rsid w:val="005309BC"/>
    <w:rsid w:val="0053221B"/>
    <w:rsid w:val="0053262A"/>
    <w:rsid w:val="00534D0F"/>
    <w:rsid w:val="00535280"/>
    <w:rsid w:val="00536CBD"/>
    <w:rsid w:val="005415BD"/>
    <w:rsid w:val="00542740"/>
    <w:rsid w:val="00542ACE"/>
    <w:rsid w:val="00543FA0"/>
    <w:rsid w:val="00545B0C"/>
    <w:rsid w:val="00546886"/>
    <w:rsid w:val="00546DEE"/>
    <w:rsid w:val="00550D0C"/>
    <w:rsid w:val="00551BC2"/>
    <w:rsid w:val="00554786"/>
    <w:rsid w:val="00555328"/>
    <w:rsid w:val="005554C0"/>
    <w:rsid w:val="005566AB"/>
    <w:rsid w:val="005575CB"/>
    <w:rsid w:val="00563B22"/>
    <w:rsid w:val="005670B0"/>
    <w:rsid w:val="00567F45"/>
    <w:rsid w:val="00570EB4"/>
    <w:rsid w:val="005719B9"/>
    <w:rsid w:val="005723AC"/>
    <w:rsid w:val="00572F3B"/>
    <w:rsid w:val="00573966"/>
    <w:rsid w:val="0057406B"/>
    <w:rsid w:val="0057445B"/>
    <w:rsid w:val="00582AA3"/>
    <w:rsid w:val="0058377B"/>
    <w:rsid w:val="00584A18"/>
    <w:rsid w:val="00584EA1"/>
    <w:rsid w:val="005852ED"/>
    <w:rsid w:val="005868C0"/>
    <w:rsid w:val="005905CD"/>
    <w:rsid w:val="00590B6F"/>
    <w:rsid w:val="00591AF9"/>
    <w:rsid w:val="0059236E"/>
    <w:rsid w:val="00593B01"/>
    <w:rsid w:val="005943A0"/>
    <w:rsid w:val="005967F5"/>
    <w:rsid w:val="00597036"/>
    <w:rsid w:val="0059712C"/>
    <w:rsid w:val="005976E9"/>
    <w:rsid w:val="00597DC1"/>
    <w:rsid w:val="005A023E"/>
    <w:rsid w:val="005A129B"/>
    <w:rsid w:val="005A32D1"/>
    <w:rsid w:val="005A341A"/>
    <w:rsid w:val="005A369D"/>
    <w:rsid w:val="005A4042"/>
    <w:rsid w:val="005A442D"/>
    <w:rsid w:val="005A443F"/>
    <w:rsid w:val="005A5E18"/>
    <w:rsid w:val="005A610F"/>
    <w:rsid w:val="005B0DA4"/>
    <w:rsid w:val="005B1298"/>
    <w:rsid w:val="005B1D52"/>
    <w:rsid w:val="005B2412"/>
    <w:rsid w:val="005B3152"/>
    <w:rsid w:val="005B3380"/>
    <w:rsid w:val="005B3A17"/>
    <w:rsid w:val="005B502C"/>
    <w:rsid w:val="005B577F"/>
    <w:rsid w:val="005B7450"/>
    <w:rsid w:val="005C1A69"/>
    <w:rsid w:val="005C2A09"/>
    <w:rsid w:val="005C2DB8"/>
    <w:rsid w:val="005C384F"/>
    <w:rsid w:val="005C40E0"/>
    <w:rsid w:val="005C50F7"/>
    <w:rsid w:val="005C5733"/>
    <w:rsid w:val="005C6C17"/>
    <w:rsid w:val="005D0DB4"/>
    <w:rsid w:val="005D1467"/>
    <w:rsid w:val="005D1487"/>
    <w:rsid w:val="005D14E4"/>
    <w:rsid w:val="005D1C37"/>
    <w:rsid w:val="005D23AB"/>
    <w:rsid w:val="005D3086"/>
    <w:rsid w:val="005D3294"/>
    <w:rsid w:val="005D3476"/>
    <w:rsid w:val="005D4858"/>
    <w:rsid w:val="005D588B"/>
    <w:rsid w:val="005D69BD"/>
    <w:rsid w:val="005D709A"/>
    <w:rsid w:val="005D755D"/>
    <w:rsid w:val="005D7808"/>
    <w:rsid w:val="005D79EF"/>
    <w:rsid w:val="005E1386"/>
    <w:rsid w:val="005E2CCE"/>
    <w:rsid w:val="005E32EA"/>
    <w:rsid w:val="005E567E"/>
    <w:rsid w:val="005E6F7F"/>
    <w:rsid w:val="005E7BCA"/>
    <w:rsid w:val="005F0D50"/>
    <w:rsid w:val="005F24DA"/>
    <w:rsid w:val="005F2868"/>
    <w:rsid w:val="005F388E"/>
    <w:rsid w:val="005F5FE0"/>
    <w:rsid w:val="005F62BF"/>
    <w:rsid w:val="005F6BCA"/>
    <w:rsid w:val="005F7F59"/>
    <w:rsid w:val="00600480"/>
    <w:rsid w:val="00602122"/>
    <w:rsid w:val="00602C28"/>
    <w:rsid w:val="00602E20"/>
    <w:rsid w:val="00603B75"/>
    <w:rsid w:val="00603CCF"/>
    <w:rsid w:val="0060785E"/>
    <w:rsid w:val="00607EEF"/>
    <w:rsid w:val="006100B6"/>
    <w:rsid w:val="00610E78"/>
    <w:rsid w:val="00610EF8"/>
    <w:rsid w:val="006119B8"/>
    <w:rsid w:val="006133D9"/>
    <w:rsid w:val="00613A86"/>
    <w:rsid w:val="00613D6C"/>
    <w:rsid w:val="00614098"/>
    <w:rsid w:val="00614993"/>
    <w:rsid w:val="00614C56"/>
    <w:rsid w:val="0061502D"/>
    <w:rsid w:val="00616737"/>
    <w:rsid w:val="006222CE"/>
    <w:rsid w:val="006223EA"/>
    <w:rsid w:val="00622FE3"/>
    <w:rsid w:val="0062623C"/>
    <w:rsid w:val="00626C4E"/>
    <w:rsid w:val="00630C9A"/>
    <w:rsid w:val="006312E1"/>
    <w:rsid w:val="006347A2"/>
    <w:rsid w:val="00636532"/>
    <w:rsid w:val="0063688C"/>
    <w:rsid w:val="0063740B"/>
    <w:rsid w:val="00637F3F"/>
    <w:rsid w:val="00643EB2"/>
    <w:rsid w:val="00645010"/>
    <w:rsid w:val="00645287"/>
    <w:rsid w:val="00647328"/>
    <w:rsid w:val="00647813"/>
    <w:rsid w:val="006478A9"/>
    <w:rsid w:val="00650446"/>
    <w:rsid w:val="006538BD"/>
    <w:rsid w:val="00653F48"/>
    <w:rsid w:val="006543AE"/>
    <w:rsid w:val="00654940"/>
    <w:rsid w:val="00655039"/>
    <w:rsid w:val="00661CB3"/>
    <w:rsid w:val="00662B79"/>
    <w:rsid w:val="0066316D"/>
    <w:rsid w:val="00663D25"/>
    <w:rsid w:val="00663FE2"/>
    <w:rsid w:val="00671008"/>
    <w:rsid w:val="006722F9"/>
    <w:rsid w:val="00672BB2"/>
    <w:rsid w:val="006750B9"/>
    <w:rsid w:val="006755F3"/>
    <w:rsid w:val="00675D55"/>
    <w:rsid w:val="006760B8"/>
    <w:rsid w:val="0067631A"/>
    <w:rsid w:val="00676B92"/>
    <w:rsid w:val="00676F84"/>
    <w:rsid w:val="00680048"/>
    <w:rsid w:val="00680C18"/>
    <w:rsid w:val="00681245"/>
    <w:rsid w:val="006848A8"/>
    <w:rsid w:val="00684CB0"/>
    <w:rsid w:val="00686148"/>
    <w:rsid w:val="00687834"/>
    <w:rsid w:val="00690655"/>
    <w:rsid w:val="006922E0"/>
    <w:rsid w:val="006926A4"/>
    <w:rsid w:val="00692C5F"/>
    <w:rsid w:val="00693E90"/>
    <w:rsid w:val="00694062"/>
    <w:rsid w:val="00696116"/>
    <w:rsid w:val="006968E2"/>
    <w:rsid w:val="00696D56"/>
    <w:rsid w:val="00697AAE"/>
    <w:rsid w:val="006A1E77"/>
    <w:rsid w:val="006A3448"/>
    <w:rsid w:val="006A3958"/>
    <w:rsid w:val="006A39A8"/>
    <w:rsid w:val="006A56C9"/>
    <w:rsid w:val="006A6337"/>
    <w:rsid w:val="006A7658"/>
    <w:rsid w:val="006B0C5F"/>
    <w:rsid w:val="006B1873"/>
    <w:rsid w:val="006B246E"/>
    <w:rsid w:val="006B29F1"/>
    <w:rsid w:val="006B2C4F"/>
    <w:rsid w:val="006B2F5C"/>
    <w:rsid w:val="006B3B62"/>
    <w:rsid w:val="006B6001"/>
    <w:rsid w:val="006B64E3"/>
    <w:rsid w:val="006B6B02"/>
    <w:rsid w:val="006B7C89"/>
    <w:rsid w:val="006C0E16"/>
    <w:rsid w:val="006C386A"/>
    <w:rsid w:val="006C3FA8"/>
    <w:rsid w:val="006C5916"/>
    <w:rsid w:val="006D25E1"/>
    <w:rsid w:val="006D5B9C"/>
    <w:rsid w:val="006D626D"/>
    <w:rsid w:val="006D75E8"/>
    <w:rsid w:val="006D7EE9"/>
    <w:rsid w:val="006E042A"/>
    <w:rsid w:val="006E0B72"/>
    <w:rsid w:val="006E210A"/>
    <w:rsid w:val="006E2AEF"/>
    <w:rsid w:val="006E2ED7"/>
    <w:rsid w:val="006E69B9"/>
    <w:rsid w:val="006E7744"/>
    <w:rsid w:val="006E7F79"/>
    <w:rsid w:val="006F19F2"/>
    <w:rsid w:val="006F5C24"/>
    <w:rsid w:val="006F677A"/>
    <w:rsid w:val="006F78CC"/>
    <w:rsid w:val="007003B6"/>
    <w:rsid w:val="00701468"/>
    <w:rsid w:val="007024B1"/>
    <w:rsid w:val="007045E9"/>
    <w:rsid w:val="00706535"/>
    <w:rsid w:val="0070670A"/>
    <w:rsid w:val="0071022A"/>
    <w:rsid w:val="00710651"/>
    <w:rsid w:val="0071073F"/>
    <w:rsid w:val="00710BEE"/>
    <w:rsid w:val="00710C35"/>
    <w:rsid w:val="007130E2"/>
    <w:rsid w:val="00717EDE"/>
    <w:rsid w:val="00722106"/>
    <w:rsid w:val="007250D0"/>
    <w:rsid w:val="0072512E"/>
    <w:rsid w:val="0072730D"/>
    <w:rsid w:val="00731B97"/>
    <w:rsid w:val="00731C74"/>
    <w:rsid w:val="00734324"/>
    <w:rsid w:val="00734A1C"/>
    <w:rsid w:val="00736EAF"/>
    <w:rsid w:val="00737079"/>
    <w:rsid w:val="00737B20"/>
    <w:rsid w:val="00737BB4"/>
    <w:rsid w:val="007402CA"/>
    <w:rsid w:val="00740449"/>
    <w:rsid w:val="007425D8"/>
    <w:rsid w:val="00742E66"/>
    <w:rsid w:val="00742FE1"/>
    <w:rsid w:val="007437B1"/>
    <w:rsid w:val="00744877"/>
    <w:rsid w:val="00746CDA"/>
    <w:rsid w:val="00747C5E"/>
    <w:rsid w:val="00750FB7"/>
    <w:rsid w:val="00753265"/>
    <w:rsid w:val="007559D1"/>
    <w:rsid w:val="00756174"/>
    <w:rsid w:val="0075643A"/>
    <w:rsid w:val="00756BFD"/>
    <w:rsid w:val="007578F4"/>
    <w:rsid w:val="00757DC5"/>
    <w:rsid w:val="00760D97"/>
    <w:rsid w:val="00761581"/>
    <w:rsid w:val="00764002"/>
    <w:rsid w:val="00765C10"/>
    <w:rsid w:val="00766C77"/>
    <w:rsid w:val="0077076D"/>
    <w:rsid w:val="00771676"/>
    <w:rsid w:val="007743C5"/>
    <w:rsid w:val="00774478"/>
    <w:rsid w:val="00774E85"/>
    <w:rsid w:val="00775081"/>
    <w:rsid w:val="00775EB6"/>
    <w:rsid w:val="00777CDD"/>
    <w:rsid w:val="007817DD"/>
    <w:rsid w:val="00782143"/>
    <w:rsid w:val="00782409"/>
    <w:rsid w:val="00784349"/>
    <w:rsid w:val="00786F87"/>
    <w:rsid w:val="007875E9"/>
    <w:rsid w:val="00792535"/>
    <w:rsid w:val="00793059"/>
    <w:rsid w:val="007936C5"/>
    <w:rsid w:val="00793F22"/>
    <w:rsid w:val="0079495E"/>
    <w:rsid w:val="007A1009"/>
    <w:rsid w:val="007A1045"/>
    <w:rsid w:val="007A1EAD"/>
    <w:rsid w:val="007A4ED3"/>
    <w:rsid w:val="007A538B"/>
    <w:rsid w:val="007A54AB"/>
    <w:rsid w:val="007B0EF4"/>
    <w:rsid w:val="007B19C4"/>
    <w:rsid w:val="007B3DC6"/>
    <w:rsid w:val="007B3FD6"/>
    <w:rsid w:val="007B41F0"/>
    <w:rsid w:val="007B5B40"/>
    <w:rsid w:val="007B6333"/>
    <w:rsid w:val="007C0945"/>
    <w:rsid w:val="007C208A"/>
    <w:rsid w:val="007C249E"/>
    <w:rsid w:val="007C27EF"/>
    <w:rsid w:val="007C2B45"/>
    <w:rsid w:val="007C2E8E"/>
    <w:rsid w:val="007C3EAA"/>
    <w:rsid w:val="007C52A4"/>
    <w:rsid w:val="007C731F"/>
    <w:rsid w:val="007C7B91"/>
    <w:rsid w:val="007D14CD"/>
    <w:rsid w:val="007D1F57"/>
    <w:rsid w:val="007D2BC6"/>
    <w:rsid w:val="007D55CE"/>
    <w:rsid w:val="007D5B7B"/>
    <w:rsid w:val="007E0C8B"/>
    <w:rsid w:val="007E233C"/>
    <w:rsid w:val="007E491E"/>
    <w:rsid w:val="007E50B5"/>
    <w:rsid w:val="007E5980"/>
    <w:rsid w:val="007E5EE2"/>
    <w:rsid w:val="007E641B"/>
    <w:rsid w:val="007E6E8D"/>
    <w:rsid w:val="007E7AAE"/>
    <w:rsid w:val="007F1BF8"/>
    <w:rsid w:val="007F511E"/>
    <w:rsid w:val="007F5276"/>
    <w:rsid w:val="007F5717"/>
    <w:rsid w:val="007F5BFB"/>
    <w:rsid w:val="007F6133"/>
    <w:rsid w:val="007F6E7B"/>
    <w:rsid w:val="008032F2"/>
    <w:rsid w:val="00803FB5"/>
    <w:rsid w:val="00805171"/>
    <w:rsid w:val="008105A6"/>
    <w:rsid w:val="008108BB"/>
    <w:rsid w:val="00810FF4"/>
    <w:rsid w:val="00814489"/>
    <w:rsid w:val="00814A2C"/>
    <w:rsid w:val="00814E21"/>
    <w:rsid w:val="00814F86"/>
    <w:rsid w:val="00815088"/>
    <w:rsid w:val="00815987"/>
    <w:rsid w:val="00820646"/>
    <w:rsid w:val="00820B3C"/>
    <w:rsid w:val="00820E72"/>
    <w:rsid w:val="00821513"/>
    <w:rsid w:val="00823AEC"/>
    <w:rsid w:val="008240E0"/>
    <w:rsid w:val="00824C79"/>
    <w:rsid w:val="008256D5"/>
    <w:rsid w:val="00825756"/>
    <w:rsid w:val="008274CE"/>
    <w:rsid w:val="0083043E"/>
    <w:rsid w:val="00833959"/>
    <w:rsid w:val="00837641"/>
    <w:rsid w:val="00837A7E"/>
    <w:rsid w:val="00840FD4"/>
    <w:rsid w:val="00841995"/>
    <w:rsid w:val="00842C1D"/>
    <w:rsid w:val="00843125"/>
    <w:rsid w:val="008436F9"/>
    <w:rsid w:val="00844260"/>
    <w:rsid w:val="00844640"/>
    <w:rsid w:val="00844E09"/>
    <w:rsid w:val="00846915"/>
    <w:rsid w:val="00850283"/>
    <w:rsid w:val="00850998"/>
    <w:rsid w:val="00851C5C"/>
    <w:rsid w:val="00853328"/>
    <w:rsid w:val="00853AF4"/>
    <w:rsid w:val="00854E35"/>
    <w:rsid w:val="008567CD"/>
    <w:rsid w:val="008579E0"/>
    <w:rsid w:val="00857AB7"/>
    <w:rsid w:val="008600B1"/>
    <w:rsid w:val="0086111A"/>
    <w:rsid w:val="0086257A"/>
    <w:rsid w:val="00863903"/>
    <w:rsid w:val="00863C7C"/>
    <w:rsid w:val="00865C26"/>
    <w:rsid w:val="00865F66"/>
    <w:rsid w:val="008664E0"/>
    <w:rsid w:val="0086659A"/>
    <w:rsid w:val="008666C9"/>
    <w:rsid w:val="00870755"/>
    <w:rsid w:val="00871091"/>
    <w:rsid w:val="00871C0D"/>
    <w:rsid w:val="00871F21"/>
    <w:rsid w:val="00871F58"/>
    <w:rsid w:val="00872C1F"/>
    <w:rsid w:val="00873921"/>
    <w:rsid w:val="00874195"/>
    <w:rsid w:val="00874930"/>
    <w:rsid w:val="00874D58"/>
    <w:rsid w:val="00875FCA"/>
    <w:rsid w:val="00876263"/>
    <w:rsid w:val="0088026D"/>
    <w:rsid w:val="008821CC"/>
    <w:rsid w:val="00883645"/>
    <w:rsid w:val="008841E3"/>
    <w:rsid w:val="0088530F"/>
    <w:rsid w:val="00885911"/>
    <w:rsid w:val="00887DBD"/>
    <w:rsid w:val="008905EA"/>
    <w:rsid w:val="008918D2"/>
    <w:rsid w:val="0089399E"/>
    <w:rsid w:val="00895320"/>
    <w:rsid w:val="00895FB0"/>
    <w:rsid w:val="00896C08"/>
    <w:rsid w:val="00897AEB"/>
    <w:rsid w:val="008A1F23"/>
    <w:rsid w:val="008A2273"/>
    <w:rsid w:val="008A27BB"/>
    <w:rsid w:val="008A4A93"/>
    <w:rsid w:val="008A4D70"/>
    <w:rsid w:val="008A5407"/>
    <w:rsid w:val="008A5421"/>
    <w:rsid w:val="008A65DF"/>
    <w:rsid w:val="008A6D89"/>
    <w:rsid w:val="008A76D5"/>
    <w:rsid w:val="008A7DCA"/>
    <w:rsid w:val="008B05E8"/>
    <w:rsid w:val="008B1DE5"/>
    <w:rsid w:val="008B3BD6"/>
    <w:rsid w:val="008B4C50"/>
    <w:rsid w:val="008B6A59"/>
    <w:rsid w:val="008C01E2"/>
    <w:rsid w:val="008C0A39"/>
    <w:rsid w:val="008C242C"/>
    <w:rsid w:val="008C4B83"/>
    <w:rsid w:val="008C4E3A"/>
    <w:rsid w:val="008C5B68"/>
    <w:rsid w:val="008C626E"/>
    <w:rsid w:val="008C74FF"/>
    <w:rsid w:val="008C7961"/>
    <w:rsid w:val="008D2633"/>
    <w:rsid w:val="008D4D66"/>
    <w:rsid w:val="008D7E80"/>
    <w:rsid w:val="008E0878"/>
    <w:rsid w:val="008E21C5"/>
    <w:rsid w:val="008E453D"/>
    <w:rsid w:val="008E4906"/>
    <w:rsid w:val="008E4E81"/>
    <w:rsid w:val="008E5D70"/>
    <w:rsid w:val="008F1297"/>
    <w:rsid w:val="008F1777"/>
    <w:rsid w:val="008F3ACC"/>
    <w:rsid w:val="008F3D46"/>
    <w:rsid w:val="008F5EE2"/>
    <w:rsid w:val="00904025"/>
    <w:rsid w:val="00904EA5"/>
    <w:rsid w:val="00905CB4"/>
    <w:rsid w:val="00906195"/>
    <w:rsid w:val="00906F8B"/>
    <w:rsid w:val="00907DF5"/>
    <w:rsid w:val="0091012F"/>
    <w:rsid w:val="00911125"/>
    <w:rsid w:val="00912976"/>
    <w:rsid w:val="0091717A"/>
    <w:rsid w:val="00917A5C"/>
    <w:rsid w:val="00920345"/>
    <w:rsid w:val="0092034B"/>
    <w:rsid w:val="00920FF5"/>
    <w:rsid w:val="00921053"/>
    <w:rsid w:val="009210FC"/>
    <w:rsid w:val="00922826"/>
    <w:rsid w:val="009248BC"/>
    <w:rsid w:val="00924EED"/>
    <w:rsid w:val="00925FAE"/>
    <w:rsid w:val="009270AC"/>
    <w:rsid w:val="00927626"/>
    <w:rsid w:val="00927D62"/>
    <w:rsid w:val="00931267"/>
    <w:rsid w:val="009316D4"/>
    <w:rsid w:val="0093320E"/>
    <w:rsid w:val="00934507"/>
    <w:rsid w:val="0093519C"/>
    <w:rsid w:val="00935647"/>
    <w:rsid w:val="0093747A"/>
    <w:rsid w:val="009401BC"/>
    <w:rsid w:val="00942A76"/>
    <w:rsid w:val="0094307B"/>
    <w:rsid w:val="00943639"/>
    <w:rsid w:val="00944266"/>
    <w:rsid w:val="009456BC"/>
    <w:rsid w:val="00945C64"/>
    <w:rsid w:val="00945EB4"/>
    <w:rsid w:val="00946475"/>
    <w:rsid w:val="00946559"/>
    <w:rsid w:val="00947240"/>
    <w:rsid w:val="00956E4E"/>
    <w:rsid w:val="00960F10"/>
    <w:rsid w:val="00962656"/>
    <w:rsid w:val="00964897"/>
    <w:rsid w:val="0096623E"/>
    <w:rsid w:val="009664B0"/>
    <w:rsid w:val="009668E8"/>
    <w:rsid w:val="0096780B"/>
    <w:rsid w:val="00967F11"/>
    <w:rsid w:val="00973265"/>
    <w:rsid w:val="00976721"/>
    <w:rsid w:val="0098229D"/>
    <w:rsid w:val="0098269D"/>
    <w:rsid w:val="00982F4B"/>
    <w:rsid w:val="0098391D"/>
    <w:rsid w:val="009839A2"/>
    <w:rsid w:val="00984E85"/>
    <w:rsid w:val="009854E6"/>
    <w:rsid w:val="009872C6"/>
    <w:rsid w:val="00990D02"/>
    <w:rsid w:val="00992211"/>
    <w:rsid w:val="00994404"/>
    <w:rsid w:val="009971FE"/>
    <w:rsid w:val="009A2A75"/>
    <w:rsid w:val="009A2DD0"/>
    <w:rsid w:val="009A5930"/>
    <w:rsid w:val="009A61D5"/>
    <w:rsid w:val="009A6703"/>
    <w:rsid w:val="009A79A2"/>
    <w:rsid w:val="009B229E"/>
    <w:rsid w:val="009B278E"/>
    <w:rsid w:val="009B28F5"/>
    <w:rsid w:val="009B309D"/>
    <w:rsid w:val="009B3235"/>
    <w:rsid w:val="009B41C9"/>
    <w:rsid w:val="009B42A6"/>
    <w:rsid w:val="009B5769"/>
    <w:rsid w:val="009B63CB"/>
    <w:rsid w:val="009B676F"/>
    <w:rsid w:val="009B71E5"/>
    <w:rsid w:val="009B7E45"/>
    <w:rsid w:val="009C02C2"/>
    <w:rsid w:val="009C1B20"/>
    <w:rsid w:val="009C30DB"/>
    <w:rsid w:val="009C3DDF"/>
    <w:rsid w:val="009C4DCF"/>
    <w:rsid w:val="009C4F2B"/>
    <w:rsid w:val="009C6D4F"/>
    <w:rsid w:val="009D0712"/>
    <w:rsid w:val="009D281C"/>
    <w:rsid w:val="009D489B"/>
    <w:rsid w:val="009D4AA8"/>
    <w:rsid w:val="009D6F8B"/>
    <w:rsid w:val="009D6F9A"/>
    <w:rsid w:val="009D78C1"/>
    <w:rsid w:val="009E034D"/>
    <w:rsid w:val="009E0C62"/>
    <w:rsid w:val="009E11E5"/>
    <w:rsid w:val="009E1491"/>
    <w:rsid w:val="009E1ECF"/>
    <w:rsid w:val="009E32FE"/>
    <w:rsid w:val="009E3838"/>
    <w:rsid w:val="009E3E78"/>
    <w:rsid w:val="009E3F7E"/>
    <w:rsid w:val="009E463C"/>
    <w:rsid w:val="009F0411"/>
    <w:rsid w:val="009F1934"/>
    <w:rsid w:val="009F1B72"/>
    <w:rsid w:val="009F27B6"/>
    <w:rsid w:val="009F2CB3"/>
    <w:rsid w:val="009F32F5"/>
    <w:rsid w:val="009F53C5"/>
    <w:rsid w:val="009F6363"/>
    <w:rsid w:val="009F7297"/>
    <w:rsid w:val="00A00173"/>
    <w:rsid w:val="00A00C89"/>
    <w:rsid w:val="00A01C8A"/>
    <w:rsid w:val="00A0580B"/>
    <w:rsid w:val="00A06AD4"/>
    <w:rsid w:val="00A0713B"/>
    <w:rsid w:val="00A1043F"/>
    <w:rsid w:val="00A108FD"/>
    <w:rsid w:val="00A10A4E"/>
    <w:rsid w:val="00A13D94"/>
    <w:rsid w:val="00A1421E"/>
    <w:rsid w:val="00A160E1"/>
    <w:rsid w:val="00A165F2"/>
    <w:rsid w:val="00A20C50"/>
    <w:rsid w:val="00A20EB5"/>
    <w:rsid w:val="00A210D2"/>
    <w:rsid w:val="00A21ECF"/>
    <w:rsid w:val="00A227BE"/>
    <w:rsid w:val="00A22E9D"/>
    <w:rsid w:val="00A23294"/>
    <w:rsid w:val="00A2468A"/>
    <w:rsid w:val="00A25A51"/>
    <w:rsid w:val="00A27234"/>
    <w:rsid w:val="00A301DC"/>
    <w:rsid w:val="00A30898"/>
    <w:rsid w:val="00A30974"/>
    <w:rsid w:val="00A31639"/>
    <w:rsid w:val="00A33F7D"/>
    <w:rsid w:val="00A3499F"/>
    <w:rsid w:val="00A353D5"/>
    <w:rsid w:val="00A35AD2"/>
    <w:rsid w:val="00A37DE3"/>
    <w:rsid w:val="00A43758"/>
    <w:rsid w:val="00A45325"/>
    <w:rsid w:val="00A46880"/>
    <w:rsid w:val="00A478D3"/>
    <w:rsid w:val="00A50EBE"/>
    <w:rsid w:val="00A51B8C"/>
    <w:rsid w:val="00A5275B"/>
    <w:rsid w:val="00A53DFB"/>
    <w:rsid w:val="00A54F1B"/>
    <w:rsid w:val="00A55125"/>
    <w:rsid w:val="00A55316"/>
    <w:rsid w:val="00A55A88"/>
    <w:rsid w:val="00A57CB7"/>
    <w:rsid w:val="00A60341"/>
    <w:rsid w:val="00A62062"/>
    <w:rsid w:val="00A63103"/>
    <w:rsid w:val="00A64383"/>
    <w:rsid w:val="00A6621F"/>
    <w:rsid w:val="00A701FC"/>
    <w:rsid w:val="00A703F3"/>
    <w:rsid w:val="00A720EB"/>
    <w:rsid w:val="00A72988"/>
    <w:rsid w:val="00A731BE"/>
    <w:rsid w:val="00A7380B"/>
    <w:rsid w:val="00A749FE"/>
    <w:rsid w:val="00A74E1D"/>
    <w:rsid w:val="00A756D2"/>
    <w:rsid w:val="00A760E3"/>
    <w:rsid w:val="00A76458"/>
    <w:rsid w:val="00A76F03"/>
    <w:rsid w:val="00A8145F"/>
    <w:rsid w:val="00A831D5"/>
    <w:rsid w:val="00A83F0D"/>
    <w:rsid w:val="00A85560"/>
    <w:rsid w:val="00A868E8"/>
    <w:rsid w:val="00A917DA"/>
    <w:rsid w:val="00A91CC8"/>
    <w:rsid w:val="00A92F4A"/>
    <w:rsid w:val="00A96219"/>
    <w:rsid w:val="00A96B56"/>
    <w:rsid w:val="00AA1D0E"/>
    <w:rsid w:val="00AA23E4"/>
    <w:rsid w:val="00AA28C1"/>
    <w:rsid w:val="00AA3B15"/>
    <w:rsid w:val="00AA43CB"/>
    <w:rsid w:val="00AA5851"/>
    <w:rsid w:val="00AA635E"/>
    <w:rsid w:val="00AB1354"/>
    <w:rsid w:val="00AB15AC"/>
    <w:rsid w:val="00AB17B0"/>
    <w:rsid w:val="00AB24B1"/>
    <w:rsid w:val="00AB3268"/>
    <w:rsid w:val="00AB48DD"/>
    <w:rsid w:val="00AB596E"/>
    <w:rsid w:val="00AB631F"/>
    <w:rsid w:val="00AB6953"/>
    <w:rsid w:val="00AB6C39"/>
    <w:rsid w:val="00AB7CF1"/>
    <w:rsid w:val="00AC11F0"/>
    <w:rsid w:val="00AC156A"/>
    <w:rsid w:val="00AC356B"/>
    <w:rsid w:val="00AC4A7C"/>
    <w:rsid w:val="00AC5C4D"/>
    <w:rsid w:val="00AC6C70"/>
    <w:rsid w:val="00AC7CAC"/>
    <w:rsid w:val="00AD032D"/>
    <w:rsid w:val="00AD0E5A"/>
    <w:rsid w:val="00AD1EA7"/>
    <w:rsid w:val="00AD207A"/>
    <w:rsid w:val="00AD3D59"/>
    <w:rsid w:val="00AD4A85"/>
    <w:rsid w:val="00AD607B"/>
    <w:rsid w:val="00AD673B"/>
    <w:rsid w:val="00AD6987"/>
    <w:rsid w:val="00AE0044"/>
    <w:rsid w:val="00AE15EB"/>
    <w:rsid w:val="00AE283E"/>
    <w:rsid w:val="00AE5ABA"/>
    <w:rsid w:val="00AE5B9A"/>
    <w:rsid w:val="00AE6487"/>
    <w:rsid w:val="00AE7507"/>
    <w:rsid w:val="00AF100C"/>
    <w:rsid w:val="00AF43DA"/>
    <w:rsid w:val="00AF5171"/>
    <w:rsid w:val="00AF6D7F"/>
    <w:rsid w:val="00AF75DD"/>
    <w:rsid w:val="00AF7C11"/>
    <w:rsid w:val="00AF7DEC"/>
    <w:rsid w:val="00AF7E65"/>
    <w:rsid w:val="00B000F5"/>
    <w:rsid w:val="00B0164A"/>
    <w:rsid w:val="00B019BF"/>
    <w:rsid w:val="00B01D36"/>
    <w:rsid w:val="00B02732"/>
    <w:rsid w:val="00B03011"/>
    <w:rsid w:val="00B03865"/>
    <w:rsid w:val="00B03A68"/>
    <w:rsid w:val="00B0480F"/>
    <w:rsid w:val="00B0624F"/>
    <w:rsid w:val="00B073B7"/>
    <w:rsid w:val="00B07FF6"/>
    <w:rsid w:val="00B114D0"/>
    <w:rsid w:val="00B1226C"/>
    <w:rsid w:val="00B12E96"/>
    <w:rsid w:val="00B13A32"/>
    <w:rsid w:val="00B13BF4"/>
    <w:rsid w:val="00B13F17"/>
    <w:rsid w:val="00B143CC"/>
    <w:rsid w:val="00B14EE9"/>
    <w:rsid w:val="00B154E5"/>
    <w:rsid w:val="00B15ADD"/>
    <w:rsid w:val="00B17343"/>
    <w:rsid w:val="00B17D3C"/>
    <w:rsid w:val="00B2076D"/>
    <w:rsid w:val="00B21E9B"/>
    <w:rsid w:val="00B22F8F"/>
    <w:rsid w:val="00B2307F"/>
    <w:rsid w:val="00B31109"/>
    <w:rsid w:val="00B312EB"/>
    <w:rsid w:val="00B32729"/>
    <w:rsid w:val="00B331D5"/>
    <w:rsid w:val="00B34F0F"/>
    <w:rsid w:val="00B36950"/>
    <w:rsid w:val="00B36FC0"/>
    <w:rsid w:val="00B4064F"/>
    <w:rsid w:val="00B40706"/>
    <w:rsid w:val="00B40CA6"/>
    <w:rsid w:val="00B40CF7"/>
    <w:rsid w:val="00B428DF"/>
    <w:rsid w:val="00B4338E"/>
    <w:rsid w:val="00B450D8"/>
    <w:rsid w:val="00B500FF"/>
    <w:rsid w:val="00B503B5"/>
    <w:rsid w:val="00B524F7"/>
    <w:rsid w:val="00B5288D"/>
    <w:rsid w:val="00B543DE"/>
    <w:rsid w:val="00B55649"/>
    <w:rsid w:val="00B57478"/>
    <w:rsid w:val="00B57CDC"/>
    <w:rsid w:val="00B57FC7"/>
    <w:rsid w:val="00B60B9D"/>
    <w:rsid w:val="00B61F79"/>
    <w:rsid w:val="00B63C21"/>
    <w:rsid w:val="00B645D7"/>
    <w:rsid w:val="00B715A3"/>
    <w:rsid w:val="00B71B62"/>
    <w:rsid w:val="00B71DFE"/>
    <w:rsid w:val="00B7368E"/>
    <w:rsid w:val="00B739FC"/>
    <w:rsid w:val="00B74076"/>
    <w:rsid w:val="00B7412A"/>
    <w:rsid w:val="00B742C9"/>
    <w:rsid w:val="00B75093"/>
    <w:rsid w:val="00B75133"/>
    <w:rsid w:val="00B75669"/>
    <w:rsid w:val="00B75EF5"/>
    <w:rsid w:val="00B75F96"/>
    <w:rsid w:val="00B80D29"/>
    <w:rsid w:val="00B81E89"/>
    <w:rsid w:val="00B82499"/>
    <w:rsid w:val="00B839A7"/>
    <w:rsid w:val="00B84FB8"/>
    <w:rsid w:val="00B90509"/>
    <w:rsid w:val="00B90516"/>
    <w:rsid w:val="00B91919"/>
    <w:rsid w:val="00B92C85"/>
    <w:rsid w:val="00B93224"/>
    <w:rsid w:val="00B94299"/>
    <w:rsid w:val="00B94E13"/>
    <w:rsid w:val="00B96CF0"/>
    <w:rsid w:val="00B96F5C"/>
    <w:rsid w:val="00BA0957"/>
    <w:rsid w:val="00BA0BD0"/>
    <w:rsid w:val="00BA2115"/>
    <w:rsid w:val="00BA2406"/>
    <w:rsid w:val="00BA3E42"/>
    <w:rsid w:val="00BA4E1B"/>
    <w:rsid w:val="00BA5C0E"/>
    <w:rsid w:val="00BA63FC"/>
    <w:rsid w:val="00BA69AD"/>
    <w:rsid w:val="00BA7E3E"/>
    <w:rsid w:val="00BB0651"/>
    <w:rsid w:val="00BB1C5B"/>
    <w:rsid w:val="00BB20A6"/>
    <w:rsid w:val="00BB28A7"/>
    <w:rsid w:val="00BB312E"/>
    <w:rsid w:val="00BB3625"/>
    <w:rsid w:val="00BB400E"/>
    <w:rsid w:val="00BB4BC5"/>
    <w:rsid w:val="00BB6987"/>
    <w:rsid w:val="00BB6BDC"/>
    <w:rsid w:val="00BB6E43"/>
    <w:rsid w:val="00BC3170"/>
    <w:rsid w:val="00BC332F"/>
    <w:rsid w:val="00BC4B7A"/>
    <w:rsid w:val="00BC504B"/>
    <w:rsid w:val="00BC7F77"/>
    <w:rsid w:val="00BD001A"/>
    <w:rsid w:val="00BD0389"/>
    <w:rsid w:val="00BD0B97"/>
    <w:rsid w:val="00BD1263"/>
    <w:rsid w:val="00BD24CB"/>
    <w:rsid w:val="00BD387A"/>
    <w:rsid w:val="00BD44E5"/>
    <w:rsid w:val="00BD66F0"/>
    <w:rsid w:val="00BE1064"/>
    <w:rsid w:val="00BE1761"/>
    <w:rsid w:val="00BE3398"/>
    <w:rsid w:val="00BE3531"/>
    <w:rsid w:val="00BE6533"/>
    <w:rsid w:val="00BF1925"/>
    <w:rsid w:val="00BF2787"/>
    <w:rsid w:val="00BF2914"/>
    <w:rsid w:val="00BF37B0"/>
    <w:rsid w:val="00BF56CB"/>
    <w:rsid w:val="00C014C5"/>
    <w:rsid w:val="00C036F6"/>
    <w:rsid w:val="00C0560F"/>
    <w:rsid w:val="00C06B64"/>
    <w:rsid w:val="00C07923"/>
    <w:rsid w:val="00C104FA"/>
    <w:rsid w:val="00C10BEC"/>
    <w:rsid w:val="00C14AA5"/>
    <w:rsid w:val="00C15461"/>
    <w:rsid w:val="00C16CF1"/>
    <w:rsid w:val="00C203F4"/>
    <w:rsid w:val="00C239ED"/>
    <w:rsid w:val="00C23E6C"/>
    <w:rsid w:val="00C252E4"/>
    <w:rsid w:val="00C25855"/>
    <w:rsid w:val="00C25FD7"/>
    <w:rsid w:val="00C30E7E"/>
    <w:rsid w:val="00C3355E"/>
    <w:rsid w:val="00C34F32"/>
    <w:rsid w:val="00C35D3D"/>
    <w:rsid w:val="00C37549"/>
    <w:rsid w:val="00C41A44"/>
    <w:rsid w:val="00C41DE2"/>
    <w:rsid w:val="00C41FDD"/>
    <w:rsid w:val="00C457BA"/>
    <w:rsid w:val="00C47302"/>
    <w:rsid w:val="00C476DF"/>
    <w:rsid w:val="00C478C5"/>
    <w:rsid w:val="00C5020C"/>
    <w:rsid w:val="00C50618"/>
    <w:rsid w:val="00C533B2"/>
    <w:rsid w:val="00C535A1"/>
    <w:rsid w:val="00C540B5"/>
    <w:rsid w:val="00C563CF"/>
    <w:rsid w:val="00C56A81"/>
    <w:rsid w:val="00C62DE2"/>
    <w:rsid w:val="00C655FA"/>
    <w:rsid w:val="00C6651B"/>
    <w:rsid w:val="00C72430"/>
    <w:rsid w:val="00C725BA"/>
    <w:rsid w:val="00C73A0D"/>
    <w:rsid w:val="00C74062"/>
    <w:rsid w:val="00C74D53"/>
    <w:rsid w:val="00C751C6"/>
    <w:rsid w:val="00C758C1"/>
    <w:rsid w:val="00C761D0"/>
    <w:rsid w:val="00C76DE5"/>
    <w:rsid w:val="00C77678"/>
    <w:rsid w:val="00C81F81"/>
    <w:rsid w:val="00C824EF"/>
    <w:rsid w:val="00C83078"/>
    <w:rsid w:val="00C857AB"/>
    <w:rsid w:val="00C85E99"/>
    <w:rsid w:val="00C86EBE"/>
    <w:rsid w:val="00C87863"/>
    <w:rsid w:val="00C91316"/>
    <w:rsid w:val="00C95CB0"/>
    <w:rsid w:val="00C95D95"/>
    <w:rsid w:val="00C961CE"/>
    <w:rsid w:val="00C972A4"/>
    <w:rsid w:val="00C97D2B"/>
    <w:rsid w:val="00CA1F97"/>
    <w:rsid w:val="00CA2E1D"/>
    <w:rsid w:val="00CA42B5"/>
    <w:rsid w:val="00CA5A44"/>
    <w:rsid w:val="00CB2AB0"/>
    <w:rsid w:val="00CB35AB"/>
    <w:rsid w:val="00CB3890"/>
    <w:rsid w:val="00CB66F4"/>
    <w:rsid w:val="00CB6EB4"/>
    <w:rsid w:val="00CB70A8"/>
    <w:rsid w:val="00CC09F3"/>
    <w:rsid w:val="00CC1172"/>
    <w:rsid w:val="00CC1DD0"/>
    <w:rsid w:val="00CC1FAE"/>
    <w:rsid w:val="00CC36C0"/>
    <w:rsid w:val="00CC41D6"/>
    <w:rsid w:val="00CC71B4"/>
    <w:rsid w:val="00CC722D"/>
    <w:rsid w:val="00CD23CF"/>
    <w:rsid w:val="00CD3299"/>
    <w:rsid w:val="00CD6613"/>
    <w:rsid w:val="00CE043E"/>
    <w:rsid w:val="00CE12F5"/>
    <w:rsid w:val="00CE468A"/>
    <w:rsid w:val="00CE5E2E"/>
    <w:rsid w:val="00CE6DEA"/>
    <w:rsid w:val="00CF01AD"/>
    <w:rsid w:val="00CF1A09"/>
    <w:rsid w:val="00CF29A4"/>
    <w:rsid w:val="00CF3A41"/>
    <w:rsid w:val="00CF48BF"/>
    <w:rsid w:val="00CF4ABD"/>
    <w:rsid w:val="00CF4CB1"/>
    <w:rsid w:val="00CF649C"/>
    <w:rsid w:val="00CF6E5D"/>
    <w:rsid w:val="00CF7F27"/>
    <w:rsid w:val="00D004FE"/>
    <w:rsid w:val="00D01EE1"/>
    <w:rsid w:val="00D02A77"/>
    <w:rsid w:val="00D03388"/>
    <w:rsid w:val="00D03A0E"/>
    <w:rsid w:val="00D03D3B"/>
    <w:rsid w:val="00D04917"/>
    <w:rsid w:val="00D058FC"/>
    <w:rsid w:val="00D076E5"/>
    <w:rsid w:val="00D07A75"/>
    <w:rsid w:val="00D07C5D"/>
    <w:rsid w:val="00D07DF0"/>
    <w:rsid w:val="00D11AA4"/>
    <w:rsid w:val="00D11E0D"/>
    <w:rsid w:val="00D11E5E"/>
    <w:rsid w:val="00D1205B"/>
    <w:rsid w:val="00D12E6A"/>
    <w:rsid w:val="00D14F79"/>
    <w:rsid w:val="00D1514B"/>
    <w:rsid w:val="00D15663"/>
    <w:rsid w:val="00D22E9A"/>
    <w:rsid w:val="00D23C7A"/>
    <w:rsid w:val="00D24CD3"/>
    <w:rsid w:val="00D24E12"/>
    <w:rsid w:val="00D26CA4"/>
    <w:rsid w:val="00D27B46"/>
    <w:rsid w:val="00D302A4"/>
    <w:rsid w:val="00D30A44"/>
    <w:rsid w:val="00D320B3"/>
    <w:rsid w:val="00D3434B"/>
    <w:rsid w:val="00D4006D"/>
    <w:rsid w:val="00D43952"/>
    <w:rsid w:val="00D44067"/>
    <w:rsid w:val="00D448DF"/>
    <w:rsid w:val="00D5057F"/>
    <w:rsid w:val="00D509F9"/>
    <w:rsid w:val="00D51079"/>
    <w:rsid w:val="00D51167"/>
    <w:rsid w:val="00D5325D"/>
    <w:rsid w:val="00D539A3"/>
    <w:rsid w:val="00D54E1C"/>
    <w:rsid w:val="00D60F31"/>
    <w:rsid w:val="00D61BC9"/>
    <w:rsid w:val="00D62B87"/>
    <w:rsid w:val="00D6339E"/>
    <w:rsid w:val="00D649CA"/>
    <w:rsid w:val="00D6564A"/>
    <w:rsid w:val="00D67C60"/>
    <w:rsid w:val="00D67DAA"/>
    <w:rsid w:val="00D70EB8"/>
    <w:rsid w:val="00D70F63"/>
    <w:rsid w:val="00D7142E"/>
    <w:rsid w:val="00D714EA"/>
    <w:rsid w:val="00D725C4"/>
    <w:rsid w:val="00D72622"/>
    <w:rsid w:val="00D73E01"/>
    <w:rsid w:val="00D754AE"/>
    <w:rsid w:val="00D76FF0"/>
    <w:rsid w:val="00D7787D"/>
    <w:rsid w:val="00D80F85"/>
    <w:rsid w:val="00D82B8F"/>
    <w:rsid w:val="00D8348D"/>
    <w:rsid w:val="00D85CC6"/>
    <w:rsid w:val="00D866CC"/>
    <w:rsid w:val="00D86DD6"/>
    <w:rsid w:val="00D87189"/>
    <w:rsid w:val="00D90681"/>
    <w:rsid w:val="00D937A8"/>
    <w:rsid w:val="00D93974"/>
    <w:rsid w:val="00D9420B"/>
    <w:rsid w:val="00D944FD"/>
    <w:rsid w:val="00D94D80"/>
    <w:rsid w:val="00D96C73"/>
    <w:rsid w:val="00D97A7D"/>
    <w:rsid w:val="00DA2217"/>
    <w:rsid w:val="00DA2932"/>
    <w:rsid w:val="00DA3032"/>
    <w:rsid w:val="00DA43AC"/>
    <w:rsid w:val="00DA533F"/>
    <w:rsid w:val="00DB1644"/>
    <w:rsid w:val="00DB1E50"/>
    <w:rsid w:val="00DB2F75"/>
    <w:rsid w:val="00DB352A"/>
    <w:rsid w:val="00DB73F3"/>
    <w:rsid w:val="00DC124D"/>
    <w:rsid w:val="00DC1B3C"/>
    <w:rsid w:val="00DC2F0E"/>
    <w:rsid w:val="00DC639C"/>
    <w:rsid w:val="00DC7653"/>
    <w:rsid w:val="00DD02EB"/>
    <w:rsid w:val="00DD06D3"/>
    <w:rsid w:val="00DD09A1"/>
    <w:rsid w:val="00DD0D72"/>
    <w:rsid w:val="00DD0F2A"/>
    <w:rsid w:val="00DD10BF"/>
    <w:rsid w:val="00DD1FC4"/>
    <w:rsid w:val="00DD3525"/>
    <w:rsid w:val="00DD5537"/>
    <w:rsid w:val="00DD5A3F"/>
    <w:rsid w:val="00DD6921"/>
    <w:rsid w:val="00DD7DEE"/>
    <w:rsid w:val="00DE0250"/>
    <w:rsid w:val="00DE0BAF"/>
    <w:rsid w:val="00DE1207"/>
    <w:rsid w:val="00DE2FAA"/>
    <w:rsid w:val="00DE5356"/>
    <w:rsid w:val="00DE5578"/>
    <w:rsid w:val="00DE58B6"/>
    <w:rsid w:val="00DE76F1"/>
    <w:rsid w:val="00DF04E7"/>
    <w:rsid w:val="00DF0CAD"/>
    <w:rsid w:val="00DF6D9A"/>
    <w:rsid w:val="00DF6EBF"/>
    <w:rsid w:val="00E00D12"/>
    <w:rsid w:val="00E02EEC"/>
    <w:rsid w:val="00E03370"/>
    <w:rsid w:val="00E03401"/>
    <w:rsid w:val="00E05282"/>
    <w:rsid w:val="00E05D44"/>
    <w:rsid w:val="00E05EA6"/>
    <w:rsid w:val="00E07F09"/>
    <w:rsid w:val="00E11F20"/>
    <w:rsid w:val="00E12D4E"/>
    <w:rsid w:val="00E13885"/>
    <w:rsid w:val="00E15BDE"/>
    <w:rsid w:val="00E210A6"/>
    <w:rsid w:val="00E21273"/>
    <w:rsid w:val="00E2192D"/>
    <w:rsid w:val="00E23533"/>
    <w:rsid w:val="00E23C1D"/>
    <w:rsid w:val="00E248A8"/>
    <w:rsid w:val="00E266AB"/>
    <w:rsid w:val="00E2753A"/>
    <w:rsid w:val="00E30068"/>
    <w:rsid w:val="00E324A4"/>
    <w:rsid w:val="00E33042"/>
    <w:rsid w:val="00E33281"/>
    <w:rsid w:val="00E33F10"/>
    <w:rsid w:val="00E34AF9"/>
    <w:rsid w:val="00E36CF3"/>
    <w:rsid w:val="00E41088"/>
    <w:rsid w:val="00E43618"/>
    <w:rsid w:val="00E43AC5"/>
    <w:rsid w:val="00E464EA"/>
    <w:rsid w:val="00E50208"/>
    <w:rsid w:val="00E50A04"/>
    <w:rsid w:val="00E5151D"/>
    <w:rsid w:val="00E526B9"/>
    <w:rsid w:val="00E54EED"/>
    <w:rsid w:val="00E55BED"/>
    <w:rsid w:val="00E55EE3"/>
    <w:rsid w:val="00E57D80"/>
    <w:rsid w:val="00E608ED"/>
    <w:rsid w:val="00E61FBA"/>
    <w:rsid w:val="00E6246B"/>
    <w:rsid w:val="00E636B0"/>
    <w:rsid w:val="00E64743"/>
    <w:rsid w:val="00E64C7C"/>
    <w:rsid w:val="00E65EFB"/>
    <w:rsid w:val="00E668D4"/>
    <w:rsid w:val="00E66D0A"/>
    <w:rsid w:val="00E677D8"/>
    <w:rsid w:val="00E67FDC"/>
    <w:rsid w:val="00E716FC"/>
    <w:rsid w:val="00E72BF2"/>
    <w:rsid w:val="00E732FE"/>
    <w:rsid w:val="00E75947"/>
    <w:rsid w:val="00E77D12"/>
    <w:rsid w:val="00E812A3"/>
    <w:rsid w:val="00E81627"/>
    <w:rsid w:val="00E835A9"/>
    <w:rsid w:val="00E84353"/>
    <w:rsid w:val="00E8452D"/>
    <w:rsid w:val="00E924F4"/>
    <w:rsid w:val="00E9252E"/>
    <w:rsid w:val="00E92839"/>
    <w:rsid w:val="00E93E26"/>
    <w:rsid w:val="00E93E6D"/>
    <w:rsid w:val="00E94D75"/>
    <w:rsid w:val="00E958B8"/>
    <w:rsid w:val="00E96559"/>
    <w:rsid w:val="00E96BDE"/>
    <w:rsid w:val="00E97CF2"/>
    <w:rsid w:val="00EA0544"/>
    <w:rsid w:val="00EA0B6B"/>
    <w:rsid w:val="00EA184E"/>
    <w:rsid w:val="00EA1AA3"/>
    <w:rsid w:val="00EA22B1"/>
    <w:rsid w:val="00EA2BC0"/>
    <w:rsid w:val="00EA44C0"/>
    <w:rsid w:val="00EA45BB"/>
    <w:rsid w:val="00EA7CC3"/>
    <w:rsid w:val="00EA7CE4"/>
    <w:rsid w:val="00EA7D75"/>
    <w:rsid w:val="00EB176A"/>
    <w:rsid w:val="00EB1C41"/>
    <w:rsid w:val="00EB2311"/>
    <w:rsid w:val="00EB3560"/>
    <w:rsid w:val="00EB3C04"/>
    <w:rsid w:val="00EB41D2"/>
    <w:rsid w:val="00EB6778"/>
    <w:rsid w:val="00EC0118"/>
    <w:rsid w:val="00EC1057"/>
    <w:rsid w:val="00EC21A5"/>
    <w:rsid w:val="00EC254F"/>
    <w:rsid w:val="00EC31E5"/>
    <w:rsid w:val="00EC6BBE"/>
    <w:rsid w:val="00ED03DA"/>
    <w:rsid w:val="00ED0CD5"/>
    <w:rsid w:val="00ED1B70"/>
    <w:rsid w:val="00ED27A3"/>
    <w:rsid w:val="00ED5456"/>
    <w:rsid w:val="00ED6717"/>
    <w:rsid w:val="00ED7245"/>
    <w:rsid w:val="00ED7B99"/>
    <w:rsid w:val="00EE017C"/>
    <w:rsid w:val="00EE14EE"/>
    <w:rsid w:val="00EE1E35"/>
    <w:rsid w:val="00EE24F5"/>
    <w:rsid w:val="00EE2D5A"/>
    <w:rsid w:val="00EE2D8D"/>
    <w:rsid w:val="00EE3731"/>
    <w:rsid w:val="00EE6BCA"/>
    <w:rsid w:val="00EE72AF"/>
    <w:rsid w:val="00EE7506"/>
    <w:rsid w:val="00EE7A35"/>
    <w:rsid w:val="00EF00F1"/>
    <w:rsid w:val="00EF087A"/>
    <w:rsid w:val="00EF1A6D"/>
    <w:rsid w:val="00EF3BF3"/>
    <w:rsid w:val="00EF3D43"/>
    <w:rsid w:val="00EF3DD6"/>
    <w:rsid w:val="00EF4632"/>
    <w:rsid w:val="00EF5BF2"/>
    <w:rsid w:val="00EF7617"/>
    <w:rsid w:val="00EF7727"/>
    <w:rsid w:val="00F02382"/>
    <w:rsid w:val="00F02E26"/>
    <w:rsid w:val="00F0305D"/>
    <w:rsid w:val="00F069D0"/>
    <w:rsid w:val="00F06CE1"/>
    <w:rsid w:val="00F075C0"/>
    <w:rsid w:val="00F13791"/>
    <w:rsid w:val="00F13AA2"/>
    <w:rsid w:val="00F13DBB"/>
    <w:rsid w:val="00F1495E"/>
    <w:rsid w:val="00F15370"/>
    <w:rsid w:val="00F16442"/>
    <w:rsid w:val="00F16A13"/>
    <w:rsid w:val="00F17AF4"/>
    <w:rsid w:val="00F20657"/>
    <w:rsid w:val="00F21EEE"/>
    <w:rsid w:val="00F23808"/>
    <w:rsid w:val="00F24CBF"/>
    <w:rsid w:val="00F2619A"/>
    <w:rsid w:val="00F276AD"/>
    <w:rsid w:val="00F278C3"/>
    <w:rsid w:val="00F30955"/>
    <w:rsid w:val="00F32F8A"/>
    <w:rsid w:val="00F34C09"/>
    <w:rsid w:val="00F354D4"/>
    <w:rsid w:val="00F36BB6"/>
    <w:rsid w:val="00F36E32"/>
    <w:rsid w:val="00F40337"/>
    <w:rsid w:val="00F40374"/>
    <w:rsid w:val="00F40B6C"/>
    <w:rsid w:val="00F42805"/>
    <w:rsid w:val="00F4474F"/>
    <w:rsid w:val="00F44769"/>
    <w:rsid w:val="00F456BC"/>
    <w:rsid w:val="00F512D9"/>
    <w:rsid w:val="00F53A61"/>
    <w:rsid w:val="00F5501E"/>
    <w:rsid w:val="00F557A3"/>
    <w:rsid w:val="00F562E2"/>
    <w:rsid w:val="00F62902"/>
    <w:rsid w:val="00F6495D"/>
    <w:rsid w:val="00F657B9"/>
    <w:rsid w:val="00F65CCC"/>
    <w:rsid w:val="00F669B1"/>
    <w:rsid w:val="00F6709A"/>
    <w:rsid w:val="00F675DD"/>
    <w:rsid w:val="00F70749"/>
    <w:rsid w:val="00F71EA9"/>
    <w:rsid w:val="00F73CAB"/>
    <w:rsid w:val="00F752D9"/>
    <w:rsid w:val="00F77109"/>
    <w:rsid w:val="00F833EA"/>
    <w:rsid w:val="00F83C01"/>
    <w:rsid w:val="00F857A3"/>
    <w:rsid w:val="00F86167"/>
    <w:rsid w:val="00F8715A"/>
    <w:rsid w:val="00F9039E"/>
    <w:rsid w:val="00F90804"/>
    <w:rsid w:val="00F93D10"/>
    <w:rsid w:val="00F95AB0"/>
    <w:rsid w:val="00F95E6C"/>
    <w:rsid w:val="00F95F0C"/>
    <w:rsid w:val="00FA2A70"/>
    <w:rsid w:val="00FA325E"/>
    <w:rsid w:val="00FA3D73"/>
    <w:rsid w:val="00FA6865"/>
    <w:rsid w:val="00FA6E55"/>
    <w:rsid w:val="00FA7CB8"/>
    <w:rsid w:val="00FB0401"/>
    <w:rsid w:val="00FB2035"/>
    <w:rsid w:val="00FB27AD"/>
    <w:rsid w:val="00FB48A5"/>
    <w:rsid w:val="00FB66DD"/>
    <w:rsid w:val="00FB69C1"/>
    <w:rsid w:val="00FB6CCE"/>
    <w:rsid w:val="00FB6CFF"/>
    <w:rsid w:val="00FB76ED"/>
    <w:rsid w:val="00FB7ACB"/>
    <w:rsid w:val="00FC19C1"/>
    <w:rsid w:val="00FC248F"/>
    <w:rsid w:val="00FC25F3"/>
    <w:rsid w:val="00FC360D"/>
    <w:rsid w:val="00FC584A"/>
    <w:rsid w:val="00FC64D0"/>
    <w:rsid w:val="00FC69BA"/>
    <w:rsid w:val="00FC7452"/>
    <w:rsid w:val="00FD0D0D"/>
    <w:rsid w:val="00FD1A3D"/>
    <w:rsid w:val="00FD25A3"/>
    <w:rsid w:val="00FD6118"/>
    <w:rsid w:val="00FD65F6"/>
    <w:rsid w:val="00FD7D73"/>
    <w:rsid w:val="00FE2471"/>
    <w:rsid w:val="00FE2A00"/>
    <w:rsid w:val="00FE4A6E"/>
    <w:rsid w:val="00FE4A85"/>
    <w:rsid w:val="00FF0764"/>
    <w:rsid w:val="00FF1FF8"/>
    <w:rsid w:val="00FF5069"/>
    <w:rsid w:val="00FF52CC"/>
    <w:rsid w:val="00FF6F8C"/>
    <w:rsid w:val="00FF77EF"/>
    <w:rsid w:val="0227FC94"/>
    <w:rsid w:val="041B489B"/>
    <w:rsid w:val="04B15700"/>
    <w:rsid w:val="05EE4698"/>
    <w:rsid w:val="06E2FD92"/>
    <w:rsid w:val="06F4C227"/>
    <w:rsid w:val="075ED2DF"/>
    <w:rsid w:val="07832BFF"/>
    <w:rsid w:val="085827D8"/>
    <w:rsid w:val="09898E76"/>
    <w:rsid w:val="09EB1D0F"/>
    <w:rsid w:val="0AFD496D"/>
    <w:rsid w:val="0B8288F0"/>
    <w:rsid w:val="0C549DB9"/>
    <w:rsid w:val="0C8CCC78"/>
    <w:rsid w:val="0CA91B57"/>
    <w:rsid w:val="0D7C745B"/>
    <w:rsid w:val="0DA964E9"/>
    <w:rsid w:val="0E1F4B21"/>
    <w:rsid w:val="0E3892A1"/>
    <w:rsid w:val="0EA23EE4"/>
    <w:rsid w:val="0EAA6EF8"/>
    <w:rsid w:val="10479DC0"/>
    <w:rsid w:val="10F78B6C"/>
    <w:rsid w:val="11E23570"/>
    <w:rsid w:val="12421498"/>
    <w:rsid w:val="131A791F"/>
    <w:rsid w:val="13F668F0"/>
    <w:rsid w:val="141F5974"/>
    <w:rsid w:val="1490B330"/>
    <w:rsid w:val="14FE4FF9"/>
    <w:rsid w:val="1687A8DD"/>
    <w:rsid w:val="175DC12D"/>
    <w:rsid w:val="177F74D8"/>
    <w:rsid w:val="19686C7E"/>
    <w:rsid w:val="1A1F9DC5"/>
    <w:rsid w:val="1B43C4E4"/>
    <w:rsid w:val="1B46E3C7"/>
    <w:rsid w:val="1CF20288"/>
    <w:rsid w:val="1D61F795"/>
    <w:rsid w:val="1E188554"/>
    <w:rsid w:val="201750B3"/>
    <w:rsid w:val="2124C80E"/>
    <w:rsid w:val="21782FC8"/>
    <w:rsid w:val="21AC8C46"/>
    <w:rsid w:val="23A2A32D"/>
    <w:rsid w:val="253FDA7F"/>
    <w:rsid w:val="254FDC8C"/>
    <w:rsid w:val="25A284B8"/>
    <w:rsid w:val="2667A6CA"/>
    <w:rsid w:val="26F2AB0B"/>
    <w:rsid w:val="28482FC7"/>
    <w:rsid w:val="28C43355"/>
    <w:rsid w:val="28DF2233"/>
    <w:rsid w:val="2932A94F"/>
    <w:rsid w:val="2AB80F35"/>
    <w:rsid w:val="2AF6A709"/>
    <w:rsid w:val="2AF97C39"/>
    <w:rsid w:val="2B0477CD"/>
    <w:rsid w:val="2B4C24AA"/>
    <w:rsid w:val="2C3C39D3"/>
    <w:rsid w:val="2C6EDBD1"/>
    <w:rsid w:val="2CCFB174"/>
    <w:rsid w:val="2DAC587A"/>
    <w:rsid w:val="2EF08ECF"/>
    <w:rsid w:val="2EF83269"/>
    <w:rsid w:val="2F9B8985"/>
    <w:rsid w:val="2FB0F41C"/>
    <w:rsid w:val="2FD94C57"/>
    <w:rsid w:val="30646C31"/>
    <w:rsid w:val="319CD119"/>
    <w:rsid w:val="32F50311"/>
    <w:rsid w:val="36871EE0"/>
    <w:rsid w:val="3697BFC0"/>
    <w:rsid w:val="384B04A3"/>
    <w:rsid w:val="3AC07EC9"/>
    <w:rsid w:val="3BF561DA"/>
    <w:rsid w:val="3D3A2918"/>
    <w:rsid w:val="3DC480DA"/>
    <w:rsid w:val="3E9D2E5C"/>
    <w:rsid w:val="407BBB07"/>
    <w:rsid w:val="41266373"/>
    <w:rsid w:val="43B0CB1C"/>
    <w:rsid w:val="43D43CBE"/>
    <w:rsid w:val="4411CBE8"/>
    <w:rsid w:val="451BC5E0"/>
    <w:rsid w:val="45CCB969"/>
    <w:rsid w:val="484E2060"/>
    <w:rsid w:val="4AA47A5F"/>
    <w:rsid w:val="4B1A4368"/>
    <w:rsid w:val="4B6DBB73"/>
    <w:rsid w:val="4CD4B197"/>
    <w:rsid w:val="4D5BF7DE"/>
    <w:rsid w:val="4E14021E"/>
    <w:rsid w:val="4F79DF15"/>
    <w:rsid w:val="4FC1700B"/>
    <w:rsid w:val="4FC6F14E"/>
    <w:rsid w:val="50A3B7A4"/>
    <w:rsid w:val="50AC3CDD"/>
    <w:rsid w:val="51841463"/>
    <w:rsid w:val="51B442BE"/>
    <w:rsid w:val="52F47C74"/>
    <w:rsid w:val="531B3CDE"/>
    <w:rsid w:val="54E0ED93"/>
    <w:rsid w:val="552062F3"/>
    <w:rsid w:val="55312F63"/>
    <w:rsid w:val="558125A4"/>
    <w:rsid w:val="55D8611B"/>
    <w:rsid w:val="563449AC"/>
    <w:rsid w:val="5644D3B9"/>
    <w:rsid w:val="573A3FA5"/>
    <w:rsid w:val="57B9DB63"/>
    <w:rsid w:val="5857792A"/>
    <w:rsid w:val="58FB16C1"/>
    <w:rsid w:val="59B712F1"/>
    <w:rsid w:val="5A281E9B"/>
    <w:rsid w:val="5B28FCAB"/>
    <w:rsid w:val="5B791044"/>
    <w:rsid w:val="5C72AE74"/>
    <w:rsid w:val="5CB14E42"/>
    <w:rsid w:val="5D8A2F64"/>
    <w:rsid w:val="5E7880C2"/>
    <w:rsid w:val="5E98ACE3"/>
    <w:rsid w:val="5F44E5CF"/>
    <w:rsid w:val="5FEAC0A0"/>
    <w:rsid w:val="6140B2CB"/>
    <w:rsid w:val="61940D2C"/>
    <w:rsid w:val="6244B9E3"/>
    <w:rsid w:val="62CEC60F"/>
    <w:rsid w:val="6322BB7F"/>
    <w:rsid w:val="6398FEA7"/>
    <w:rsid w:val="63EC6B4C"/>
    <w:rsid w:val="6407EDA2"/>
    <w:rsid w:val="64B636D3"/>
    <w:rsid w:val="655E08A3"/>
    <w:rsid w:val="660E73C1"/>
    <w:rsid w:val="6644A604"/>
    <w:rsid w:val="67664735"/>
    <w:rsid w:val="6807E00A"/>
    <w:rsid w:val="685183C1"/>
    <w:rsid w:val="686A5474"/>
    <w:rsid w:val="68C6D350"/>
    <w:rsid w:val="68CBF97B"/>
    <w:rsid w:val="6944BA85"/>
    <w:rsid w:val="6ADED689"/>
    <w:rsid w:val="6B3D3CDC"/>
    <w:rsid w:val="6C106F6E"/>
    <w:rsid w:val="6E41A4FC"/>
    <w:rsid w:val="6E98BF57"/>
    <w:rsid w:val="70A21C0A"/>
    <w:rsid w:val="70C84E70"/>
    <w:rsid w:val="71CBEFF1"/>
    <w:rsid w:val="735378FE"/>
    <w:rsid w:val="738FDDC0"/>
    <w:rsid w:val="749FC05F"/>
    <w:rsid w:val="753E6E86"/>
    <w:rsid w:val="75A704AE"/>
    <w:rsid w:val="769D6256"/>
    <w:rsid w:val="76E7993B"/>
    <w:rsid w:val="772DF557"/>
    <w:rsid w:val="780D7451"/>
    <w:rsid w:val="7937AD07"/>
    <w:rsid w:val="7998580C"/>
    <w:rsid w:val="799E335A"/>
    <w:rsid w:val="7A81633B"/>
    <w:rsid w:val="7AC94060"/>
    <w:rsid w:val="7B8664E1"/>
    <w:rsid w:val="7C784124"/>
    <w:rsid w:val="7D12947C"/>
    <w:rsid w:val="7D3E93D6"/>
    <w:rsid w:val="7D555788"/>
    <w:rsid w:val="7E03D393"/>
    <w:rsid w:val="7F3F3161"/>
    <w:rsid w:val="7FC2D17F"/>
    <w:rsid w:val="7FD3BAC4"/>
    <w:rsid w:val="7FFBD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D6146"/>
  <w15:docId w15:val="{CACA64BC-2413-4EC3-99FD-431065325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F86"/>
  </w:style>
  <w:style w:type="paragraph" w:styleId="Heading1">
    <w:name w:val="heading 1"/>
    <w:basedOn w:val="Normal"/>
    <w:next w:val="Normal"/>
    <w:uiPriority w:val="9"/>
    <w:qFormat/>
    <w:pPr>
      <w:keepNext/>
      <w:jc w:val="center"/>
      <w:outlineLvl w:val="0"/>
    </w:pPr>
    <w:rPr>
      <w:b/>
      <w:sz w:val="48"/>
    </w:rPr>
  </w:style>
  <w:style w:type="paragraph" w:styleId="Heading2">
    <w:name w:val="heading 2"/>
    <w:basedOn w:val="Normal"/>
    <w:next w:val="Normal"/>
    <w:uiPriority w:val="9"/>
    <w:unhideWhenUsed/>
    <w:qFormat/>
    <w:pPr>
      <w:keepNext/>
      <w:outlineLvl w:val="1"/>
    </w:pPr>
    <w:rPr>
      <w:b/>
    </w:rPr>
  </w:style>
  <w:style w:type="paragraph" w:styleId="Heading3">
    <w:name w:val="heading 3"/>
    <w:basedOn w:val="Normal"/>
    <w:next w:val="Normal"/>
    <w:uiPriority w:val="9"/>
    <w:unhideWhenUsed/>
    <w:qFormat/>
    <w:pPr>
      <w:keepNext/>
      <w:spacing w:before="240" w:after="60"/>
      <w:outlineLvl w:val="2"/>
    </w:pPr>
    <w:rPr>
      <w:rFonts w:ascii="Arial" w:hAnsi="Arial" w:cs="Arial"/>
      <w:b/>
      <w:bCs/>
      <w:sz w:val="26"/>
      <w:szCs w:val="26"/>
    </w:rPr>
  </w:style>
  <w:style w:type="paragraph" w:styleId="Heading4">
    <w:name w:val="heading 4"/>
    <w:basedOn w:val="Normal"/>
    <w:next w:val="Normal"/>
    <w:uiPriority w:val="9"/>
    <w:unhideWhenUsed/>
    <w:qFormat/>
    <w:pPr>
      <w:keepNext/>
      <w:spacing w:before="240" w:after="60"/>
      <w:outlineLvl w:val="3"/>
    </w:pPr>
    <w:rPr>
      <w:b/>
      <w:bCs/>
      <w:sz w:val="28"/>
      <w:szCs w:val="28"/>
    </w:rPr>
  </w:style>
  <w:style w:type="paragraph" w:styleId="Heading5">
    <w:name w:val="heading 5"/>
    <w:basedOn w:val="Normal"/>
    <w:next w:val="Normal"/>
    <w:uiPriority w:val="9"/>
    <w:unhideWhenUsed/>
    <w:qFormat/>
    <w:pPr>
      <w:spacing w:before="240" w:after="60"/>
      <w:outlineLvl w:val="4"/>
    </w:pPr>
    <w:rPr>
      <w:b/>
      <w:bCs/>
      <w:i/>
      <w:iCs/>
      <w:sz w:val="26"/>
      <w:szCs w:val="26"/>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9">
    <w:name w:val="heading 9"/>
    <w:basedOn w:val="Normal"/>
    <w:next w:val="Normal"/>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er">
    <w:name w:val="footer"/>
    <w:basedOn w:val="Normal"/>
    <w:pPr>
      <w:tabs>
        <w:tab w:val="center" w:pos="4320"/>
        <w:tab w:val="right" w:pos="8640"/>
      </w:tabs>
    </w:pPr>
    <w:rPr>
      <w:rFonts w:ascii="Arial" w:hAnsi="Arial" w:cs="Arial"/>
      <w:b/>
      <w:bCs/>
      <w:color w:val="000000"/>
    </w:rPr>
  </w:style>
  <w:style w:type="character" w:customStyle="1" w:styleId="FooterChar">
    <w:name w:val="Footer Char"/>
    <w:rPr>
      <w:rFonts w:ascii="Arial" w:hAnsi="Arial" w:cs="Arial"/>
      <w:b/>
      <w:bCs/>
      <w:color w:val="000000"/>
      <w:w w:val="100"/>
      <w:position w:val="-1"/>
      <w:sz w:val="24"/>
      <w:szCs w:val="24"/>
      <w:effect w:val="none"/>
      <w:vertAlign w:val="baseline"/>
      <w:cs w:val="0"/>
      <w:em w:val="none"/>
      <w:lang w:val="en-US" w:eastAsia="en-US" w:bidi="ar-SA"/>
    </w:rPr>
  </w:style>
  <w:style w:type="paragraph" w:styleId="ListParagraph">
    <w:name w:val="List Paragraph"/>
    <w:basedOn w:val="Normal"/>
    <w:uiPriority w:val="34"/>
    <w:qFormat/>
    <w:pPr>
      <w:ind w:left="720"/>
    </w:pPr>
    <w:rPr>
      <w:rFonts w:ascii="Arial" w:hAnsi="Arial" w:cs="Arial"/>
      <w:b/>
      <w:bCs/>
      <w:color w:val="000000"/>
    </w:rPr>
  </w:style>
  <w:style w:type="paragraph" w:styleId="BodyText2">
    <w:name w:val="Body Text 2"/>
    <w:basedOn w:val="Normal"/>
    <w:rPr>
      <w:b/>
      <w:sz w:val="32"/>
      <w:u w:val="single"/>
    </w:rPr>
  </w:style>
  <w:style w:type="paragraph" w:styleId="BodyText">
    <w:name w:val="Body Text"/>
    <w:basedOn w:val="Normal"/>
    <w:pPr>
      <w:spacing w:after="120"/>
    </w:pPr>
  </w:style>
  <w:style w:type="paragraph" w:styleId="Header">
    <w:name w:val="header"/>
    <w:basedOn w:val="Normal"/>
    <w:pPr>
      <w:tabs>
        <w:tab w:val="center" w:pos="4320"/>
        <w:tab w:val="right" w:pos="8640"/>
      </w:tabs>
    </w:pPr>
    <w:rPr>
      <w:b/>
    </w:rPr>
  </w:style>
  <w:style w:type="paragraph" w:styleId="BalloonText">
    <w:name w:val="Balloon Text"/>
    <w:basedOn w:val="Normal"/>
    <w:qFormat/>
    <w:rPr>
      <w:rFonts w:ascii="Segoe UI" w:hAnsi="Segoe UI" w:cs="Segoe UI"/>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character" w:customStyle="1" w:styleId="HeaderChar">
    <w:name w:val="Header Char"/>
    <w:rPr>
      <w:b/>
      <w:w w:val="100"/>
      <w:position w:val="-1"/>
      <w:sz w:val="24"/>
      <w:effect w:val="none"/>
      <w:vertAlign w:val="baseline"/>
      <w:cs w:val="0"/>
      <w:em w:val="none"/>
    </w:rPr>
  </w:style>
  <w:style w:type="character" w:customStyle="1" w:styleId="Heading1Char">
    <w:name w:val="Heading 1 Char"/>
    <w:uiPriority w:val="9"/>
    <w:rPr>
      <w:b/>
      <w:w w:val="100"/>
      <w:position w:val="-1"/>
      <w:sz w:val="48"/>
      <w:effect w:val="none"/>
      <w:vertAlign w:val="baseline"/>
      <w:cs w:val="0"/>
      <w:em w:val="none"/>
    </w:rPr>
  </w:style>
  <w:style w:type="character" w:styleId="Hyperlink">
    <w:name w:val="Hyperlink"/>
    <w:qFormat/>
    <w:rPr>
      <w:color w:val="0563C1"/>
      <w:w w:val="100"/>
      <w:position w:val="-1"/>
      <w:u w:val="single"/>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paragraph" w:customStyle="1" w:styleId="xxmsonormal">
    <w:name w:val="x_x_msonormal"/>
    <w:basedOn w:val="Normal"/>
    <w:rPr>
      <w:rFonts w:ascii="Calibri" w:eastAsia="Calibri" w:hAnsi="Calibri" w:cs="Calibri"/>
      <w:sz w:val="22"/>
      <w:szCs w:val="22"/>
    </w:rPr>
  </w:style>
  <w:style w:type="paragraph" w:customStyle="1" w:styleId="xxmsolistparagraph">
    <w:name w:val="x_x_msolistparagraph"/>
    <w:basedOn w:val="Normal"/>
    <w:pPr>
      <w:ind w:left="720"/>
    </w:pPr>
    <w:rPr>
      <w:rFonts w:ascii="Calibri" w:eastAsia="Calibri" w:hAnsi="Calibri" w:cs="Calibri"/>
    </w:rPr>
  </w:style>
  <w:style w:type="character" w:styleId="Strong">
    <w:name w:val="Strong"/>
    <w:uiPriority w:val="22"/>
    <w:qFormat/>
    <w:rPr>
      <w:b/>
      <w:bCs/>
      <w:w w:val="100"/>
      <w:position w:val="-1"/>
      <w:effect w:val="none"/>
      <w:vertAlign w:val="baseline"/>
      <w:cs w:val="0"/>
      <w:em w:val="none"/>
    </w:rPr>
  </w:style>
  <w:style w:type="character" w:customStyle="1" w:styleId="text">
    <w:name w:val="text"/>
    <w:basedOn w:val="DefaultParagraphFont"/>
    <w:rPr>
      <w:w w:val="100"/>
      <w:position w:val="-1"/>
      <w:effect w:val="none"/>
      <w:vertAlign w:val="baseline"/>
      <w:cs w:val="0"/>
      <w:em w:val="none"/>
    </w:rPr>
  </w:style>
  <w:style w:type="character" w:customStyle="1" w:styleId="indent-1-breaks">
    <w:name w:val="indent-1-breaks"/>
    <w:basedOn w:val="DefaultParagraphFont"/>
    <w:rPr>
      <w:w w:val="100"/>
      <w:position w:val="-1"/>
      <w:effect w:val="none"/>
      <w:vertAlign w:val="baseline"/>
      <w:cs w:val="0"/>
      <w:em w:val="none"/>
    </w:rPr>
  </w:style>
  <w:style w:type="character" w:customStyle="1" w:styleId="woj">
    <w:name w:val="woj"/>
    <w:basedOn w:val="DefaultParagraphFont"/>
    <w:rPr>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character" w:customStyle="1" w:styleId="apple-converted-space">
    <w:name w:val="apple-converted-space"/>
    <w:basedOn w:val="DefaultParagraphFont"/>
    <w:rsid w:val="00CC41D6"/>
  </w:style>
  <w:style w:type="paragraph" w:customStyle="1" w:styleId="paragraph">
    <w:name w:val="paragraph"/>
    <w:basedOn w:val="Normal"/>
    <w:rsid w:val="00CC41D6"/>
    <w:pPr>
      <w:spacing w:before="100" w:beforeAutospacing="1" w:after="100" w:afterAutospacing="1"/>
    </w:pPr>
  </w:style>
  <w:style w:type="character" w:customStyle="1" w:styleId="eop">
    <w:name w:val="eop"/>
    <w:basedOn w:val="DefaultParagraphFont"/>
    <w:rsid w:val="00CC41D6"/>
  </w:style>
  <w:style w:type="character" w:customStyle="1" w:styleId="normaltextrun">
    <w:name w:val="normaltextrun"/>
    <w:basedOn w:val="DefaultParagraphFont"/>
    <w:rsid w:val="00CC41D6"/>
  </w:style>
  <w:style w:type="paragraph" w:styleId="NormalWeb">
    <w:name w:val="Normal (Web)"/>
    <w:basedOn w:val="Normal"/>
    <w:uiPriority w:val="99"/>
    <w:unhideWhenUsed/>
    <w:rsid w:val="00CC41D6"/>
    <w:pPr>
      <w:spacing w:before="100" w:beforeAutospacing="1" w:after="100" w:afterAutospacing="1"/>
    </w:pPr>
  </w:style>
  <w:style w:type="character" w:customStyle="1" w:styleId="apple-tab-span">
    <w:name w:val="apple-tab-span"/>
    <w:basedOn w:val="DefaultParagraphFont"/>
    <w:rsid w:val="00BA63FC"/>
  </w:style>
  <w:style w:type="character" w:customStyle="1" w:styleId="scxw33254642">
    <w:name w:val="scxw33254642"/>
    <w:basedOn w:val="DefaultParagraphFont"/>
    <w:rsid w:val="003261AF"/>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8745526">
      <w:bodyDiv w:val="1"/>
      <w:marLeft w:val="0"/>
      <w:marRight w:val="0"/>
      <w:marTop w:val="0"/>
      <w:marBottom w:val="0"/>
      <w:divBdr>
        <w:top w:val="none" w:sz="0" w:space="0" w:color="auto"/>
        <w:left w:val="none" w:sz="0" w:space="0" w:color="auto"/>
        <w:bottom w:val="none" w:sz="0" w:space="0" w:color="auto"/>
        <w:right w:val="none" w:sz="0" w:space="0" w:color="auto"/>
      </w:divBdr>
      <w:divsChild>
        <w:div w:id="551891411">
          <w:marLeft w:val="0"/>
          <w:marRight w:val="0"/>
          <w:marTop w:val="0"/>
          <w:marBottom w:val="0"/>
          <w:divBdr>
            <w:top w:val="none" w:sz="0" w:space="0" w:color="auto"/>
            <w:left w:val="none" w:sz="0" w:space="0" w:color="auto"/>
            <w:bottom w:val="none" w:sz="0" w:space="0" w:color="auto"/>
            <w:right w:val="none" w:sz="0" w:space="0" w:color="auto"/>
          </w:divBdr>
        </w:div>
      </w:divsChild>
    </w:div>
    <w:div w:id="45226735">
      <w:bodyDiv w:val="1"/>
      <w:marLeft w:val="0"/>
      <w:marRight w:val="0"/>
      <w:marTop w:val="0"/>
      <w:marBottom w:val="0"/>
      <w:divBdr>
        <w:top w:val="none" w:sz="0" w:space="0" w:color="auto"/>
        <w:left w:val="none" w:sz="0" w:space="0" w:color="auto"/>
        <w:bottom w:val="none" w:sz="0" w:space="0" w:color="auto"/>
        <w:right w:val="none" w:sz="0" w:space="0" w:color="auto"/>
      </w:divBdr>
      <w:divsChild>
        <w:div w:id="96296636">
          <w:marLeft w:val="0"/>
          <w:marRight w:val="0"/>
          <w:marTop w:val="0"/>
          <w:marBottom w:val="0"/>
          <w:divBdr>
            <w:top w:val="none" w:sz="0" w:space="0" w:color="auto"/>
            <w:left w:val="none" w:sz="0" w:space="0" w:color="auto"/>
            <w:bottom w:val="none" w:sz="0" w:space="0" w:color="auto"/>
            <w:right w:val="none" w:sz="0" w:space="0" w:color="auto"/>
          </w:divBdr>
        </w:div>
        <w:div w:id="193422213">
          <w:marLeft w:val="0"/>
          <w:marRight w:val="0"/>
          <w:marTop w:val="0"/>
          <w:marBottom w:val="0"/>
          <w:divBdr>
            <w:top w:val="none" w:sz="0" w:space="0" w:color="auto"/>
            <w:left w:val="none" w:sz="0" w:space="0" w:color="auto"/>
            <w:bottom w:val="none" w:sz="0" w:space="0" w:color="auto"/>
            <w:right w:val="none" w:sz="0" w:space="0" w:color="auto"/>
          </w:divBdr>
        </w:div>
        <w:div w:id="195654986">
          <w:marLeft w:val="0"/>
          <w:marRight w:val="0"/>
          <w:marTop w:val="0"/>
          <w:marBottom w:val="0"/>
          <w:divBdr>
            <w:top w:val="none" w:sz="0" w:space="0" w:color="auto"/>
            <w:left w:val="none" w:sz="0" w:space="0" w:color="auto"/>
            <w:bottom w:val="none" w:sz="0" w:space="0" w:color="auto"/>
            <w:right w:val="none" w:sz="0" w:space="0" w:color="auto"/>
          </w:divBdr>
        </w:div>
        <w:div w:id="479470290">
          <w:marLeft w:val="0"/>
          <w:marRight w:val="0"/>
          <w:marTop w:val="0"/>
          <w:marBottom w:val="0"/>
          <w:divBdr>
            <w:top w:val="none" w:sz="0" w:space="0" w:color="auto"/>
            <w:left w:val="none" w:sz="0" w:space="0" w:color="auto"/>
            <w:bottom w:val="none" w:sz="0" w:space="0" w:color="auto"/>
            <w:right w:val="none" w:sz="0" w:space="0" w:color="auto"/>
          </w:divBdr>
        </w:div>
        <w:div w:id="570771761">
          <w:marLeft w:val="0"/>
          <w:marRight w:val="0"/>
          <w:marTop w:val="0"/>
          <w:marBottom w:val="0"/>
          <w:divBdr>
            <w:top w:val="none" w:sz="0" w:space="0" w:color="auto"/>
            <w:left w:val="none" w:sz="0" w:space="0" w:color="auto"/>
            <w:bottom w:val="none" w:sz="0" w:space="0" w:color="auto"/>
            <w:right w:val="none" w:sz="0" w:space="0" w:color="auto"/>
          </w:divBdr>
        </w:div>
        <w:div w:id="660812224">
          <w:marLeft w:val="0"/>
          <w:marRight w:val="0"/>
          <w:marTop w:val="0"/>
          <w:marBottom w:val="0"/>
          <w:divBdr>
            <w:top w:val="none" w:sz="0" w:space="0" w:color="auto"/>
            <w:left w:val="none" w:sz="0" w:space="0" w:color="auto"/>
            <w:bottom w:val="none" w:sz="0" w:space="0" w:color="auto"/>
            <w:right w:val="none" w:sz="0" w:space="0" w:color="auto"/>
          </w:divBdr>
        </w:div>
        <w:div w:id="694967768">
          <w:marLeft w:val="0"/>
          <w:marRight w:val="0"/>
          <w:marTop w:val="0"/>
          <w:marBottom w:val="0"/>
          <w:divBdr>
            <w:top w:val="none" w:sz="0" w:space="0" w:color="auto"/>
            <w:left w:val="none" w:sz="0" w:space="0" w:color="auto"/>
            <w:bottom w:val="none" w:sz="0" w:space="0" w:color="auto"/>
            <w:right w:val="none" w:sz="0" w:space="0" w:color="auto"/>
          </w:divBdr>
        </w:div>
        <w:div w:id="727416608">
          <w:marLeft w:val="0"/>
          <w:marRight w:val="0"/>
          <w:marTop w:val="0"/>
          <w:marBottom w:val="0"/>
          <w:divBdr>
            <w:top w:val="none" w:sz="0" w:space="0" w:color="auto"/>
            <w:left w:val="none" w:sz="0" w:space="0" w:color="auto"/>
            <w:bottom w:val="none" w:sz="0" w:space="0" w:color="auto"/>
            <w:right w:val="none" w:sz="0" w:space="0" w:color="auto"/>
          </w:divBdr>
        </w:div>
        <w:div w:id="790637840">
          <w:marLeft w:val="0"/>
          <w:marRight w:val="0"/>
          <w:marTop w:val="0"/>
          <w:marBottom w:val="0"/>
          <w:divBdr>
            <w:top w:val="none" w:sz="0" w:space="0" w:color="auto"/>
            <w:left w:val="none" w:sz="0" w:space="0" w:color="auto"/>
            <w:bottom w:val="none" w:sz="0" w:space="0" w:color="auto"/>
            <w:right w:val="none" w:sz="0" w:space="0" w:color="auto"/>
          </w:divBdr>
        </w:div>
        <w:div w:id="1065683752">
          <w:marLeft w:val="0"/>
          <w:marRight w:val="0"/>
          <w:marTop w:val="0"/>
          <w:marBottom w:val="0"/>
          <w:divBdr>
            <w:top w:val="none" w:sz="0" w:space="0" w:color="auto"/>
            <w:left w:val="none" w:sz="0" w:space="0" w:color="auto"/>
            <w:bottom w:val="none" w:sz="0" w:space="0" w:color="auto"/>
            <w:right w:val="none" w:sz="0" w:space="0" w:color="auto"/>
          </w:divBdr>
        </w:div>
        <w:div w:id="1376932244">
          <w:marLeft w:val="0"/>
          <w:marRight w:val="0"/>
          <w:marTop w:val="0"/>
          <w:marBottom w:val="0"/>
          <w:divBdr>
            <w:top w:val="none" w:sz="0" w:space="0" w:color="auto"/>
            <w:left w:val="none" w:sz="0" w:space="0" w:color="auto"/>
            <w:bottom w:val="none" w:sz="0" w:space="0" w:color="auto"/>
            <w:right w:val="none" w:sz="0" w:space="0" w:color="auto"/>
          </w:divBdr>
        </w:div>
        <w:div w:id="1400708846">
          <w:marLeft w:val="0"/>
          <w:marRight w:val="0"/>
          <w:marTop w:val="0"/>
          <w:marBottom w:val="0"/>
          <w:divBdr>
            <w:top w:val="none" w:sz="0" w:space="0" w:color="auto"/>
            <w:left w:val="none" w:sz="0" w:space="0" w:color="auto"/>
            <w:bottom w:val="none" w:sz="0" w:space="0" w:color="auto"/>
            <w:right w:val="none" w:sz="0" w:space="0" w:color="auto"/>
          </w:divBdr>
        </w:div>
        <w:div w:id="1732652896">
          <w:marLeft w:val="0"/>
          <w:marRight w:val="0"/>
          <w:marTop w:val="0"/>
          <w:marBottom w:val="0"/>
          <w:divBdr>
            <w:top w:val="none" w:sz="0" w:space="0" w:color="auto"/>
            <w:left w:val="none" w:sz="0" w:space="0" w:color="auto"/>
            <w:bottom w:val="none" w:sz="0" w:space="0" w:color="auto"/>
            <w:right w:val="none" w:sz="0" w:space="0" w:color="auto"/>
          </w:divBdr>
        </w:div>
        <w:div w:id="1767572706">
          <w:marLeft w:val="0"/>
          <w:marRight w:val="0"/>
          <w:marTop w:val="0"/>
          <w:marBottom w:val="0"/>
          <w:divBdr>
            <w:top w:val="none" w:sz="0" w:space="0" w:color="auto"/>
            <w:left w:val="none" w:sz="0" w:space="0" w:color="auto"/>
            <w:bottom w:val="none" w:sz="0" w:space="0" w:color="auto"/>
            <w:right w:val="none" w:sz="0" w:space="0" w:color="auto"/>
          </w:divBdr>
        </w:div>
        <w:div w:id="2106068962">
          <w:marLeft w:val="0"/>
          <w:marRight w:val="0"/>
          <w:marTop w:val="0"/>
          <w:marBottom w:val="0"/>
          <w:divBdr>
            <w:top w:val="none" w:sz="0" w:space="0" w:color="auto"/>
            <w:left w:val="none" w:sz="0" w:space="0" w:color="auto"/>
            <w:bottom w:val="none" w:sz="0" w:space="0" w:color="auto"/>
            <w:right w:val="none" w:sz="0" w:space="0" w:color="auto"/>
          </w:divBdr>
        </w:div>
      </w:divsChild>
    </w:div>
    <w:div w:id="45489279">
      <w:bodyDiv w:val="1"/>
      <w:marLeft w:val="0"/>
      <w:marRight w:val="0"/>
      <w:marTop w:val="0"/>
      <w:marBottom w:val="0"/>
      <w:divBdr>
        <w:top w:val="none" w:sz="0" w:space="0" w:color="auto"/>
        <w:left w:val="none" w:sz="0" w:space="0" w:color="auto"/>
        <w:bottom w:val="none" w:sz="0" w:space="0" w:color="auto"/>
        <w:right w:val="none" w:sz="0" w:space="0" w:color="auto"/>
      </w:divBdr>
      <w:divsChild>
        <w:div w:id="754133815">
          <w:marLeft w:val="0"/>
          <w:marRight w:val="0"/>
          <w:marTop w:val="0"/>
          <w:marBottom w:val="0"/>
          <w:divBdr>
            <w:top w:val="none" w:sz="0" w:space="0" w:color="auto"/>
            <w:left w:val="none" w:sz="0" w:space="0" w:color="auto"/>
            <w:bottom w:val="none" w:sz="0" w:space="0" w:color="auto"/>
            <w:right w:val="none" w:sz="0" w:space="0" w:color="auto"/>
          </w:divBdr>
        </w:div>
      </w:divsChild>
    </w:div>
    <w:div w:id="356465065">
      <w:bodyDiv w:val="1"/>
      <w:marLeft w:val="0"/>
      <w:marRight w:val="0"/>
      <w:marTop w:val="0"/>
      <w:marBottom w:val="0"/>
      <w:divBdr>
        <w:top w:val="none" w:sz="0" w:space="0" w:color="auto"/>
        <w:left w:val="none" w:sz="0" w:space="0" w:color="auto"/>
        <w:bottom w:val="none" w:sz="0" w:space="0" w:color="auto"/>
        <w:right w:val="none" w:sz="0" w:space="0" w:color="auto"/>
      </w:divBdr>
      <w:divsChild>
        <w:div w:id="456484501">
          <w:marLeft w:val="0"/>
          <w:marRight w:val="0"/>
          <w:marTop w:val="0"/>
          <w:marBottom w:val="0"/>
          <w:divBdr>
            <w:top w:val="none" w:sz="0" w:space="0" w:color="auto"/>
            <w:left w:val="none" w:sz="0" w:space="0" w:color="auto"/>
            <w:bottom w:val="none" w:sz="0" w:space="0" w:color="auto"/>
            <w:right w:val="none" w:sz="0" w:space="0" w:color="auto"/>
          </w:divBdr>
          <w:divsChild>
            <w:div w:id="35088717">
              <w:marLeft w:val="0"/>
              <w:marRight w:val="0"/>
              <w:marTop w:val="0"/>
              <w:marBottom w:val="0"/>
              <w:divBdr>
                <w:top w:val="none" w:sz="0" w:space="0" w:color="auto"/>
                <w:left w:val="none" w:sz="0" w:space="0" w:color="auto"/>
                <w:bottom w:val="none" w:sz="0" w:space="0" w:color="auto"/>
                <w:right w:val="none" w:sz="0" w:space="0" w:color="auto"/>
              </w:divBdr>
            </w:div>
            <w:div w:id="76295592">
              <w:marLeft w:val="0"/>
              <w:marRight w:val="0"/>
              <w:marTop w:val="0"/>
              <w:marBottom w:val="0"/>
              <w:divBdr>
                <w:top w:val="none" w:sz="0" w:space="0" w:color="auto"/>
                <w:left w:val="none" w:sz="0" w:space="0" w:color="auto"/>
                <w:bottom w:val="none" w:sz="0" w:space="0" w:color="auto"/>
                <w:right w:val="none" w:sz="0" w:space="0" w:color="auto"/>
              </w:divBdr>
            </w:div>
            <w:div w:id="192116788">
              <w:marLeft w:val="0"/>
              <w:marRight w:val="0"/>
              <w:marTop w:val="0"/>
              <w:marBottom w:val="0"/>
              <w:divBdr>
                <w:top w:val="none" w:sz="0" w:space="0" w:color="auto"/>
                <w:left w:val="none" w:sz="0" w:space="0" w:color="auto"/>
                <w:bottom w:val="none" w:sz="0" w:space="0" w:color="auto"/>
                <w:right w:val="none" w:sz="0" w:space="0" w:color="auto"/>
              </w:divBdr>
            </w:div>
            <w:div w:id="213320565">
              <w:marLeft w:val="0"/>
              <w:marRight w:val="0"/>
              <w:marTop w:val="0"/>
              <w:marBottom w:val="0"/>
              <w:divBdr>
                <w:top w:val="none" w:sz="0" w:space="0" w:color="auto"/>
                <w:left w:val="none" w:sz="0" w:space="0" w:color="auto"/>
                <w:bottom w:val="none" w:sz="0" w:space="0" w:color="auto"/>
                <w:right w:val="none" w:sz="0" w:space="0" w:color="auto"/>
              </w:divBdr>
            </w:div>
            <w:div w:id="229508814">
              <w:marLeft w:val="0"/>
              <w:marRight w:val="0"/>
              <w:marTop w:val="0"/>
              <w:marBottom w:val="0"/>
              <w:divBdr>
                <w:top w:val="none" w:sz="0" w:space="0" w:color="auto"/>
                <w:left w:val="none" w:sz="0" w:space="0" w:color="auto"/>
                <w:bottom w:val="none" w:sz="0" w:space="0" w:color="auto"/>
                <w:right w:val="none" w:sz="0" w:space="0" w:color="auto"/>
              </w:divBdr>
            </w:div>
            <w:div w:id="494493512">
              <w:marLeft w:val="0"/>
              <w:marRight w:val="0"/>
              <w:marTop w:val="0"/>
              <w:marBottom w:val="0"/>
              <w:divBdr>
                <w:top w:val="none" w:sz="0" w:space="0" w:color="auto"/>
                <w:left w:val="none" w:sz="0" w:space="0" w:color="auto"/>
                <w:bottom w:val="none" w:sz="0" w:space="0" w:color="auto"/>
                <w:right w:val="none" w:sz="0" w:space="0" w:color="auto"/>
              </w:divBdr>
            </w:div>
            <w:div w:id="497694215">
              <w:marLeft w:val="0"/>
              <w:marRight w:val="0"/>
              <w:marTop w:val="0"/>
              <w:marBottom w:val="0"/>
              <w:divBdr>
                <w:top w:val="none" w:sz="0" w:space="0" w:color="auto"/>
                <w:left w:val="none" w:sz="0" w:space="0" w:color="auto"/>
                <w:bottom w:val="none" w:sz="0" w:space="0" w:color="auto"/>
                <w:right w:val="none" w:sz="0" w:space="0" w:color="auto"/>
              </w:divBdr>
            </w:div>
            <w:div w:id="886066988">
              <w:marLeft w:val="0"/>
              <w:marRight w:val="0"/>
              <w:marTop w:val="0"/>
              <w:marBottom w:val="0"/>
              <w:divBdr>
                <w:top w:val="none" w:sz="0" w:space="0" w:color="auto"/>
                <w:left w:val="none" w:sz="0" w:space="0" w:color="auto"/>
                <w:bottom w:val="none" w:sz="0" w:space="0" w:color="auto"/>
                <w:right w:val="none" w:sz="0" w:space="0" w:color="auto"/>
              </w:divBdr>
            </w:div>
            <w:div w:id="923026953">
              <w:marLeft w:val="0"/>
              <w:marRight w:val="0"/>
              <w:marTop w:val="0"/>
              <w:marBottom w:val="0"/>
              <w:divBdr>
                <w:top w:val="none" w:sz="0" w:space="0" w:color="auto"/>
                <w:left w:val="none" w:sz="0" w:space="0" w:color="auto"/>
                <w:bottom w:val="none" w:sz="0" w:space="0" w:color="auto"/>
                <w:right w:val="none" w:sz="0" w:space="0" w:color="auto"/>
              </w:divBdr>
            </w:div>
            <w:div w:id="1128476704">
              <w:marLeft w:val="0"/>
              <w:marRight w:val="0"/>
              <w:marTop w:val="0"/>
              <w:marBottom w:val="0"/>
              <w:divBdr>
                <w:top w:val="none" w:sz="0" w:space="0" w:color="auto"/>
                <w:left w:val="none" w:sz="0" w:space="0" w:color="auto"/>
                <w:bottom w:val="none" w:sz="0" w:space="0" w:color="auto"/>
                <w:right w:val="none" w:sz="0" w:space="0" w:color="auto"/>
              </w:divBdr>
            </w:div>
            <w:div w:id="1145852112">
              <w:marLeft w:val="0"/>
              <w:marRight w:val="0"/>
              <w:marTop w:val="0"/>
              <w:marBottom w:val="0"/>
              <w:divBdr>
                <w:top w:val="none" w:sz="0" w:space="0" w:color="auto"/>
                <w:left w:val="none" w:sz="0" w:space="0" w:color="auto"/>
                <w:bottom w:val="none" w:sz="0" w:space="0" w:color="auto"/>
                <w:right w:val="none" w:sz="0" w:space="0" w:color="auto"/>
              </w:divBdr>
            </w:div>
            <w:div w:id="1282951913">
              <w:marLeft w:val="0"/>
              <w:marRight w:val="0"/>
              <w:marTop w:val="0"/>
              <w:marBottom w:val="0"/>
              <w:divBdr>
                <w:top w:val="none" w:sz="0" w:space="0" w:color="auto"/>
                <w:left w:val="none" w:sz="0" w:space="0" w:color="auto"/>
                <w:bottom w:val="none" w:sz="0" w:space="0" w:color="auto"/>
                <w:right w:val="none" w:sz="0" w:space="0" w:color="auto"/>
              </w:divBdr>
            </w:div>
            <w:div w:id="1411848170">
              <w:marLeft w:val="0"/>
              <w:marRight w:val="0"/>
              <w:marTop w:val="0"/>
              <w:marBottom w:val="0"/>
              <w:divBdr>
                <w:top w:val="none" w:sz="0" w:space="0" w:color="auto"/>
                <w:left w:val="none" w:sz="0" w:space="0" w:color="auto"/>
                <w:bottom w:val="none" w:sz="0" w:space="0" w:color="auto"/>
                <w:right w:val="none" w:sz="0" w:space="0" w:color="auto"/>
              </w:divBdr>
            </w:div>
            <w:div w:id="1428959576">
              <w:marLeft w:val="0"/>
              <w:marRight w:val="0"/>
              <w:marTop w:val="0"/>
              <w:marBottom w:val="0"/>
              <w:divBdr>
                <w:top w:val="none" w:sz="0" w:space="0" w:color="auto"/>
                <w:left w:val="none" w:sz="0" w:space="0" w:color="auto"/>
                <w:bottom w:val="none" w:sz="0" w:space="0" w:color="auto"/>
                <w:right w:val="none" w:sz="0" w:space="0" w:color="auto"/>
              </w:divBdr>
            </w:div>
            <w:div w:id="1494755665">
              <w:marLeft w:val="0"/>
              <w:marRight w:val="0"/>
              <w:marTop w:val="0"/>
              <w:marBottom w:val="0"/>
              <w:divBdr>
                <w:top w:val="none" w:sz="0" w:space="0" w:color="auto"/>
                <w:left w:val="none" w:sz="0" w:space="0" w:color="auto"/>
                <w:bottom w:val="none" w:sz="0" w:space="0" w:color="auto"/>
                <w:right w:val="none" w:sz="0" w:space="0" w:color="auto"/>
              </w:divBdr>
            </w:div>
            <w:div w:id="1553542251">
              <w:marLeft w:val="0"/>
              <w:marRight w:val="0"/>
              <w:marTop w:val="0"/>
              <w:marBottom w:val="0"/>
              <w:divBdr>
                <w:top w:val="none" w:sz="0" w:space="0" w:color="auto"/>
                <w:left w:val="none" w:sz="0" w:space="0" w:color="auto"/>
                <w:bottom w:val="none" w:sz="0" w:space="0" w:color="auto"/>
                <w:right w:val="none" w:sz="0" w:space="0" w:color="auto"/>
              </w:divBdr>
            </w:div>
            <w:div w:id="1638299348">
              <w:marLeft w:val="0"/>
              <w:marRight w:val="0"/>
              <w:marTop w:val="0"/>
              <w:marBottom w:val="0"/>
              <w:divBdr>
                <w:top w:val="none" w:sz="0" w:space="0" w:color="auto"/>
                <w:left w:val="none" w:sz="0" w:space="0" w:color="auto"/>
                <w:bottom w:val="none" w:sz="0" w:space="0" w:color="auto"/>
                <w:right w:val="none" w:sz="0" w:space="0" w:color="auto"/>
              </w:divBdr>
            </w:div>
            <w:div w:id="1671713335">
              <w:marLeft w:val="0"/>
              <w:marRight w:val="0"/>
              <w:marTop w:val="0"/>
              <w:marBottom w:val="0"/>
              <w:divBdr>
                <w:top w:val="none" w:sz="0" w:space="0" w:color="auto"/>
                <w:left w:val="none" w:sz="0" w:space="0" w:color="auto"/>
                <w:bottom w:val="none" w:sz="0" w:space="0" w:color="auto"/>
                <w:right w:val="none" w:sz="0" w:space="0" w:color="auto"/>
              </w:divBdr>
            </w:div>
            <w:div w:id="1881478693">
              <w:marLeft w:val="0"/>
              <w:marRight w:val="0"/>
              <w:marTop w:val="0"/>
              <w:marBottom w:val="0"/>
              <w:divBdr>
                <w:top w:val="none" w:sz="0" w:space="0" w:color="auto"/>
                <w:left w:val="none" w:sz="0" w:space="0" w:color="auto"/>
                <w:bottom w:val="none" w:sz="0" w:space="0" w:color="auto"/>
                <w:right w:val="none" w:sz="0" w:space="0" w:color="auto"/>
              </w:divBdr>
            </w:div>
            <w:div w:id="2105028514">
              <w:marLeft w:val="0"/>
              <w:marRight w:val="0"/>
              <w:marTop w:val="0"/>
              <w:marBottom w:val="0"/>
              <w:divBdr>
                <w:top w:val="none" w:sz="0" w:space="0" w:color="auto"/>
                <w:left w:val="none" w:sz="0" w:space="0" w:color="auto"/>
                <w:bottom w:val="none" w:sz="0" w:space="0" w:color="auto"/>
                <w:right w:val="none" w:sz="0" w:space="0" w:color="auto"/>
              </w:divBdr>
            </w:div>
          </w:divsChild>
        </w:div>
        <w:div w:id="459804603">
          <w:marLeft w:val="0"/>
          <w:marRight w:val="0"/>
          <w:marTop w:val="0"/>
          <w:marBottom w:val="0"/>
          <w:divBdr>
            <w:top w:val="none" w:sz="0" w:space="0" w:color="auto"/>
            <w:left w:val="none" w:sz="0" w:space="0" w:color="auto"/>
            <w:bottom w:val="none" w:sz="0" w:space="0" w:color="auto"/>
            <w:right w:val="none" w:sz="0" w:space="0" w:color="auto"/>
          </w:divBdr>
          <w:divsChild>
            <w:div w:id="53165480">
              <w:marLeft w:val="0"/>
              <w:marRight w:val="0"/>
              <w:marTop w:val="0"/>
              <w:marBottom w:val="0"/>
              <w:divBdr>
                <w:top w:val="none" w:sz="0" w:space="0" w:color="auto"/>
                <w:left w:val="none" w:sz="0" w:space="0" w:color="auto"/>
                <w:bottom w:val="none" w:sz="0" w:space="0" w:color="auto"/>
                <w:right w:val="none" w:sz="0" w:space="0" w:color="auto"/>
              </w:divBdr>
            </w:div>
            <w:div w:id="164590388">
              <w:marLeft w:val="0"/>
              <w:marRight w:val="0"/>
              <w:marTop w:val="0"/>
              <w:marBottom w:val="0"/>
              <w:divBdr>
                <w:top w:val="none" w:sz="0" w:space="0" w:color="auto"/>
                <w:left w:val="none" w:sz="0" w:space="0" w:color="auto"/>
                <w:bottom w:val="none" w:sz="0" w:space="0" w:color="auto"/>
                <w:right w:val="none" w:sz="0" w:space="0" w:color="auto"/>
              </w:divBdr>
            </w:div>
            <w:div w:id="181869678">
              <w:marLeft w:val="0"/>
              <w:marRight w:val="0"/>
              <w:marTop w:val="0"/>
              <w:marBottom w:val="0"/>
              <w:divBdr>
                <w:top w:val="none" w:sz="0" w:space="0" w:color="auto"/>
                <w:left w:val="none" w:sz="0" w:space="0" w:color="auto"/>
                <w:bottom w:val="none" w:sz="0" w:space="0" w:color="auto"/>
                <w:right w:val="none" w:sz="0" w:space="0" w:color="auto"/>
              </w:divBdr>
            </w:div>
            <w:div w:id="188616082">
              <w:marLeft w:val="0"/>
              <w:marRight w:val="0"/>
              <w:marTop w:val="0"/>
              <w:marBottom w:val="0"/>
              <w:divBdr>
                <w:top w:val="none" w:sz="0" w:space="0" w:color="auto"/>
                <w:left w:val="none" w:sz="0" w:space="0" w:color="auto"/>
                <w:bottom w:val="none" w:sz="0" w:space="0" w:color="auto"/>
                <w:right w:val="none" w:sz="0" w:space="0" w:color="auto"/>
              </w:divBdr>
            </w:div>
            <w:div w:id="297417623">
              <w:marLeft w:val="0"/>
              <w:marRight w:val="0"/>
              <w:marTop w:val="0"/>
              <w:marBottom w:val="0"/>
              <w:divBdr>
                <w:top w:val="none" w:sz="0" w:space="0" w:color="auto"/>
                <w:left w:val="none" w:sz="0" w:space="0" w:color="auto"/>
                <w:bottom w:val="none" w:sz="0" w:space="0" w:color="auto"/>
                <w:right w:val="none" w:sz="0" w:space="0" w:color="auto"/>
              </w:divBdr>
            </w:div>
            <w:div w:id="368724028">
              <w:marLeft w:val="0"/>
              <w:marRight w:val="0"/>
              <w:marTop w:val="0"/>
              <w:marBottom w:val="0"/>
              <w:divBdr>
                <w:top w:val="none" w:sz="0" w:space="0" w:color="auto"/>
                <w:left w:val="none" w:sz="0" w:space="0" w:color="auto"/>
                <w:bottom w:val="none" w:sz="0" w:space="0" w:color="auto"/>
                <w:right w:val="none" w:sz="0" w:space="0" w:color="auto"/>
              </w:divBdr>
            </w:div>
            <w:div w:id="494076938">
              <w:marLeft w:val="0"/>
              <w:marRight w:val="0"/>
              <w:marTop w:val="0"/>
              <w:marBottom w:val="0"/>
              <w:divBdr>
                <w:top w:val="none" w:sz="0" w:space="0" w:color="auto"/>
                <w:left w:val="none" w:sz="0" w:space="0" w:color="auto"/>
                <w:bottom w:val="none" w:sz="0" w:space="0" w:color="auto"/>
                <w:right w:val="none" w:sz="0" w:space="0" w:color="auto"/>
              </w:divBdr>
            </w:div>
            <w:div w:id="589506762">
              <w:marLeft w:val="0"/>
              <w:marRight w:val="0"/>
              <w:marTop w:val="0"/>
              <w:marBottom w:val="0"/>
              <w:divBdr>
                <w:top w:val="none" w:sz="0" w:space="0" w:color="auto"/>
                <w:left w:val="none" w:sz="0" w:space="0" w:color="auto"/>
                <w:bottom w:val="none" w:sz="0" w:space="0" w:color="auto"/>
                <w:right w:val="none" w:sz="0" w:space="0" w:color="auto"/>
              </w:divBdr>
            </w:div>
            <w:div w:id="604465498">
              <w:marLeft w:val="0"/>
              <w:marRight w:val="0"/>
              <w:marTop w:val="0"/>
              <w:marBottom w:val="0"/>
              <w:divBdr>
                <w:top w:val="none" w:sz="0" w:space="0" w:color="auto"/>
                <w:left w:val="none" w:sz="0" w:space="0" w:color="auto"/>
                <w:bottom w:val="none" w:sz="0" w:space="0" w:color="auto"/>
                <w:right w:val="none" w:sz="0" w:space="0" w:color="auto"/>
              </w:divBdr>
            </w:div>
            <w:div w:id="774860269">
              <w:marLeft w:val="0"/>
              <w:marRight w:val="0"/>
              <w:marTop w:val="0"/>
              <w:marBottom w:val="0"/>
              <w:divBdr>
                <w:top w:val="none" w:sz="0" w:space="0" w:color="auto"/>
                <w:left w:val="none" w:sz="0" w:space="0" w:color="auto"/>
                <w:bottom w:val="none" w:sz="0" w:space="0" w:color="auto"/>
                <w:right w:val="none" w:sz="0" w:space="0" w:color="auto"/>
              </w:divBdr>
            </w:div>
            <w:div w:id="1143238051">
              <w:marLeft w:val="0"/>
              <w:marRight w:val="0"/>
              <w:marTop w:val="0"/>
              <w:marBottom w:val="0"/>
              <w:divBdr>
                <w:top w:val="none" w:sz="0" w:space="0" w:color="auto"/>
                <w:left w:val="none" w:sz="0" w:space="0" w:color="auto"/>
                <w:bottom w:val="none" w:sz="0" w:space="0" w:color="auto"/>
                <w:right w:val="none" w:sz="0" w:space="0" w:color="auto"/>
              </w:divBdr>
            </w:div>
            <w:div w:id="1190484104">
              <w:marLeft w:val="0"/>
              <w:marRight w:val="0"/>
              <w:marTop w:val="0"/>
              <w:marBottom w:val="0"/>
              <w:divBdr>
                <w:top w:val="none" w:sz="0" w:space="0" w:color="auto"/>
                <w:left w:val="none" w:sz="0" w:space="0" w:color="auto"/>
                <w:bottom w:val="none" w:sz="0" w:space="0" w:color="auto"/>
                <w:right w:val="none" w:sz="0" w:space="0" w:color="auto"/>
              </w:divBdr>
            </w:div>
            <w:div w:id="1224826303">
              <w:marLeft w:val="0"/>
              <w:marRight w:val="0"/>
              <w:marTop w:val="0"/>
              <w:marBottom w:val="0"/>
              <w:divBdr>
                <w:top w:val="none" w:sz="0" w:space="0" w:color="auto"/>
                <w:left w:val="none" w:sz="0" w:space="0" w:color="auto"/>
                <w:bottom w:val="none" w:sz="0" w:space="0" w:color="auto"/>
                <w:right w:val="none" w:sz="0" w:space="0" w:color="auto"/>
              </w:divBdr>
            </w:div>
            <w:div w:id="1232231425">
              <w:marLeft w:val="0"/>
              <w:marRight w:val="0"/>
              <w:marTop w:val="0"/>
              <w:marBottom w:val="0"/>
              <w:divBdr>
                <w:top w:val="none" w:sz="0" w:space="0" w:color="auto"/>
                <w:left w:val="none" w:sz="0" w:space="0" w:color="auto"/>
                <w:bottom w:val="none" w:sz="0" w:space="0" w:color="auto"/>
                <w:right w:val="none" w:sz="0" w:space="0" w:color="auto"/>
              </w:divBdr>
            </w:div>
            <w:div w:id="1338508148">
              <w:marLeft w:val="0"/>
              <w:marRight w:val="0"/>
              <w:marTop w:val="0"/>
              <w:marBottom w:val="0"/>
              <w:divBdr>
                <w:top w:val="none" w:sz="0" w:space="0" w:color="auto"/>
                <w:left w:val="none" w:sz="0" w:space="0" w:color="auto"/>
                <w:bottom w:val="none" w:sz="0" w:space="0" w:color="auto"/>
                <w:right w:val="none" w:sz="0" w:space="0" w:color="auto"/>
              </w:divBdr>
            </w:div>
            <w:div w:id="1629434236">
              <w:marLeft w:val="0"/>
              <w:marRight w:val="0"/>
              <w:marTop w:val="0"/>
              <w:marBottom w:val="0"/>
              <w:divBdr>
                <w:top w:val="none" w:sz="0" w:space="0" w:color="auto"/>
                <w:left w:val="none" w:sz="0" w:space="0" w:color="auto"/>
                <w:bottom w:val="none" w:sz="0" w:space="0" w:color="auto"/>
                <w:right w:val="none" w:sz="0" w:space="0" w:color="auto"/>
              </w:divBdr>
            </w:div>
            <w:div w:id="167787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592064">
      <w:bodyDiv w:val="1"/>
      <w:marLeft w:val="0"/>
      <w:marRight w:val="0"/>
      <w:marTop w:val="0"/>
      <w:marBottom w:val="0"/>
      <w:divBdr>
        <w:top w:val="none" w:sz="0" w:space="0" w:color="auto"/>
        <w:left w:val="none" w:sz="0" w:space="0" w:color="auto"/>
        <w:bottom w:val="none" w:sz="0" w:space="0" w:color="auto"/>
        <w:right w:val="none" w:sz="0" w:space="0" w:color="auto"/>
      </w:divBdr>
    </w:div>
    <w:div w:id="536743473">
      <w:bodyDiv w:val="1"/>
      <w:marLeft w:val="0"/>
      <w:marRight w:val="0"/>
      <w:marTop w:val="0"/>
      <w:marBottom w:val="0"/>
      <w:divBdr>
        <w:top w:val="none" w:sz="0" w:space="0" w:color="auto"/>
        <w:left w:val="none" w:sz="0" w:space="0" w:color="auto"/>
        <w:bottom w:val="none" w:sz="0" w:space="0" w:color="auto"/>
        <w:right w:val="none" w:sz="0" w:space="0" w:color="auto"/>
      </w:divBdr>
    </w:div>
    <w:div w:id="564686823">
      <w:bodyDiv w:val="1"/>
      <w:marLeft w:val="0"/>
      <w:marRight w:val="0"/>
      <w:marTop w:val="0"/>
      <w:marBottom w:val="0"/>
      <w:divBdr>
        <w:top w:val="none" w:sz="0" w:space="0" w:color="auto"/>
        <w:left w:val="none" w:sz="0" w:space="0" w:color="auto"/>
        <w:bottom w:val="none" w:sz="0" w:space="0" w:color="auto"/>
        <w:right w:val="none" w:sz="0" w:space="0" w:color="auto"/>
      </w:divBdr>
    </w:div>
    <w:div w:id="649287280">
      <w:bodyDiv w:val="1"/>
      <w:marLeft w:val="0"/>
      <w:marRight w:val="0"/>
      <w:marTop w:val="0"/>
      <w:marBottom w:val="0"/>
      <w:divBdr>
        <w:top w:val="none" w:sz="0" w:space="0" w:color="auto"/>
        <w:left w:val="none" w:sz="0" w:space="0" w:color="auto"/>
        <w:bottom w:val="none" w:sz="0" w:space="0" w:color="auto"/>
        <w:right w:val="none" w:sz="0" w:space="0" w:color="auto"/>
      </w:divBdr>
      <w:divsChild>
        <w:div w:id="1468356">
          <w:marLeft w:val="0"/>
          <w:marRight w:val="0"/>
          <w:marTop w:val="0"/>
          <w:marBottom w:val="0"/>
          <w:divBdr>
            <w:top w:val="none" w:sz="0" w:space="0" w:color="auto"/>
            <w:left w:val="none" w:sz="0" w:space="0" w:color="auto"/>
            <w:bottom w:val="none" w:sz="0" w:space="0" w:color="auto"/>
            <w:right w:val="none" w:sz="0" w:space="0" w:color="auto"/>
          </w:divBdr>
        </w:div>
        <w:div w:id="79185652">
          <w:marLeft w:val="0"/>
          <w:marRight w:val="0"/>
          <w:marTop w:val="0"/>
          <w:marBottom w:val="0"/>
          <w:divBdr>
            <w:top w:val="none" w:sz="0" w:space="0" w:color="auto"/>
            <w:left w:val="none" w:sz="0" w:space="0" w:color="auto"/>
            <w:bottom w:val="none" w:sz="0" w:space="0" w:color="auto"/>
            <w:right w:val="none" w:sz="0" w:space="0" w:color="auto"/>
          </w:divBdr>
        </w:div>
        <w:div w:id="274756784">
          <w:marLeft w:val="0"/>
          <w:marRight w:val="0"/>
          <w:marTop w:val="0"/>
          <w:marBottom w:val="0"/>
          <w:divBdr>
            <w:top w:val="none" w:sz="0" w:space="0" w:color="auto"/>
            <w:left w:val="none" w:sz="0" w:space="0" w:color="auto"/>
            <w:bottom w:val="none" w:sz="0" w:space="0" w:color="auto"/>
            <w:right w:val="none" w:sz="0" w:space="0" w:color="auto"/>
          </w:divBdr>
        </w:div>
        <w:div w:id="383020533">
          <w:marLeft w:val="0"/>
          <w:marRight w:val="0"/>
          <w:marTop w:val="0"/>
          <w:marBottom w:val="0"/>
          <w:divBdr>
            <w:top w:val="none" w:sz="0" w:space="0" w:color="auto"/>
            <w:left w:val="none" w:sz="0" w:space="0" w:color="auto"/>
            <w:bottom w:val="none" w:sz="0" w:space="0" w:color="auto"/>
            <w:right w:val="none" w:sz="0" w:space="0" w:color="auto"/>
          </w:divBdr>
        </w:div>
        <w:div w:id="466699984">
          <w:marLeft w:val="0"/>
          <w:marRight w:val="0"/>
          <w:marTop w:val="0"/>
          <w:marBottom w:val="0"/>
          <w:divBdr>
            <w:top w:val="none" w:sz="0" w:space="0" w:color="auto"/>
            <w:left w:val="none" w:sz="0" w:space="0" w:color="auto"/>
            <w:bottom w:val="none" w:sz="0" w:space="0" w:color="auto"/>
            <w:right w:val="none" w:sz="0" w:space="0" w:color="auto"/>
          </w:divBdr>
        </w:div>
        <w:div w:id="604507018">
          <w:marLeft w:val="0"/>
          <w:marRight w:val="0"/>
          <w:marTop w:val="0"/>
          <w:marBottom w:val="0"/>
          <w:divBdr>
            <w:top w:val="none" w:sz="0" w:space="0" w:color="auto"/>
            <w:left w:val="none" w:sz="0" w:space="0" w:color="auto"/>
            <w:bottom w:val="none" w:sz="0" w:space="0" w:color="auto"/>
            <w:right w:val="none" w:sz="0" w:space="0" w:color="auto"/>
          </w:divBdr>
        </w:div>
        <w:div w:id="762648084">
          <w:marLeft w:val="0"/>
          <w:marRight w:val="0"/>
          <w:marTop w:val="0"/>
          <w:marBottom w:val="0"/>
          <w:divBdr>
            <w:top w:val="none" w:sz="0" w:space="0" w:color="auto"/>
            <w:left w:val="none" w:sz="0" w:space="0" w:color="auto"/>
            <w:bottom w:val="none" w:sz="0" w:space="0" w:color="auto"/>
            <w:right w:val="none" w:sz="0" w:space="0" w:color="auto"/>
          </w:divBdr>
        </w:div>
        <w:div w:id="901477135">
          <w:marLeft w:val="0"/>
          <w:marRight w:val="0"/>
          <w:marTop w:val="0"/>
          <w:marBottom w:val="0"/>
          <w:divBdr>
            <w:top w:val="none" w:sz="0" w:space="0" w:color="auto"/>
            <w:left w:val="none" w:sz="0" w:space="0" w:color="auto"/>
            <w:bottom w:val="none" w:sz="0" w:space="0" w:color="auto"/>
            <w:right w:val="none" w:sz="0" w:space="0" w:color="auto"/>
          </w:divBdr>
        </w:div>
        <w:div w:id="955721476">
          <w:marLeft w:val="0"/>
          <w:marRight w:val="0"/>
          <w:marTop w:val="0"/>
          <w:marBottom w:val="0"/>
          <w:divBdr>
            <w:top w:val="none" w:sz="0" w:space="0" w:color="auto"/>
            <w:left w:val="none" w:sz="0" w:space="0" w:color="auto"/>
            <w:bottom w:val="none" w:sz="0" w:space="0" w:color="auto"/>
            <w:right w:val="none" w:sz="0" w:space="0" w:color="auto"/>
          </w:divBdr>
        </w:div>
        <w:div w:id="995887303">
          <w:marLeft w:val="0"/>
          <w:marRight w:val="0"/>
          <w:marTop w:val="0"/>
          <w:marBottom w:val="0"/>
          <w:divBdr>
            <w:top w:val="none" w:sz="0" w:space="0" w:color="auto"/>
            <w:left w:val="none" w:sz="0" w:space="0" w:color="auto"/>
            <w:bottom w:val="none" w:sz="0" w:space="0" w:color="auto"/>
            <w:right w:val="none" w:sz="0" w:space="0" w:color="auto"/>
          </w:divBdr>
        </w:div>
        <w:div w:id="1162351160">
          <w:marLeft w:val="0"/>
          <w:marRight w:val="0"/>
          <w:marTop w:val="0"/>
          <w:marBottom w:val="0"/>
          <w:divBdr>
            <w:top w:val="none" w:sz="0" w:space="0" w:color="auto"/>
            <w:left w:val="none" w:sz="0" w:space="0" w:color="auto"/>
            <w:bottom w:val="none" w:sz="0" w:space="0" w:color="auto"/>
            <w:right w:val="none" w:sz="0" w:space="0" w:color="auto"/>
          </w:divBdr>
        </w:div>
        <w:div w:id="1379283416">
          <w:marLeft w:val="0"/>
          <w:marRight w:val="0"/>
          <w:marTop w:val="0"/>
          <w:marBottom w:val="0"/>
          <w:divBdr>
            <w:top w:val="none" w:sz="0" w:space="0" w:color="auto"/>
            <w:left w:val="none" w:sz="0" w:space="0" w:color="auto"/>
            <w:bottom w:val="none" w:sz="0" w:space="0" w:color="auto"/>
            <w:right w:val="none" w:sz="0" w:space="0" w:color="auto"/>
          </w:divBdr>
        </w:div>
        <w:div w:id="1504008201">
          <w:marLeft w:val="0"/>
          <w:marRight w:val="0"/>
          <w:marTop w:val="0"/>
          <w:marBottom w:val="0"/>
          <w:divBdr>
            <w:top w:val="none" w:sz="0" w:space="0" w:color="auto"/>
            <w:left w:val="none" w:sz="0" w:space="0" w:color="auto"/>
            <w:bottom w:val="none" w:sz="0" w:space="0" w:color="auto"/>
            <w:right w:val="none" w:sz="0" w:space="0" w:color="auto"/>
          </w:divBdr>
        </w:div>
        <w:div w:id="1528368628">
          <w:marLeft w:val="0"/>
          <w:marRight w:val="0"/>
          <w:marTop w:val="0"/>
          <w:marBottom w:val="0"/>
          <w:divBdr>
            <w:top w:val="none" w:sz="0" w:space="0" w:color="auto"/>
            <w:left w:val="none" w:sz="0" w:space="0" w:color="auto"/>
            <w:bottom w:val="none" w:sz="0" w:space="0" w:color="auto"/>
            <w:right w:val="none" w:sz="0" w:space="0" w:color="auto"/>
          </w:divBdr>
        </w:div>
        <w:div w:id="1764642848">
          <w:marLeft w:val="0"/>
          <w:marRight w:val="0"/>
          <w:marTop w:val="0"/>
          <w:marBottom w:val="0"/>
          <w:divBdr>
            <w:top w:val="none" w:sz="0" w:space="0" w:color="auto"/>
            <w:left w:val="none" w:sz="0" w:space="0" w:color="auto"/>
            <w:bottom w:val="none" w:sz="0" w:space="0" w:color="auto"/>
            <w:right w:val="none" w:sz="0" w:space="0" w:color="auto"/>
          </w:divBdr>
        </w:div>
        <w:div w:id="1907036055">
          <w:marLeft w:val="0"/>
          <w:marRight w:val="0"/>
          <w:marTop w:val="0"/>
          <w:marBottom w:val="0"/>
          <w:divBdr>
            <w:top w:val="none" w:sz="0" w:space="0" w:color="auto"/>
            <w:left w:val="none" w:sz="0" w:space="0" w:color="auto"/>
            <w:bottom w:val="none" w:sz="0" w:space="0" w:color="auto"/>
            <w:right w:val="none" w:sz="0" w:space="0" w:color="auto"/>
          </w:divBdr>
        </w:div>
        <w:div w:id="1944336088">
          <w:marLeft w:val="0"/>
          <w:marRight w:val="0"/>
          <w:marTop w:val="0"/>
          <w:marBottom w:val="0"/>
          <w:divBdr>
            <w:top w:val="none" w:sz="0" w:space="0" w:color="auto"/>
            <w:left w:val="none" w:sz="0" w:space="0" w:color="auto"/>
            <w:bottom w:val="none" w:sz="0" w:space="0" w:color="auto"/>
            <w:right w:val="none" w:sz="0" w:space="0" w:color="auto"/>
          </w:divBdr>
        </w:div>
        <w:div w:id="1957907809">
          <w:marLeft w:val="0"/>
          <w:marRight w:val="0"/>
          <w:marTop w:val="0"/>
          <w:marBottom w:val="0"/>
          <w:divBdr>
            <w:top w:val="none" w:sz="0" w:space="0" w:color="auto"/>
            <w:left w:val="none" w:sz="0" w:space="0" w:color="auto"/>
            <w:bottom w:val="none" w:sz="0" w:space="0" w:color="auto"/>
            <w:right w:val="none" w:sz="0" w:space="0" w:color="auto"/>
          </w:divBdr>
        </w:div>
        <w:div w:id="1983339477">
          <w:marLeft w:val="0"/>
          <w:marRight w:val="0"/>
          <w:marTop w:val="0"/>
          <w:marBottom w:val="0"/>
          <w:divBdr>
            <w:top w:val="none" w:sz="0" w:space="0" w:color="auto"/>
            <w:left w:val="none" w:sz="0" w:space="0" w:color="auto"/>
            <w:bottom w:val="none" w:sz="0" w:space="0" w:color="auto"/>
            <w:right w:val="none" w:sz="0" w:space="0" w:color="auto"/>
          </w:divBdr>
        </w:div>
      </w:divsChild>
    </w:div>
    <w:div w:id="682711763">
      <w:bodyDiv w:val="1"/>
      <w:marLeft w:val="0"/>
      <w:marRight w:val="0"/>
      <w:marTop w:val="0"/>
      <w:marBottom w:val="0"/>
      <w:divBdr>
        <w:top w:val="none" w:sz="0" w:space="0" w:color="auto"/>
        <w:left w:val="none" w:sz="0" w:space="0" w:color="auto"/>
        <w:bottom w:val="none" w:sz="0" w:space="0" w:color="auto"/>
        <w:right w:val="none" w:sz="0" w:space="0" w:color="auto"/>
      </w:divBdr>
    </w:div>
    <w:div w:id="779568507">
      <w:bodyDiv w:val="1"/>
      <w:marLeft w:val="0"/>
      <w:marRight w:val="0"/>
      <w:marTop w:val="0"/>
      <w:marBottom w:val="0"/>
      <w:divBdr>
        <w:top w:val="none" w:sz="0" w:space="0" w:color="auto"/>
        <w:left w:val="none" w:sz="0" w:space="0" w:color="auto"/>
        <w:bottom w:val="none" w:sz="0" w:space="0" w:color="auto"/>
        <w:right w:val="none" w:sz="0" w:space="0" w:color="auto"/>
      </w:divBdr>
      <w:divsChild>
        <w:div w:id="247616119">
          <w:marLeft w:val="0"/>
          <w:marRight w:val="0"/>
          <w:marTop w:val="0"/>
          <w:marBottom w:val="0"/>
          <w:divBdr>
            <w:top w:val="none" w:sz="0" w:space="0" w:color="auto"/>
            <w:left w:val="none" w:sz="0" w:space="0" w:color="auto"/>
            <w:bottom w:val="none" w:sz="0" w:space="0" w:color="auto"/>
            <w:right w:val="none" w:sz="0" w:space="0" w:color="auto"/>
          </w:divBdr>
          <w:divsChild>
            <w:div w:id="225073887">
              <w:marLeft w:val="0"/>
              <w:marRight w:val="0"/>
              <w:marTop w:val="0"/>
              <w:marBottom w:val="0"/>
              <w:divBdr>
                <w:top w:val="none" w:sz="0" w:space="0" w:color="auto"/>
                <w:left w:val="none" w:sz="0" w:space="0" w:color="auto"/>
                <w:bottom w:val="none" w:sz="0" w:space="0" w:color="auto"/>
                <w:right w:val="none" w:sz="0" w:space="0" w:color="auto"/>
              </w:divBdr>
            </w:div>
            <w:div w:id="562981628">
              <w:marLeft w:val="0"/>
              <w:marRight w:val="0"/>
              <w:marTop w:val="0"/>
              <w:marBottom w:val="0"/>
              <w:divBdr>
                <w:top w:val="none" w:sz="0" w:space="0" w:color="auto"/>
                <w:left w:val="none" w:sz="0" w:space="0" w:color="auto"/>
                <w:bottom w:val="none" w:sz="0" w:space="0" w:color="auto"/>
                <w:right w:val="none" w:sz="0" w:space="0" w:color="auto"/>
              </w:divBdr>
            </w:div>
            <w:div w:id="831915089">
              <w:marLeft w:val="0"/>
              <w:marRight w:val="0"/>
              <w:marTop w:val="0"/>
              <w:marBottom w:val="0"/>
              <w:divBdr>
                <w:top w:val="none" w:sz="0" w:space="0" w:color="auto"/>
                <w:left w:val="none" w:sz="0" w:space="0" w:color="auto"/>
                <w:bottom w:val="none" w:sz="0" w:space="0" w:color="auto"/>
                <w:right w:val="none" w:sz="0" w:space="0" w:color="auto"/>
              </w:divBdr>
            </w:div>
            <w:div w:id="1056973096">
              <w:marLeft w:val="0"/>
              <w:marRight w:val="0"/>
              <w:marTop w:val="0"/>
              <w:marBottom w:val="0"/>
              <w:divBdr>
                <w:top w:val="none" w:sz="0" w:space="0" w:color="auto"/>
                <w:left w:val="none" w:sz="0" w:space="0" w:color="auto"/>
                <w:bottom w:val="none" w:sz="0" w:space="0" w:color="auto"/>
                <w:right w:val="none" w:sz="0" w:space="0" w:color="auto"/>
              </w:divBdr>
            </w:div>
            <w:div w:id="1370183547">
              <w:marLeft w:val="0"/>
              <w:marRight w:val="0"/>
              <w:marTop w:val="0"/>
              <w:marBottom w:val="0"/>
              <w:divBdr>
                <w:top w:val="none" w:sz="0" w:space="0" w:color="auto"/>
                <w:left w:val="none" w:sz="0" w:space="0" w:color="auto"/>
                <w:bottom w:val="none" w:sz="0" w:space="0" w:color="auto"/>
                <w:right w:val="none" w:sz="0" w:space="0" w:color="auto"/>
              </w:divBdr>
            </w:div>
            <w:div w:id="1410039409">
              <w:marLeft w:val="0"/>
              <w:marRight w:val="0"/>
              <w:marTop w:val="0"/>
              <w:marBottom w:val="0"/>
              <w:divBdr>
                <w:top w:val="none" w:sz="0" w:space="0" w:color="auto"/>
                <w:left w:val="none" w:sz="0" w:space="0" w:color="auto"/>
                <w:bottom w:val="none" w:sz="0" w:space="0" w:color="auto"/>
                <w:right w:val="none" w:sz="0" w:space="0" w:color="auto"/>
              </w:divBdr>
            </w:div>
            <w:div w:id="1490947675">
              <w:marLeft w:val="0"/>
              <w:marRight w:val="0"/>
              <w:marTop w:val="0"/>
              <w:marBottom w:val="0"/>
              <w:divBdr>
                <w:top w:val="none" w:sz="0" w:space="0" w:color="auto"/>
                <w:left w:val="none" w:sz="0" w:space="0" w:color="auto"/>
                <w:bottom w:val="none" w:sz="0" w:space="0" w:color="auto"/>
                <w:right w:val="none" w:sz="0" w:space="0" w:color="auto"/>
              </w:divBdr>
            </w:div>
            <w:div w:id="1527333311">
              <w:marLeft w:val="0"/>
              <w:marRight w:val="0"/>
              <w:marTop w:val="0"/>
              <w:marBottom w:val="0"/>
              <w:divBdr>
                <w:top w:val="none" w:sz="0" w:space="0" w:color="auto"/>
                <w:left w:val="none" w:sz="0" w:space="0" w:color="auto"/>
                <w:bottom w:val="none" w:sz="0" w:space="0" w:color="auto"/>
                <w:right w:val="none" w:sz="0" w:space="0" w:color="auto"/>
              </w:divBdr>
            </w:div>
            <w:div w:id="1834486767">
              <w:marLeft w:val="0"/>
              <w:marRight w:val="0"/>
              <w:marTop w:val="0"/>
              <w:marBottom w:val="0"/>
              <w:divBdr>
                <w:top w:val="none" w:sz="0" w:space="0" w:color="auto"/>
                <w:left w:val="none" w:sz="0" w:space="0" w:color="auto"/>
                <w:bottom w:val="none" w:sz="0" w:space="0" w:color="auto"/>
                <w:right w:val="none" w:sz="0" w:space="0" w:color="auto"/>
              </w:divBdr>
            </w:div>
            <w:div w:id="1888181768">
              <w:marLeft w:val="0"/>
              <w:marRight w:val="0"/>
              <w:marTop w:val="0"/>
              <w:marBottom w:val="0"/>
              <w:divBdr>
                <w:top w:val="none" w:sz="0" w:space="0" w:color="auto"/>
                <w:left w:val="none" w:sz="0" w:space="0" w:color="auto"/>
                <w:bottom w:val="none" w:sz="0" w:space="0" w:color="auto"/>
                <w:right w:val="none" w:sz="0" w:space="0" w:color="auto"/>
              </w:divBdr>
            </w:div>
          </w:divsChild>
        </w:div>
        <w:div w:id="1136294231">
          <w:marLeft w:val="0"/>
          <w:marRight w:val="0"/>
          <w:marTop w:val="0"/>
          <w:marBottom w:val="0"/>
          <w:divBdr>
            <w:top w:val="none" w:sz="0" w:space="0" w:color="auto"/>
            <w:left w:val="none" w:sz="0" w:space="0" w:color="auto"/>
            <w:bottom w:val="none" w:sz="0" w:space="0" w:color="auto"/>
            <w:right w:val="none" w:sz="0" w:space="0" w:color="auto"/>
          </w:divBdr>
          <w:divsChild>
            <w:div w:id="168250847">
              <w:marLeft w:val="0"/>
              <w:marRight w:val="0"/>
              <w:marTop w:val="0"/>
              <w:marBottom w:val="0"/>
              <w:divBdr>
                <w:top w:val="none" w:sz="0" w:space="0" w:color="auto"/>
                <w:left w:val="none" w:sz="0" w:space="0" w:color="auto"/>
                <w:bottom w:val="none" w:sz="0" w:space="0" w:color="auto"/>
                <w:right w:val="none" w:sz="0" w:space="0" w:color="auto"/>
              </w:divBdr>
            </w:div>
            <w:div w:id="210115071">
              <w:marLeft w:val="0"/>
              <w:marRight w:val="0"/>
              <w:marTop w:val="0"/>
              <w:marBottom w:val="0"/>
              <w:divBdr>
                <w:top w:val="none" w:sz="0" w:space="0" w:color="auto"/>
                <w:left w:val="none" w:sz="0" w:space="0" w:color="auto"/>
                <w:bottom w:val="none" w:sz="0" w:space="0" w:color="auto"/>
                <w:right w:val="none" w:sz="0" w:space="0" w:color="auto"/>
              </w:divBdr>
            </w:div>
            <w:div w:id="301694096">
              <w:marLeft w:val="0"/>
              <w:marRight w:val="0"/>
              <w:marTop w:val="0"/>
              <w:marBottom w:val="0"/>
              <w:divBdr>
                <w:top w:val="none" w:sz="0" w:space="0" w:color="auto"/>
                <w:left w:val="none" w:sz="0" w:space="0" w:color="auto"/>
                <w:bottom w:val="none" w:sz="0" w:space="0" w:color="auto"/>
                <w:right w:val="none" w:sz="0" w:space="0" w:color="auto"/>
              </w:divBdr>
            </w:div>
            <w:div w:id="324087519">
              <w:marLeft w:val="0"/>
              <w:marRight w:val="0"/>
              <w:marTop w:val="0"/>
              <w:marBottom w:val="0"/>
              <w:divBdr>
                <w:top w:val="none" w:sz="0" w:space="0" w:color="auto"/>
                <w:left w:val="none" w:sz="0" w:space="0" w:color="auto"/>
                <w:bottom w:val="none" w:sz="0" w:space="0" w:color="auto"/>
                <w:right w:val="none" w:sz="0" w:space="0" w:color="auto"/>
              </w:divBdr>
            </w:div>
            <w:div w:id="379982911">
              <w:marLeft w:val="0"/>
              <w:marRight w:val="0"/>
              <w:marTop w:val="0"/>
              <w:marBottom w:val="0"/>
              <w:divBdr>
                <w:top w:val="none" w:sz="0" w:space="0" w:color="auto"/>
                <w:left w:val="none" w:sz="0" w:space="0" w:color="auto"/>
                <w:bottom w:val="none" w:sz="0" w:space="0" w:color="auto"/>
                <w:right w:val="none" w:sz="0" w:space="0" w:color="auto"/>
              </w:divBdr>
            </w:div>
            <w:div w:id="706493567">
              <w:marLeft w:val="0"/>
              <w:marRight w:val="0"/>
              <w:marTop w:val="0"/>
              <w:marBottom w:val="0"/>
              <w:divBdr>
                <w:top w:val="none" w:sz="0" w:space="0" w:color="auto"/>
                <w:left w:val="none" w:sz="0" w:space="0" w:color="auto"/>
                <w:bottom w:val="none" w:sz="0" w:space="0" w:color="auto"/>
                <w:right w:val="none" w:sz="0" w:space="0" w:color="auto"/>
              </w:divBdr>
            </w:div>
            <w:div w:id="1131096271">
              <w:marLeft w:val="0"/>
              <w:marRight w:val="0"/>
              <w:marTop w:val="0"/>
              <w:marBottom w:val="0"/>
              <w:divBdr>
                <w:top w:val="none" w:sz="0" w:space="0" w:color="auto"/>
                <w:left w:val="none" w:sz="0" w:space="0" w:color="auto"/>
                <w:bottom w:val="none" w:sz="0" w:space="0" w:color="auto"/>
                <w:right w:val="none" w:sz="0" w:space="0" w:color="auto"/>
              </w:divBdr>
            </w:div>
            <w:div w:id="1263487750">
              <w:marLeft w:val="0"/>
              <w:marRight w:val="0"/>
              <w:marTop w:val="0"/>
              <w:marBottom w:val="0"/>
              <w:divBdr>
                <w:top w:val="none" w:sz="0" w:space="0" w:color="auto"/>
                <w:left w:val="none" w:sz="0" w:space="0" w:color="auto"/>
                <w:bottom w:val="none" w:sz="0" w:space="0" w:color="auto"/>
                <w:right w:val="none" w:sz="0" w:space="0" w:color="auto"/>
              </w:divBdr>
            </w:div>
            <w:div w:id="1759599841">
              <w:marLeft w:val="0"/>
              <w:marRight w:val="0"/>
              <w:marTop w:val="0"/>
              <w:marBottom w:val="0"/>
              <w:divBdr>
                <w:top w:val="none" w:sz="0" w:space="0" w:color="auto"/>
                <w:left w:val="none" w:sz="0" w:space="0" w:color="auto"/>
                <w:bottom w:val="none" w:sz="0" w:space="0" w:color="auto"/>
                <w:right w:val="none" w:sz="0" w:space="0" w:color="auto"/>
              </w:divBdr>
            </w:div>
            <w:div w:id="184230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945091">
      <w:bodyDiv w:val="1"/>
      <w:marLeft w:val="0"/>
      <w:marRight w:val="0"/>
      <w:marTop w:val="0"/>
      <w:marBottom w:val="0"/>
      <w:divBdr>
        <w:top w:val="none" w:sz="0" w:space="0" w:color="auto"/>
        <w:left w:val="none" w:sz="0" w:space="0" w:color="auto"/>
        <w:bottom w:val="none" w:sz="0" w:space="0" w:color="auto"/>
        <w:right w:val="none" w:sz="0" w:space="0" w:color="auto"/>
      </w:divBdr>
    </w:div>
    <w:div w:id="930116851">
      <w:bodyDiv w:val="1"/>
      <w:marLeft w:val="0"/>
      <w:marRight w:val="0"/>
      <w:marTop w:val="0"/>
      <w:marBottom w:val="0"/>
      <w:divBdr>
        <w:top w:val="none" w:sz="0" w:space="0" w:color="auto"/>
        <w:left w:val="none" w:sz="0" w:space="0" w:color="auto"/>
        <w:bottom w:val="none" w:sz="0" w:space="0" w:color="auto"/>
        <w:right w:val="none" w:sz="0" w:space="0" w:color="auto"/>
      </w:divBdr>
      <w:divsChild>
        <w:div w:id="121656803">
          <w:marLeft w:val="0"/>
          <w:marRight w:val="0"/>
          <w:marTop w:val="0"/>
          <w:marBottom w:val="0"/>
          <w:divBdr>
            <w:top w:val="none" w:sz="0" w:space="0" w:color="auto"/>
            <w:left w:val="none" w:sz="0" w:space="0" w:color="auto"/>
            <w:bottom w:val="none" w:sz="0" w:space="0" w:color="auto"/>
            <w:right w:val="none" w:sz="0" w:space="0" w:color="auto"/>
          </w:divBdr>
        </w:div>
        <w:div w:id="127672016">
          <w:marLeft w:val="0"/>
          <w:marRight w:val="0"/>
          <w:marTop w:val="0"/>
          <w:marBottom w:val="0"/>
          <w:divBdr>
            <w:top w:val="none" w:sz="0" w:space="0" w:color="auto"/>
            <w:left w:val="none" w:sz="0" w:space="0" w:color="auto"/>
            <w:bottom w:val="none" w:sz="0" w:space="0" w:color="auto"/>
            <w:right w:val="none" w:sz="0" w:space="0" w:color="auto"/>
          </w:divBdr>
        </w:div>
        <w:div w:id="407769871">
          <w:marLeft w:val="0"/>
          <w:marRight w:val="0"/>
          <w:marTop w:val="0"/>
          <w:marBottom w:val="0"/>
          <w:divBdr>
            <w:top w:val="none" w:sz="0" w:space="0" w:color="auto"/>
            <w:left w:val="none" w:sz="0" w:space="0" w:color="auto"/>
            <w:bottom w:val="none" w:sz="0" w:space="0" w:color="auto"/>
            <w:right w:val="none" w:sz="0" w:space="0" w:color="auto"/>
          </w:divBdr>
        </w:div>
        <w:div w:id="495193339">
          <w:marLeft w:val="0"/>
          <w:marRight w:val="0"/>
          <w:marTop w:val="0"/>
          <w:marBottom w:val="0"/>
          <w:divBdr>
            <w:top w:val="none" w:sz="0" w:space="0" w:color="auto"/>
            <w:left w:val="none" w:sz="0" w:space="0" w:color="auto"/>
            <w:bottom w:val="none" w:sz="0" w:space="0" w:color="auto"/>
            <w:right w:val="none" w:sz="0" w:space="0" w:color="auto"/>
          </w:divBdr>
        </w:div>
        <w:div w:id="632519238">
          <w:marLeft w:val="0"/>
          <w:marRight w:val="0"/>
          <w:marTop w:val="0"/>
          <w:marBottom w:val="0"/>
          <w:divBdr>
            <w:top w:val="none" w:sz="0" w:space="0" w:color="auto"/>
            <w:left w:val="none" w:sz="0" w:space="0" w:color="auto"/>
            <w:bottom w:val="none" w:sz="0" w:space="0" w:color="auto"/>
            <w:right w:val="none" w:sz="0" w:space="0" w:color="auto"/>
          </w:divBdr>
        </w:div>
        <w:div w:id="742068106">
          <w:marLeft w:val="0"/>
          <w:marRight w:val="0"/>
          <w:marTop w:val="0"/>
          <w:marBottom w:val="0"/>
          <w:divBdr>
            <w:top w:val="none" w:sz="0" w:space="0" w:color="auto"/>
            <w:left w:val="none" w:sz="0" w:space="0" w:color="auto"/>
            <w:bottom w:val="none" w:sz="0" w:space="0" w:color="auto"/>
            <w:right w:val="none" w:sz="0" w:space="0" w:color="auto"/>
          </w:divBdr>
        </w:div>
        <w:div w:id="849174490">
          <w:marLeft w:val="0"/>
          <w:marRight w:val="0"/>
          <w:marTop w:val="0"/>
          <w:marBottom w:val="0"/>
          <w:divBdr>
            <w:top w:val="none" w:sz="0" w:space="0" w:color="auto"/>
            <w:left w:val="none" w:sz="0" w:space="0" w:color="auto"/>
            <w:bottom w:val="none" w:sz="0" w:space="0" w:color="auto"/>
            <w:right w:val="none" w:sz="0" w:space="0" w:color="auto"/>
          </w:divBdr>
        </w:div>
        <w:div w:id="1140609730">
          <w:marLeft w:val="0"/>
          <w:marRight w:val="0"/>
          <w:marTop w:val="0"/>
          <w:marBottom w:val="0"/>
          <w:divBdr>
            <w:top w:val="none" w:sz="0" w:space="0" w:color="auto"/>
            <w:left w:val="none" w:sz="0" w:space="0" w:color="auto"/>
            <w:bottom w:val="none" w:sz="0" w:space="0" w:color="auto"/>
            <w:right w:val="none" w:sz="0" w:space="0" w:color="auto"/>
          </w:divBdr>
        </w:div>
        <w:div w:id="1200389088">
          <w:marLeft w:val="0"/>
          <w:marRight w:val="0"/>
          <w:marTop w:val="0"/>
          <w:marBottom w:val="0"/>
          <w:divBdr>
            <w:top w:val="none" w:sz="0" w:space="0" w:color="auto"/>
            <w:left w:val="none" w:sz="0" w:space="0" w:color="auto"/>
            <w:bottom w:val="none" w:sz="0" w:space="0" w:color="auto"/>
            <w:right w:val="none" w:sz="0" w:space="0" w:color="auto"/>
          </w:divBdr>
        </w:div>
        <w:div w:id="1524318381">
          <w:marLeft w:val="0"/>
          <w:marRight w:val="0"/>
          <w:marTop w:val="0"/>
          <w:marBottom w:val="0"/>
          <w:divBdr>
            <w:top w:val="none" w:sz="0" w:space="0" w:color="auto"/>
            <w:left w:val="none" w:sz="0" w:space="0" w:color="auto"/>
            <w:bottom w:val="none" w:sz="0" w:space="0" w:color="auto"/>
            <w:right w:val="none" w:sz="0" w:space="0" w:color="auto"/>
          </w:divBdr>
        </w:div>
        <w:div w:id="1823548028">
          <w:marLeft w:val="0"/>
          <w:marRight w:val="0"/>
          <w:marTop w:val="0"/>
          <w:marBottom w:val="0"/>
          <w:divBdr>
            <w:top w:val="none" w:sz="0" w:space="0" w:color="auto"/>
            <w:left w:val="none" w:sz="0" w:space="0" w:color="auto"/>
            <w:bottom w:val="none" w:sz="0" w:space="0" w:color="auto"/>
            <w:right w:val="none" w:sz="0" w:space="0" w:color="auto"/>
          </w:divBdr>
        </w:div>
        <w:div w:id="1908877073">
          <w:marLeft w:val="0"/>
          <w:marRight w:val="0"/>
          <w:marTop w:val="0"/>
          <w:marBottom w:val="0"/>
          <w:divBdr>
            <w:top w:val="none" w:sz="0" w:space="0" w:color="auto"/>
            <w:left w:val="none" w:sz="0" w:space="0" w:color="auto"/>
            <w:bottom w:val="none" w:sz="0" w:space="0" w:color="auto"/>
            <w:right w:val="none" w:sz="0" w:space="0" w:color="auto"/>
          </w:divBdr>
        </w:div>
        <w:div w:id="1931230658">
          <w:marLeft w:val="0"/>
          <w:marRight w:val="0"/>
          <w:marTop w:val="0"/>
          <w:marBottom w:val="0"/>
          <w:divBdr>
            <w:top w:val="none" w:sz="0" w:space="0" w:color="auto"/>
            <w:left w:val="none" w:sz="0" w:space="0" w:color="auto"/>
            <w:bottom w:val="none" w:sz="0" w:space="0" w:color="auto"/>
            <w:right w:val="none" w:sz="0" w:space="0" w:color="auto"/>
          </w:divBdr>
        </w:div>
        <w:div w:id="2025131897">
          <w:marLeft w:val="0"/>
          <w:marRight w:val="0"/>
          <w:marTop w:val="0"/>
          <w:marBottom w:val="0"/>
          <w:divBdr>
            <w:top w:val="none" w:sz="0" w:space="0" w:color="auto"/>
            <w:left w:val="none" w:sz="0" w:space="0" w:color="auto"/>
            <w:bottom w:val="none" w:sz="0" w:space="0" w:color="auto"/>
            <w:right w:val="none" w:sz="0" w:space="0" w:color="auto"/>
          </w:divBdr>
        </w:div>
        <w:div w:id="2087531690">
          <w:marLeft w:val="0"/>
          <w:marRight w:val="0"/>
          <w:marTop w:val="0"/>
          <w:marBottom w:val="0"/>
          <w:divBdr>
            <w:top w:val="none" w:sz="0" w:space="0" w:color="auto"/>
            <w:left w:val="none" w:sz="0" w:space="0" w:color="auto"/>
            <w:bottom w:val="none" w:sz="0" w:space="0" w:color="auto"/>
            <w:right w:val="none" w:sz="0" w:space="0" w:color="auto"/>
          </w:divBdr>
        </w:div>
      </w:divsChild>
    </w:div>
    <w:div w:id="1042554986">
      <w:bodyDiv w:val="1"/>
      <w:marLeft w:val="0"/>
      <w:marRight w:val="0"/>
      <w:marTop w:val="0"/>
      <w:marBottom w:val="0"/>
      <w:divBdr>
        <w:top w:val="none" w:sz="0" w:space="0" w:color="auto"/>
        <w:left w:val="none" w:sz="0" w:space="0" w:color="auto"/>
        <w:bottom w:val="none" w:sz="0" w:space="0" w:color="auto"/>
        <w:right w:val="none" w:sz="0" w:space="0" w:color="auto"/>
      </w:divBdr>
      <w:divsChild>
        <w:div w:id="80640916">
          <w:marLeft w:val="0"/>
          <w:marRight w:val="0"/>
          <w:marTop w:val="0"/>
          <w:marBottom w:val="0"/>
          <w:divBdr>
            <w:top w:val="none" w:sz="0" w:space="0" w:color="auto"/>
            <w:left w:val="none" w:sz="0" w:space="0" w:color="auto"/>
            <w:bottom w:val="none" w:sz="0" w:space="0" w:color="auto"/>
            <w:right w:val="none" w:sz="0" w:space="0" w:color="auto"/>
          </w:divBdr>
        </w:div>
        <w:div w:id="90323542">
          <w:marLeft w:val="0"/>
          <w:marRight w:val="0"/>
          <w:marTop w:val="0"/>
          <w:marBottom w:val="0"/>
          <w:divBdr>
            <w:top w:val="none" w:sz="0" w:space="0" w:color="auto"/>
            <w:left w:val="none" w:sz="0" w:space="0" w:color="auto"/>
            <w:bottom w:val="none" w:sz="0" w:space="0" w:color="auto"/>
            <w:right w:val="none" w:sz="0" w:space="0" w:color="auto"/>
          </w:divBdr>
        </w:div>
        <w:div w:id="266473203">
          <w:marLeft w:val="0"/>
          <w:marRight w:val="0"/>
          <w:marTop w:val="0"/>
          <w:marBottom w:val="0"/>
          <w:divBdr>
            <w:top w:val="none" w:sz="0" w:space="0" w:color="auto"/>
            <w:left w:val="none" w:sz="0" w:space="0" w:color="auto"/>
            <w:bottom w:val="none" w:sz="0" w:space="0" w:color="auto"/>
            <w:right w:val="none" w:sz="0" w:space="0" w:color="auto"/>
          </w:divBdr>
        </w:div>
        <w:div w:id="343702224">
          <w:marLeft w:val="0"/>
          <w:marRight w:val="0"/>
          <w:marTop w:val="0"/>
          <w:marBottom w:val="0"/>
          <w:divBdr>
            <w:top w:val="none" w:sz="0" w:space="0" w:color="auto"/>
            <w:left w:val="none" w:sz="0" w:space="0" w:color="auto"/>
            <w:bottom w:val="none" w:sz="0" w:space="0" w:color="auto"/>
            <w:right w:val="none" w:sz="0" w:space="0" w:color="auto"/>
          </w:divBdr>
        </w:div>
        <w:div w:id="444883495">
          <w:marLeft w:val="0"/>
          <w:marRight w:val="0"/>
          <w:marTop w:val="0"/>
          <w:marBottom w:val="0"/>
          <w:divBdr>
            <w:top w:val="none" w:sz="0" w:space="0" w:color="auto"/>
            <w:left w:val="none" w:sz="0" w:space="0" w:color="auto"/>
            <w:bottom w:val="none" w:sz="0" w:space="0" w:color="auto"/>
            <w:right w:val="none" w:sz="0" w:space="0" w:color="auto"/>
          </w:divBdr>
        </w:div>
        <w:div w:id="567962260">
          <w:marLeft w:val="0"/>
          <w:marRight w:val="0"/>
          <w:marTop w:val="0"/>
          <w:marBottom w:val="0"/>
          <w:divBdr>
            <w:top w:val="none" w:sz="0" w:space="0" w:color="auto"/>
            <w:left w:val="none" w:sz="0" w:space="0" w:color="auto"/>
            <w:bottom w:val="none" w:sz="0" w:space="0" w:color="auto"/>
            <w:right w:val="none" w:sz="0" w:space="0" w:color="auto"/>
          </w:divBdr>
        </w:div>
        <w:div w:id="617493242">
          <w:marLeft w:val="0"/>
          <w:marRight w:val="0"/>
          <w:marTop w:val="0"/>
          <w:marBottom w:val="0"/>
          <w:divBdr>
            <w:top w:val="none" w:sz="0" w:space="0" w:color="auto"/>
            <w:left w:val="none" w:sz="0" w:space="0" w:color="auto"/>
            <w:bottom w:val="none" w:sz="0" w:space="0" w:color="auto"/>
            <w:right w:val="none" w:sz="0" w:space="0" w:color="auto"/>
          </w:divBdr>
        </w:div>
        <w:div w:id="1166823334">
          <w:marLeft w:val="0"/>
          <w:marRight w:val="0"/>
          <w:marTop w:val="0"/>
          <w:marBottom w:val="0"/>
          <w:divBdr>
            <w:top w:val="none" w:sz="0" w:space="0" w:color="auto"/>
            <w:left w:val="none" w:sz="0" w:space="0" w:color="auto"/>
            <w:bottom w:val="none" w:sz="0" w:space="0" w:color="auto"/>
            <w:right w:val="none" w:sz="0" w:space="0" w:color="auto"/>
          </w:divBdr>
        </w:div>
        <w:div w:id="1234583747">
          <w:marLeft w:val="0"/>
          <w:marRight w:val="0"/>
          <w:marTop w:val="0"/>
          <w:marBottom w:val="0"/>
          <w:divBdr>
            <w:top w:val="none" w:sz="0" w:space="0" w:color="auto"/>
            <w:left w:val="none" w:sz="0" w:space="0" w:color="auto"/>
            <w:bottom w:val="none" w:sz="0" w:space="0" w:color="auto"/>
            <w:right w:val="none" w:sz="0" w:space="0" w:color="auto"/>
          </w:divBdr>
        </w:div>
        <w:div w:id="1260874506">
          <w:marLeft w:val="0"/>
          <w:marRight w:val="0"/>
          <w:marTop w:val="0"/>
          <w:marBottom w:val="0"/>
          <w:divBdr>
            <w:top w:val="none" w:sz="0" w:space="0" w:color="auto"/>
            <w:left w:val="none" w:sz="0" w:space="0" w:color="auto"/>
            <w:bottom w:val="none" w:sz="0" w:space="0" w:color="auto"/>
            <w:right w:val="none" w:sz="0" w:space="0" w:color="auto"/>
          </w:divBdr>
        </w:div>
        <w:div w:id="1376387110">
          <w:marLeft w:val="0"/>
          <w:marRight w:val="0"/>
          <w:marTop w:val="0"/>
          <w:marBottom w:val="0"/>
          <w:divBdr>
            <w:top w:val="none" w:sz="0" w:space="0" w:color="auto"/>
            <w:left w:val="none" w:sz="0" w:space="0" w:color="auto"/>
            <w:bottom w:val="none" w:sz="0" w:space="0" w:color="auto"/>
            <w:right w:val="none" w:sz="0" w:space="0" w:color="auto"/>
          </w:divBdr>
        </w:div>
        <w:div w:id="1415395692">
          <w:marLeft w:val="0"/>
          <w:marRight w:val="0"/>
          <w:marTop w:val="0"/>
          <w:marBottom w:val="0"/>
          <w:divBdr>
            <w:top w:val="none" w:sz="0" w:space="0" w:color="auto"/>
            <w:left w:val="none" w:sz="0" w:space="0" w:color="auto"/>
            <w:bottom w:val="none" w:sz="0" w:space="0" w:color="auto"/>
            <w:right w:val="none" w:sz="0" w:space="0" w:color="auto"/>
          </w:divBdr>
        </w:div>
        <w:div w:id="1510293690">
          <w:marLeft w:val="0"/>
          <w:marRight w:val="0"/>
          <w:marTop w:val="0"/>
          <w:marBottom w:val="0"/>
          <w:divBdr>
            <w:top w:val="none" w:sz="0" w:space="0" w:color="auto"/>
            <w:left w:val="none" w:sz="0" w:space="0" w:color="auto"/>
            <w:bottom w:val="none" w:sz="0" w:space="0" w:color="auto"/>
            <w:right w:val="none" w:sz="0" w:space="0" w:color="auto"/>
          </w:divBdr>
        </w:div>
        <w:div w:id="1521777868">
          <w:marLeft w:val="0"/>
          <w:marRight w:val="0"/>
          <w:marTop w:val="0"/>
          <w:marBottom w:val="0"/>
          <w:divBdr>
            <w:top w:val="none" w:sz="0" w:space="0" w:color="auto"/>
            <w:left w:val="none" w:sz="0" w:space="0" w:color="auto"/>
            <w:bottom w:val="none" w:sz="0" w:space="0" w:color="auto"/>
            <w:right w:val="none" w:sz="0" w:space="0" w:color="auto"/>
          </w:divBdr>
        </w:div>
        <w:div w:id="1689942313">
          <w:marLeft w:val="0"/>
          <w:marRight w:val="0"/>
          <w:marTop w:val="0"/>
          <w:marBottom w:val="0"/>
          <w:divBdr>
            <w:top w:val="none" w:sz="0" w:space="0" w:color="auto"/>
            <w:left w:val="none" w:sz="0" w:space="0" w:color="auto"/>
            <w:bottom w:val="none" w:sz="0" w:space="0" w:color="auto"/>
            <w:right w:val="none" w:sz="0" w:space="0" w:color="auto"/>
          </w:divBdr>
        </w:div>
        <w:div w:id="1856770067">
          <w:marLeft w:val="0"/>
          <w:marRight w:val="0"/>
          <w:marTop w:val="0"/>
          <w:marBottom w:val="0"/>
          <w:divBdr>
            <w:top w:val="none" w:sz="0" w:space="0" w:color="auto"/>
            <w:left w:val="none" w:sz="0" w:space="0" w:color="auto"/>
            <w:bottom w:val="none" w:sz="0" w:space="0" w:color="auto"/>
            <w:right w:val="none" w:sz="0" w:space="0" w:color="auto"/>
          </w:divBdr>
        </w:div>
        <w:div w:id="1860506121">
          <w:marLeft w:val="0"/>
          <w:marRight w:val="0"/>
          <w:marTop w:val="0"/>
          <w:marBottom w:val="0"/>
          <w:divBdr>
            <w:top w:val="none" w:sz="0" w:space="0" w:color="auto"/>
            <w:left w:val="none" w:sz="0" w:space="0" w:color="auto"/>
            <w:bottom w:val="none" w:sz="0" w:space="0" w:color="auto"/>
            <w:right w:val="none" w:sz="0" w:space="0" w:color="auto"/>
          </w:divBdr>
        </w:div>
        <w:div w:id="1889800724">
          <w:marLeft w:val="0"/>
          <w:marRight w:val="0"/>
          <w:marTop w:val="0"/>
          <w:marBottom w:val="0"/>
          <w:divBdr>
            <w:top w:val="none" w:sz="0" w:space="0" w:color="auto"/>
            <w:left w:val="none" w:sz="0" w:space="0" w:color="auto"/>
            <w:bottom w:val="none" w:sz="0" w:space="0" w:color="auto"/>
            <w:right w:val="none" w:sz="0" w:space="0" w:color="auto"/>
          </w:divBdr>
        </w:div>
        <w:div w:id="1992975471">
          <w:marLeft w:val="0"/>
          <w:marRight w:val="0"/>
          <w:marTop w:val="0"/>
          <w:marBottom w:val="0"/>
          <w:divBdr>
            <w:top w:val="none" w:sz="0" w:space="0" w:color="auto"/>
            <w:left w:val="none" w:sz="0" w:space="0" w:color="auto"/>
            <w:bottom w:val="none" w:sz="0" w:space="0" w:color="auto"/>
            <w:right w:val="none" w:sz="0" w:space="0" w:color="auto"/>
          </w:divBdr>
        </w:div>
      </w:divsChild>
    </w:div>
    <w:div w:id="1138767937">
      <w:bodyDiv w:val="1"/>
      <w:marLeft w:val="0"/>
      <w:marRight w:val="0"/>
      <w:marTop w:val="0"/>
      <w:marBottom w:val="0"/>
      <w:divBdr>
        <w:top w:val="none" w:sz="0" w:space="0" w:color="auto"/>
        <w:left w:val="none" w:sz="0" w:space="0" w:color="auto"/>
        <w:bottom w:val="none" w:sz="0" w:space="0" w:color="auto"/>
        <w:right w:val="none" w:sz="0" w:space="0" w:color="auto"/>
      </w:divBdr>
      <w:divsChild>
        <w:div w:id="711883743">
          <w:marLeft w:val="0"/>
          <w:marRight w:val="0"/>
          <w:marTop w:val="0"/>
          <w:marBottom w:val="0"/>
          <w:divBdr>
            <w:top w:val="none" w:sz="0" w:space="0" w:color="auto"/>
            <w:left w:val="none" w:sz="0" w:space="0" w:color="auto"/>
            <w:bottom w:val="none" w:sz="0" w:space="0" w:color="auto"/>
            <w:right w:val="none" w:sz="0" w:space="0" w:color="auto"/>
          </w:divBdr>
        </w:div>
        <w:div w:id="767695525">
          <w:marLeft w:val="0"/>
          <w:marRight w:val="0"/>
          <w:marTop w:val="0"/>
          <w:marBottom w:val="0"/>
          <w:divBdr>
            <w:top w:val="none" w:sz="0" w:space="0" w:color="auto"/>
            <w:left w:val="none" w:sz="0" w:space="0" w:color="auto"/>
            <w:bottom w:val="none" w:sz="0" w:space="0" w:color="auto"/>
            <w:right w:val="none" w:sz="0" w:space="0" w:color="auto"/>
          </w:divBdr>
        </w:div>
        <w:div w:id="768162690">
          <w:marLeft w:val="0"/>
          <w:marRight w:val="0"/>
          <w:marTop w:val="0"/>
          <w:marBottom w:val="0"/>
          <w:divBdr>
            <w:top w:val="none" w:sz="0" w:space="0" w:color="auto"/>
            <w:left w:val="none" w:sz="0" w:space="0" w:color="auto"/>
            <w:bottom w:val="none" w:sz="0" w:space="0" w:color="auto"/>
            <w:right w:val="none" w:sz="0" w:space="0" w:color="auto"/>
          </w:divBdr>
          <w:divsChild>
            <w:div w:id="184485255">
              <w:marLeft w:val="0"/>
              <w:marRight w:val="0"/>
              <w:marTop w:val="0"/>
              <w:marBottom w:val="0"/>
              <w:divBdr>
                <w:top w:val="none" w:sz="0" w:space="0" w:color="auto"/>
                <w:left w:val="none" w:sz="0" w:space="0" w:color="auto"/>
                <w:bottom w:val="none" w:sz="0" w:space="0" w:color="auto"/>
                <w:right w:val="none" w:sz="0" w:space="0" w:color="auto"/>
              </w:divBdr>
            </w:div>
            <w:div w:id="227770195">
              <w:marLeft w:val="0"/>
              <w:marRight w:val="0"/>
              <w:marTop w:val="0"/>
              <w:marBottom w:val="0"/>
              <w:divBdr>
                <w:top w:val="none" w:sz="0" w:space="0" w:color="auto"/>
                <w:left w:val="none" w:sz="0" w:space="0" w:color="auto"/>
                <w:bottom w:val="none" w:sz="0" w:space="0" w:color="auto"/>
                <w:right w:val="none" w:sz="0" w:space="0" w:color="auto"/>
              </w:divBdr>
            </w:div>
            <w:div w:id="331881619">
              <w:marLeft w:val="0"/>
              <w:marRight w:val="0"/>
              <w:marTop w:val="0"/>
              <w:marBottom w:val="0"/>
              <w:divBdr>
                <w:top w:val="none" w:sz="0" w:space="0" w:color="auto"/>
                <w:left w:val="none" w:sz="0" w:space="0" w:color="auto"/>
                <w:bottom w:val="none" w:sz="0" w:space="0" w:color="auto"/>
                <w:right w:val="none" w:sz="0" w:space="0" w:color="auto"/>
              </w:divBdr>
            </w:div>
            <w:div w:id="515769341">
              <w:marLeft w:val="0"/>
              <w:marRight w:val="0"/>
              <w:marTop w:val="0"/>
              <w:marBottom w:val="0"/>
              <w:divBdr>
                <w:top w:val="none" w:sz="0" w:space="0" w:color="auto"/>
                <w:left w:val="none" w:sz="0" w:space="0" w:color="auto"/>
                <w:bottom w:val="none" w:sz="0" w:space="0" w:color="auto"/>
                <w:right w:val="none" w:sz="0" w:space="0" w:color="auto"/>
              </w:divBdr>
            </w:div>
            <w:div w:id="547495919">
              <w:marLeft w:val="0"/>
              <w:marRight w:val="0"/>
              <w:marTop w:val="0"/>
              <w:marBottom w:val="0"/>
              <w:divBdr>
                <w:top w:val="none" w:sz="0" w:space="0" w:color="auto"/>
                <w:left w:val="none" w:sz="0" w:space="0" w:color="auto"/>
                <w:bottom w:val="none" w:sz="0" w:space="0" w:color="auto"/>
                <w:right w:val="none" w:sz="0" w:space="0" w:color="auto"/>
              </w:divBdr>
            </w:div>
            <w:div w:id="609897495">
              <w:marLeft w:val="0"/>
              <w:marRight w:val="0"/>
              <w:marTop w:val="0"/>
              <w:marBottom w:val="0"/>
              <w:divBdr>
                <w:top w:val="none" w:sz="0" w:space="0" w:color="auto"/>
                <w:left w:val="none" w:sz="0" w:space="0" w:color="auto"/>
                <w:bottom w:val="none" w:sz="0" w:space="0" w:color="auto"/>
                <w:right w:val="none" w:sz="0" w:space="0" w:color="auto"/>
              </w:divBdr>
            </w:div>
            <w:div w:id="777675243">
              <w:marLeft w:val="0"/>
              <w:marRight w:val="0"/>
              <w:marTop w:val="0"/>
              <w:marBottom w:val="0"/>
              <w:divBdr>
                <w:top w:val="none" w:sz="0" w:space="0" w:color="auto"/>
                <w:left w:val="none" w:sz="0" w:space="0" w:color="auto"/>
                <w:bottom w:val="none" w:sz="0" w:space="0" w:color="auto"/>
                <w:right w:val="none" w:sz="0" w:space="0" w:color="auto"/>
              </w:divBdr>
            </w:div>
            <w:div w:id="828208058">
              <w:marLeft w:val="0"/>
              <w:marRight w:val="0"/>
              <w:marTop w:val="0"/>
              <w:marBottom w:val="0"/>
              <w:divBdr>
                <w:top w:val="none" w:sz="0" w:space="0" w:color="auto"/>
                <w:left w:val="none" w:sz="0" w:space="0" w:color="auto"/>
                <w:bottom w:val="none" w:sz="0" w:space="0" w:color="auto"/>
                <w:right w:val="none" w:sz="0" w:space="0" w:color="auto"/>
              </w:divBdr>
            </w:div>
            <w:div w:id="1046873109">
              <w:marLeft w:val="0"/>
              <w:marRight w:val="0"/>
              <w:marTop w:val="0"/>
              <w:marBottom w:val="0"/>
              <w:divBdr>
                <w:top w:val="none" w:sz="0" w:space="0" w:color="auto"/>
                <w:left w:val="none" w:sz="0" w:space="0" w:color="auto"/>
                <w:bottom w:val="none" w:sz="0" w:space="0" w:color="auto"/>
                <w:right w:val="none" w:sz="0" w:space="0" w:color="auto"/>
              </w:divBdr>
            </w:div>
            <w:div w:id="1142425379">
              <w:marLeft w:val="0"/>
              <w:marRight w:val="0"/>
              <w:marTop w:val="0"/>
              <w:marBottom w:val="0"/>
              <w:divBdr>
                <w:top w:val="none" w:sz="0" w:space="0" w:color="auto"/>
                <w:left w:val="none" w:sz="0" w:space="0" w:color="auto"/>
                <w:bottom w:val="none" w:sz="0" w:space="0" w:color="auto"/>
                <w:right w:val="none" w:sz="0" w:space="0" w:color="auto"/>
              </w:divBdr>
            </w:div>
            <w:div w:id="1255171287">
              <w:marLeft w:val="0"/>
              <w:marRight w:val="0"/>
              <w:marTop w:val="0"/>
              <w:marBottom w:val="0"/>
              <w:divBdr>
                <w:top w:val="none" w:sz="0" w:space="0" w:color="auto"/>
                <w:left w:val="none" w:sz="0" w:space="0" w:color="auto"/>
                <w:bottom w:val="none" w:sz="0" w:space="0" w:color="auto"/>
                <w:right w:val="none" w:sz="0" w:space="0" w:color="auto"/>
              </w:divBdr>
            </w:div>
            <w:div w:id="1260068898">
              <w:marLeft w:val="0"/>
              <w:marRight w:val="0"/>
              <w:marTop w:val="0"/>
              <w:marBottom w:val="0"/>
              <w:divBdr>
                <w:top w:val="none" w:sz="0" w:space="0" w:color="auto"/>
                <w:left w:val="none" w:sz="0" w:space="0" w:color="auto"/>
                <w:bottom w:val="none" w:sz="0" w:space="0" w:color="auto"/>
                <w:right w:val="none" w:sz="0" w:space="0" w:color="auto"/>
              </w:divBdr>
            </w:div>
            <w:div w:id="1377853817">
              <w:marLeft w:val="0"/>
              <w:marRight w:val="0"/>
              <w:marTop w:val="0"/>
              <w:marBottom w:val="0"/>
              <w:divBdr>
                <w:top w:val="none" w:sz="0" w:space="0" w:color="auto"/>
                <w:left w:val="none" w:sz="0" w:space="0" w:color="auto"/>
                <w:bottom w:val="none" w:sz="0" w:space="0" w:color="auto"/>
                <w:right w:val="none" w:sz="0" w:space="0" w:color="auto"/>
              </w:divBdr>
            </w:div>
            <w:div w:id="1485899212">
              <w:marLeft w:val="0"/>
              <w:marRight w:val="0"/>
              <w:marTop w:val="0"/>
              <w:marBottom w:val="0"/>
              <w:divBdr>
                <w:top w:val="none" w:sz="0" w:space="0" w:color="auto"/>
                <w:left w:val="none" w:sz="0" w:space="0" w:color="auto"/>
                <w:bottom w:val="none" w:sz="0" w:space="0" w:color="auto"/>
                <w:right w:val="none" w:sz="0" w:space="0" w:color="auto"/>
              </w:divBdr>
            </w:div>
            <w:div w:id="1659379223">
              <w:marLeft w:val="0"/>
              <w:marRight w:val="0"/>
              <w:marTop w:val="0"/>
              <w:marBottom w:val="0"/>
              <w:divBdr>
                <w:top w:val="none" w:sz="0" w:space="0" w:color="auto"/>
                <w:left w:val="none" w:sz="0" w:space="0" w:color="auto"/>
                <w:bottom w:val="none" w:sz="0" w:space="0" w:color="auto"/>
                <w:right w:val="none" w:sz="0" w:space="0" w:color="auto"/>
              </w:divBdr>
            </w:div>
            <w:div w:id="1817261852">
              <w:marLeft w:val="0"/>
              <w:marRight w:val="0"/>
              <w:marTop w:val="0"/>
              <w:marBottom w:val="0"/>
              <w:divBdr>
                <w:top w:val="none" w:sz="0" w:space="0" w:color="auto"/>
                <w:left w:val="none" w:sz="0" w:space="0" w:color="auto"/>
                <w:bottom w:val="none" w:sz="0" w:space="0" w:color="auto"/>
                <w:right w:val="none" w:sz="0" w:space="0" w:color="auto"/>
              </w:divBdr>
            </w:div>
            <w:div w:id="1878814193">
              <w:marLeft w:val="0"/>
              <w:marRight w:val="0"/>
              <w:marTop w:val="0"/>
              <w:marBottom w:val="0"/>
              <w:divBdr>
                <w:top w:val="none" w:sz="0" w:space="0" w:color="auto"/>
                <w:left w:val="none" w:sz="0" w:space="0" w:color="auto"/>
                <w:bottom w:val="none" w:sz="0" w:space="0" w:color="auto"/>
                <w:right w:val="none" w:sz="0" w:space="0" w:color="auto"/>
              </w:divBdr>
            </w:div>
            <w:div w:id="2007442392">
              <w:marLeft w:val="0"/>
              <w:marRight w:val="0"/>
              <w:marTop w:val="0"/>
              <w:marBottom w:val="0"/>
              <w:divBdr>
                <w:top w:val="none" w:sz="0" w:space="0" w:color="auto"/>
                <w:left w:val="none" w:sz="0" w:space="0" w:color="auto"/>
                <w:bottom w:val="none" w:sz="0" w:space="0" w:color="auto"/>
                <w:right w:val="none" w:sz="0" w:space="0" w:color="auto"/>
              </w:divBdr>
            </w:div>
          </w:divsChild>
        </w:div>
        <w:div w:id="1011563642">
          <w:marLeft w:val="0"/>
          <w:marRight w:val="0"/>
          <w:marTop w:val="0"/>
          <w:marBottom w:val="0"/>
          <w:divBdr>
            <w:top w:val="none" w:sz="0" w:space="0" w:color="auto"/>
            <w:left w:val="none" w:sz="0" w:space="0" w:color="auto"/>
            <w:bottom w:val="none" w:sz="0" w:space="0" w:color="auto"/>
            <w:right w:val="none" w:sz="0" w:space="0" w:color="auto"/>
          </w:divBdr>
        </w:div>
        <w:div w:id="1501045131">
          <w:marLeft w:val="0"/>
          <w:marRight w:val="0"/>
          <w:marTop w:val="0"/>
          <w:marBottom w:val="0"/>
          <w:divBdr>
            <w:top w:val="none" w:sz="0" w:space="0" w:color="auto"/>
            <w:left w:val="none" w:sz="0" w:space="0" w:color="auto"/>
            <w:bottom w:val="none" w:sz="0" w:space="0" w:color="auto"/>
            <w:right w:val="none" w:sz="0" w:space="0" w:color="auto"/>
          </w:divBdr>
        </w:div>
        <w:div w:id="1890728838">
          <w:marLeft w:val="0"/>
          <w:marRight w:val="0"/>
          <w:marTop w:val="0"/>
          <w:marBottom w:val="0"/>
          <w:divBdr>
            <w:top w:val="none" w:sz="0" w:space="0" w:color="auto"/>
            <w:left w:val="none" w:sz="0" w:space="0" w:color="auto"/>
            <w:bottom w:val="none" w:sz="0" w:space="0" w:color="auto"/>
            <w:right w:val="none" w:sz="0" w:space="0" w:color="auto"/>
          </w:divBdr>
        </w:div>
        <w:div w:id="2107455814">
          <w:marLeft w:val="0"/>
          <w:marRight w:val="0"/>
          <w:marTop w:val="0"/>
          <w:marBottom w:val="0"/>
          <w:divBdr>
            <w:top w:val="none" w:sz="0" w:space="0" w:color="auto"/>
            <w:left w:val="none" w:sz="0" w:space="0" w:color="auto"/>
            <w:bottom w:val="none" w:sz="0" w:space="0" w:color="auto"/>
            <w:right w:val="none" w:sz="0" w:space="0" w:color="auto"/>
          </w:divBdr>
        </w:div>
      </w:divsChild>
    </w:div>
    <w:div w:id="1276864244">
      <w:bodyDiv w:val="1"/>
      <w:marLeft w:val="0"/>
      <w:marRight w:val="0"/>
      <w:marTop w:val="0"/>
      <w:marBottom w:val="0"/>
      <w:divBdr>
        <w:top w:val="none" w:sz="0" w:space="0" w:color="auto"/>
        <w:left w:val="none" w:sz="0" w:space="0" w:color="auto"/>
        <w:bottom w:val="none" w:sz="0" w:space="0" w:color="auto"/>
        <w:right w:val="none" w:sz="0" w:space="0" w:color="auto"/>
      </w:divBdr>
    </w:div>
    <w:div w:id="1315260247">
      <w:bodyDiv w:val="1"/>
      <w:marLeft w:val="0"/>
      <w:marRight w:val="0"/>
      <w:marTop w:val="0"/>
      <w:marBottom w:val="0"/>
      <w:divBdr>
        <w:top w:val="none" w:sz="0" w:space="0" w:color="auto"/>
        <w:left w:val="none" w:sz="0" w:space="0" w:color="auto"/>
        <w:bottom w:val="none" w:sz="0" w:space="0" w:color="auto"/>
        <w:right w:val="none" w:sz="0" w:space="0" w:color="auto"/>
      </w:divBdr>
      <w:divsChild>
        <w:div w:id="850993918">
          <w:marLeft w:val="0"/>
          <w:marRight w:val="0"/>
          <w:marTop w:val="0"/>
          <w:marBottom w:val="0"/>
          <w:divBdr>
            <w:top w:val="none" w:sz="0" w:space="0" w:color="auto"/>
            <w:left w:val="none" w:sz="0" w:space="0" w:color="auto"/>
            <w:bottom w:val="none" w:sz="0" w:space="0" w:color="auto"/>
            <w:right w:val="none" w:sz="0" w:space="0" w:color="auto"/>
          </w:divBdr>
        </w:div>
        <w:div w:id="1282610660">
          <w:marLeft w:val="0"/>
          <w:marRight w:val="0"/>
          <w:marTop w:val="0"/>
          <w:marBottom w:val="0"/>
          <w:divBdr>
            <w:top w:val="none" w:sz="0" w:space="0" w:color="auto"/>
            <w:left w:val="none" w:sz="0" w:space="0" w:color="auto"/>
            <w:bottom w:val="none" w:sz="0" w:space="0" w:color="auto"/>
            <w:right w:val="none" w:sz="0" w:space="0" w:color="auto"/>
          </w:divBdr>
          <w:divsChild>
            <w:div w:id="28379209">
              <w:marLeft w:val="0"/>
              <w:marRight w:val="0"/>
              <w:marTop w:val="0"/>
              <w:marBottom w:val="0"/>
              <w:divBdr>
                <w:top w:val="none" w:sz="0" w:space="0" w:color="auto"/>
                <w:left w:val="none" w:sz="0" w:space="0" w:color="auto"/>
                <w:bottom w:val="none" w:sz="0" w:space="0" w:color="auto"/>
                <w:right w:val="none" w:sz="0" w:space="0" w:color="auto"/>
              </w:divBdr>
            </w:div>
            <w:div w:id="204105298">
              <w:marLeft w:val="0"/>
              <w:marRight w:val="0"/>
              <w:marTop w:val="0"/>
              <w:marBottom w:val="0"/>
              <w:divBdr>
                <w:top w:val="none" w:sz="0" w:space="0" w:color="auto"/>
                <w:left w:val="none" w:sz="0" w:space="0" w:color="auto"/>
                <w:bottom w:val="none" w:sz="0" w:space="0" w:color="auto"/>
                <w:right w:val="none" w:sz="0" w:space="0" w:color="auto"/>
              </w:divBdr>
            </w:div>
            <w:div w:id="220678442">
              <w:marLeft w:val="0"/>
              <w:marRight w:val="0"/>
              <w:marTop w:val="0"/>
              <w:marBottom w:val="0"/>
              <w:divBdr>
                <w:top w:val="none" w:sz="0" w:space="0" w:color="auto"/>
                <w:left w:val="none" w:sz="0" w:space="0" w:color="auto"/>
                <w:bottom w:val="none" w:sz="0" w:space="0" w:color="auto"/>
                <w:right w:val="none" w:sz="0" w:space="0" w:color="auto"/>
              </w:divBdr>
            </w:div>
            <w:div w:id="324017429">
              <w:marLeft w:val="0"/>
              <w:marRight w:val="0"/>
              <w:marTop w:val="0"/>
              <w:marBottom w:val="0"/>
              <w:divBdr>
                <w:top w:val="none" w:sz="0" w:space="0" w:color="auto"/>
                <w:left w:val="none" w:sz="0" w:space="0" w:color="auto"/>
                <w:bottom w:val="none" w:sz="0" w:space="0" w:color="auto"/>
                <w:right w:val="none" w:sz="0" w:space="0" w:color="auto"/>
              </w:divBdr>
            </w:div>
            <w:div w:id="610863719">
              <w:marLeft w:val="0"/>
              <w:marRight w:val="0"/>
              <w:marTop w:val="0"/>
              <w:marBottom w:val="0"/>
              <w:divBdr>
                <w:top w:val="none" w:sz="0" w:space="0" w:color="auto"/>
                <w:left w:val="none" w:sz="0" w:space="0" w:color="auto"/>
                <w:bottom w:val="none" w:sz="0" w:space="0" w:color="auto"/>
                <w:right w:val="none" w:sz="0" w:space="0" w:color="auto"/>
              </w:divBdr>
            </w:div>
            <w:div w:id="819351599">
              <w:marLeft w:val="0"/>
              <w:marRight w:val="0"/>
              <w:marTop w:val="0"/>
              <w:marBottom w:val="0"/>
              <w:divBdr>
                <w:top w:val="none" w:sz="0" w:space="0" w:color="auto"/>
                <w:left w:val="none" w:sz="0" w:space="0" w:color="auto"/>
                <w:bottom w:val="none" w:sz="0" w:space="0" w:color="auto"/>
                <w:right w:val="none" w:sz="0" w:space="0" w:color="auto"/>
              </w:divBdr>
            </w:div>
            <w:div w:id="825130278">
              <w:marLeft w:val="0"/>
              <w:marRight w:val="0"/>
              <w:marTop w:val="0"/>
              <w:marBottom w:val="0"/>
              <w:divBdr>
                <w:top w:val="none" w:sz="0" w:space="0" w:color="auto"/>
                <w:left w:val="none" w:sz="0" w:space="0" w:color="auto"/>
                <w:bottom w:val="none" w:sz="0" w:space="0" w:color="auto"/>
                <w:right w:val="none" w:sz="0" w:space="0" w:color="auto"/>
              </w:divBdr>
            </w:div>
            <w:div w:id="969281511">
              <w:marLeft w:val="0"/>
              <w:marRight w:val="0"/>
              <w:marTop w:val="0"/>
              <w:marBottom w:val="0"/>
              <w:divBdr>
                <w:top w:val="none" w:sz="0" w:space="0" w:color="auto"/>
                <w:left w:val="none" w:sz="0" w:space="0" w:color="auto"/>
                <w:bottom w:val="none" w:sz="0" w:space="0" w:color="auto"/>
                <w:right w:val="none" w:sz="0" w:space="0" w:color="auto"/>
              </w:divBdr>
            </w:div>
            <w:div w:id="997466133">
              <w:marLeft w:val="0"/>
              <w:marRight w:val="0"/>
              <w:marTop w:val="0"/>
              <w:marBottom w:val="0"/>
              <w:divBdr>
                <w:top w:val="none" w:sz="0" w:space="0" w:color="auto"/>
                <w:left w:val="none" w:sz="0" w:space="0" w:color="auto"/>
                <w:bottom w:val="none" w:sz="0" w:space="0" w:color="auto"/>
                <w:right w:val="none" w:sz="0" w:space="0" w:color="auto"/>
              </w:divBdr>
            </w:div>
            <w:div w:id="1094210296">
              <w:marLeft w:val="0"/>
              <w:marRight w:val="0"/>
              <w:marTop w:val="0"/>
              <w:marBottom w:val="0"/>
              <w:divBdr>
                <w:top w:val="none" w:sz="0" w:space="0" w:color="auto"/>
                <w:left w:val="none" w:sz="0" w:space="0" w:color="auto"/>
                <w:bottom w:val="none" w:sz="0" w:space="0" w:color="auto"/>
                <w:right w:val="none" w:sz="0" w:space="0" w:color="auto"/>
              </w:divBdr>
            </w:div>
            <w:div w:id="1425885324">
              <w:marLeft w:val="0"/>
              <w:marRight w:val="0"/>
              <w:marTop w:val="0"/>
              <w:marBottom w:val="0"/>
              <w:divBdr>
                <w:top w:val="none" w:sz="0" w:space="0" w:color="auto"/>
                <w:left w:val="none" w:sz="0" w:space="0" w:color="auto"/>
                <w:bottom w:val="none" w:sz="0" w:space="0" w:color="auto"/>
                <w:right w:val="none" w:sz="0" w:space="0" w:color="auto"/>
              </w:divBdr>
            </w:div>
            <w:div w:id="1527449713">
              <w:marLeft w:val="0"/>
              <w:marRight w:val="0"/>
              <w:marTop w:val="0"/>
              <w:marBottom w:val="0"/>
              <w:divBdr>
                <w:top w:val="none" w:sz="0" w:space="0" w:color="auto"/>
                <w:left w:val="none" w:sz="0" w:space="0" w:color="auto"/>
                <w:bottom w:val="none" w:sz="0" w:space="0" w:color="auto"/>
                <w:right w:val="none" w:sz="0" w:space="0" w:color="auto"/>
              </w:divBdr>
            </w:div>
            <w:div w:id="1564213493">
              <w:marLeft w:val="0"/>
              <w:marRight w:val="0"/>
              <w:marTop w:val="0"/>
              <w:marBottom w:val="0"/>
              <w:divBdr>
                <w:top w:val="none" w:sz="0" w:space="0" w:color="auto"/>
                <w:left w:val="none" w:sz="0" w:space="0" w:color="auto"/>
                <w:bottom w:val="none" w:sz="0" w:space="0" w:color="auto"/>
                <w:right w:val="none" w:sz="0" w:space="0" w:color="auto"/>
              </w:divBdr>
            </w:div>
            <w:div w:id="1850943685">
              <w:marLeft w:val="0"/>
              <w:marRight w:val="0"/>
              <w:marTop w:val="0"/>
              <w:marBottom w:val="0"/>
              <w:divBdr>
                <w:top w:val="none" w:sz="0" w:space="0" w:color="auto"/>
                <w:left w:val="none" w:sz="0" w:space="0" w:color="auto"/>
                <w:bottom w:val="none" w:sz="0" w:space="0" w:color="auto"/>
                <w:right w:val="none" w:sz="0" w:space="0" w:color="auto"/>
              </w:divBdr>
            </w:div>
            <w:div w:id="1888686921">
              <w:marLeft w:val="0"/>
              <w:marRight w:val="0"/>
              <w:marTop w:val="0"/>
              <w:marBottom w:val="0"/>
              <w:divBdr>
                <w:top w:val="none" w:sz="0" w:space="0" w:color="auto"/>
                <w:left w:val="none" w:sz="0" w:space="0" w:color="auto"/>
                <w:bottom w:val="none" w:sz="0" w:space="0" w:color="auto"/>
                <w:right w:val="none" w:sz="0" w:space="0" w:color="auto"/>
              </w:divBdr>
            </w:div>
            <w:div w:id="1984381919">
              <w:marLeft w:val="0"/>
              <w:marRight w:val="0"/>
              <w:marTop w:val="0"/>
              <w:marBottom w:val="0"/>
              <w:divBdr>
                <w:top w:val="none" w:sz="0" w:space="0" w:color="auto"/>
                <w:left w:val="none" w:sz="0" w:space="0" w:color="auto"/>
                <w:bottom w:val="none" w:sz="0" w:space="0" w:color="auto"/>
                <w:right w:val="none" w:sz="0" w:space="0" w:color="auto"/>
              </w:divBdr>
            </w:div>
            <w:div w:id="2061320713">
              <w:marLeft w:val="0"/>
              <w:marRight w:val="0"/>
              <w:marTop w:val="0"/>
              <w:marBottom w:val="0"/>
              <w:divBdr>
                <w:top w:val="none" w:sz="0" w:space="0" w:color="auto"/>
                <w:left w:val="none" w:sz="0" w:space="0" w:color="auto"/>
                <w:bottom w:val="none" w:sz="0" w:space="0" w:color="auto"/>
                <w:right w:val="none" w:sz="0" w:space="0" w:color="auto"/>
              </w:divBdr>
            </w:div>
            <w:div w:id="2122215852">
              <w:marLeft w:val="0"/>
              <w:marRight w:val="0"/>
              <w:marTop w:val="0"/>
              <w:marBottom w:val="0"/>
              <w:divBdr>
                <w:top w:val="none" w:sz="0" w:space="0" w:color="auto"/>
                <w:left w:val="none" w:sz="0" w:space="0" w:color="auto"/>
                <w:bottom w:val="none" w:sz="0" w:space="0" w:color="auto"/>
                <w:right w:val="none" w:sz="0" w:space="0" w:color="auto"/>
              </w:divBdr>
            </w:div>
          </w:divsChild>
        </w:div>
        <w:div w:id="1341277234">
          <w:marLeft w:val="0"/>
          <w:marRight w:val="0"/>
          <w:marTop w:val="0"/>
          <w:marBottom w:val="0"/>
          <w:divBdr>
            <w:top w:val="none" w:sz="0" w:space="0" w:color="auto"/>
            <w:left w:val="none" w:sz="0" w:space="0" w:color="auto"/>
            <w:bottom w:val="none" w:sz="0" w:space="0" w:color="auto"/>
            <w:right w:val="none" w:sz="0" w:space="0" w:color="auto"/>
          </w:divBdr>
        </w:div>
        <w:div w:id="1466583957">
          <w:marLeft w:val="0"/>
          <w:marRight w:val="0"/>
          <w:marTop w:val="0"/>
          <w:marBottom w:val="0"/>
          <w:divBdr>
            <w:top w:val="none" w:sz="0" w:space="0" w:color="auto"/>
            <w:left w:val="none" w:sz="0" w:space="0" w:color="auto"/>
            <w:bottom w:val="none" w:sz="0" w:space="0" w:color="auto"/>
            <w:right w:val="none" w:sz="0" w:space="0" w:color="auto"/>
          </w:divBdr>
        </w:div>
        <w:div w:id="1788501387">
          <w:marLeft w:val="0"/>
          <w:marRight w:val="0"/>
          <w:marTop w:val="0"/>
          <w:marBottom w:val="0"/>
          <w:divBdr>
            <w:top w:val="none" w:sz="0" w:space="0" w:color="auto"/>
            <w:left w:val="none" w:sz="0" w:space="0" w:color="auto"/>
            <w:bottom w:val="none" w:sz="0" w:space="0" w:color="auto"/>
            <w:right w:val="none" w:sz="0" w:space="0" w:color="auto"/>
          </w:divBdr>
        </w:div>
        <w:div w:id="2040005037">
          <w:marLeft w:val="0"/>
          <w:marRight w:val="0"/>
          <w:marTop w:val="0"/>
          <w:marBottom w:val="0"/>
          <w:divBdr>
            <w:top w:val="none" w:sz="0" w:space="0" w:color="auto"/>
            <w:left w:val="none" w:sz="0" w:space="0" w:color="auto"/>
            <w:bottom w:val="none" w:sz="0" w:space="0" w:color="auto"/>
            <w:right w:val="none" w:sz="0" w:space="0" w:color="auto"/>
          </w:divBdr>
        </w:div>
        <w:div w:id="2077580528">
          <w:marLeft w:val="0"/>
          <w:marRight w:val="0"/>
          <w:marTop w:val="0"/>
          <w:marBottom w:val="0"/>
          <w:divBdr>
            <w:top w:val="none" w:sz="0" w:space="0" w:color="auto"/>
            <w:left w:val="none" w:sz="0" w:space="0" w:color="auto"/>
            <w:bottom w:val="none" w:sz="0" w:space="0" w:color="auto"/>
            <w:right w:val="none" w:sz="0" w:space="0" w:color="auto"/>
          </w:divBdr>
        </w:div>
      </w:divsChild>
    </w:div>
    <w:div w:id="1417047405">
      <w:bodyDiv w:val="1"/>
      <w:marLeft w:val="0"/>
      <w:marRight w:val="0"/>
      <w:marTop w:val="0"/>
      <w:marBottom w:val="0"/>
      <w:divBdr>
        <w:top w:val="none" w:sz="0" w:space="0" w:color="auto"/>
        <w:left w:val="none" w:sz="0" w:space="0" w:color="auto"/>
        <w:bottom w:val="none" w:sz="0" w:space="0" w:color="auto"/>
        <w:right w:val="none" w:sz="0" w:space="0" w:color="auto"/>
      </w:divBdr>
    </w:div>
    <w:div w:id="1429154103">
      <w:bodyDiv w:val="1"/>
      <w:marLeft w:val="0"/>
      <w:marRight w:val="0"/>
      <w:marTop w:val="0"/>
      <w:marBottom w:val="0"/>
      <w:divBdr>
        <w:top w:val="none" w:sz="0" w:space="0" w:color="auto"/>
        <w:left w:val="none" w:sz="0" w:space="0" w:color="auto"/>
        <w:bottom w:val="none" w:sz="0" w:space="0" w:color="auto"/>
        <w:right w:val="none" w:sz="0" w:space="0" w:color="auto"/>
      </w:divBdr>
      <w:divsChild>
        <w:div w:id="1095589934">
          <w:marLeft w:val="0"/>
          <w:marRight w:val="0"/>
          <w:marTop w:val="240"/>
          <w:marBottom w:val="240"/>
          <w:divBdr>
            <w:top w:val="none" w:sz="0" w:space="0" w:color="auto"/>
            <w:left w:val="none" w:sz="0" w:space="0" w:color="auto"/>
            <w:bottom w:val="none" w:sz="0" w:space="0" w:color="auto"/>
            <w:right w:val="none" w:sz="0" w:space="0" w:color="auto"/>
          </w:divBdr>
        </w:div>
        <w:div w:id="1404793699">
          <w:marLeft w:val="0"/>
          <w:marRight w:val="0"/>
          <w:marTop w:val="240"/>
          <w:marBottom w:val="240"/>
          <w:divBdr>
            <w:top w:val="none" w:sz="0" w:space="0" w:color="auto"/>
            <w:left w:val="none" w:sz="0" w:space="0" w:color="auto"/>
            <w:bottom w:val="none" w:sz="0" w:space="0" w:color="auto"/>
            <w:right w:val="none" w:sz="0" w:space="0" w:color="auto"/>
          </w:divBdr>
        </w:div>
        <w:div w:id="1870751506">
          <w:marLeft w:val="0"/>
          <w:marRight w:val="0"/>
          <w:marTop w:val="0"/>
          <w:marBottom w:val="0"/>
          <w:divBdr>
            <w:top w:val="none" w:sz="0" w:space="0" w:color="auto"/>
            <w:left w:val="none" w:sz="0" w:space="0" w:color="auto"/>
            <w:bottom w:val="none" w:sz="0" w:space="0" w:color="auto"/>
            <w:right w:val="none" w:sz="0" w:space="0" w:color="auto"/>
          </w:divBdr>
        </w:div>
        <w:div w:id="2136286363">
          <w:marLeft w:val="0"/>
          <w:marRight w:val="0"/>
          <w:marTop w:val="0"/>
          <w:marBottom w:val="0"/>
          <w:divBdr>
            <w:top w:val="none" w:sz="0" w:space="0" w:color="auto"/>
            <w:left w:val="none" w:sz="0" w:space="0" w:color="auto"/>
            <w:bottom w:val="none" w:sz="0" w:space="0" w:color="auto"/>
            <w:right w:val="none" w:sz="0" w:space="0" w:color="auto"/>
          </w:divBdr>
        </w:div>
      </w:divsChild>
    </w:div>
    <w:div w:id="1434397336">
      <w:bodyDiv w:val="1"/>
      <w:marLeft w:val="0"/>
      <w:marRight w:val="0"/>
      <w:marTop w:val="0"/>
      <w:marBottom w:val="0"/>
      <w:divBdr>
        <w:top w:val="none" w:sz="0" w:space="0" w:color="auto"/>
        <w:left w:val="none" w:sz="0" w:space="0" w:color="auto"/>
        <w:bottom w:val="none" w:sz="0" w:space="0" w:color="auto"/>
        <w:right w:val="none" w:sz="0" w:space="0" w:color="auto"/>
      </w:divBdr>
    </w:div>
    <w:div w:id="1525750232">
      <w:bodyDiv w:val="1"/>
      <w:marLeft w:val="0"/>
      <w:marRight w:val="0"/>
      <w:marTop w:val="0"/>
      <w:marBottom w:val="0"/>
      <w:divBdr>
        <w:top w:val="none" w:sz="0" w:space="0" w:color="auto"/>
        <w:left w:val="none" w:sz="0" w:space="0" w:color="auto"/>
        <w:bottom w:val="none" w:sz="0" w:space="0" w:color="auto"/>
        <w:right w:val="none" w:sz="0" w:space="0" w:color="auto"/>
      </w:divBdr>
      <w:divsChild>
        <w:div w:id="483591888">
          <w:marLeft w:val="0"/>
          <w:marRight w:val="0"/>
          <w:marTop w:val="0"/>
          <w:marBottom w:val="0"/>
          <w:divBdr>
            <w:top w:val="none" w:sz="0" w:space="0" w:color="auto"/>
            <w:left w:val="none" w:sz="0" w:space="0" w:color="auto"/>
            <w:bottom w:val="none" w:sz="0" w:space="0" w:color="auto"/>
            <w:right w:val="none" w:sz="0" w:space="0" w:color="auto"/>
          </w:divBdr>
          <w:divsChild>
            <w:div w:id="212694719">
              <w:marLeft w:val="0"/>
              <w:marRight w:val="0"/>
              <w:marTop w:val="0"/>
              <w:marBottom w:val="0"/>
              <w:divBdr>
                <w:top w:val="none" w:sz="0" w:space="0" w:color="auto"/>
                <w:left w:val="none" w:sz="0" w:space="0" w:color="auto"/>
                <w:bottom w:val="none" w:sz="0" w:space="0" w:color="auto"/>
                <w:right w:val="none" w:sz="0" w:space="0" w:color="auto"/>
              </w:divBdr>
            </w:div>
            <w:div w:id="216472670">
              <w:marLeft w:val="0"/>
              <w:marRight w:val="0"/>
              <w:marTop w:val="0"/>
              <w:marBottom w:val="0"/>
              <w:divBdr>
                <w:top w:val="none" w:sz="0" w:space="0" w:color="auto"/>
                <w:left w:val="none" w:sz="0" w:space="0" w:color="auto"/>
                <w:bottom w:val="none" w:sz="0" w:space="0" w:color="auto"/>
                <w:right w:val="none" w:sz="0" w:space="0" w:color="auto"/>
              </w:divBdr>
            </w:div>
            <w:div w:id="431899626">
              <w:marLeft w:val="0"/>
              <w:marRight w:val="0"/>
              <w:marTop w:val="0"/>
              <w:marBottom w:val="0"/>
              <w:divBdr>
                <w:top w:val="none" w:sz="0" w:space="0" w:color="auto"/>
                <w:left w:val="none" w:sz="0" w:space="0" w:color="auto"/>
                <w:bottom w:val="none" w:sz="0" w:space="0" w:color="auto"/>
                <w:right w:val="none" w:sz="0" w:space="0" w:color="auto"/>
              </w:divBdr>
            </w:div>
            <w:div w:id="627393915">
              <w:marLeft w:val="0"/>
              <w:marRight w:val="0"/>
              <w:marTop w:val="0"/>
              <w:marBottom w:val="0"/>
              <w:divBdr>
                <w:top w:val="none" w:sz="0" w:space="0" w:color="auto"/>
                <w:left w:val="none" w:sz="0" w:space="0" w:color="auto"/>
                <w:bottom w:val="none" w:sz="0" w:space="0" w:color="auto"/>
                <w:right w:val="none" w:sz="0" w:space="0" w:color="auto"/>
              </w:divBdr>
            </w:div>
            <w:div w:id="835152400">
              <w:marLeft w:val="0"/>
              <w:marRight w:val="0"/>
              <w:marTop w:val="0"/>
              <w:marBottom w:val="0"/>
              <w:divBdr>
                <w:top w:val="none" w:sz="0" w:space="0" w:color="auto"/>
                <w:left w:val="none" w:sz="0" w:space="0" w:color="auto"/>
                <w:bottom w:val="none" w:sz="0" w:space="0" w:color="auto"/>
                <w:right w:val="none" w:sz="0" w:space="0" w:color="auto"/>
              </w:divBdr>
            </w:div>
            <w:div w:id="1186402816">
              <w:marLeft w:val="0"/>
              <w:marRight w:val="0"/>
              <w:marTop w:val="0"/>
              <w:marBottom w:val="0"/>
              <w:divBdr>
                <w:top w:val="none" w:sz="0" w:space="0" w:color="auto"/>
                <w:left w:val="none" w:sz="0" w:space="0" w:color="auto"/>
                <w:bottom w:val="none" w:sz="0" w:space="0" w:color="auto"/>
                <w:right w:val="none" w:sz="0" w:space="0" w:color="auto"/>
              </w:divBdr>
            </w:div>
            <w:div w:id="1340155619">
              <w:marLeft w:val="0"/>
              <w:marRight w:val="0"/>
              <w:marTop w:val="0"/>
              <w:marBottom w:val="0"/>
              <w:divBdr>
                <w:top w:val="none" w:sz="0" w:space="0" w:color="auto"/>
                <w:left w:val="none" w:sz="0" w:space="0" w:color="auto"/>
                <w:bottom w:val="none" w:sz="0" w:space="0" w:color="auto"/>
                <w:right w:val="none" w:sz="0" w:space="0" w:color="auto"/>
              </w:divBdr>
            </w:div>
            <w:div w:id="1989478914">
              <w:marLeft w:val="0"/>
              <w:marRight w:val="0"/>
              <w:marTop w:val="0"/>
              <w:marBottom w:val="0"/>
              <w:divBdr>
                <w:top w:val="none" w:sz="0" w:space="0" w:color="auto"/>
                <w:left w:val="none" w:sz="0" w:space="0" w:color="auto"/>
                <w:bottom w:val="none" w:sz="0" w:space="0" w:color="auto"/>
                <w:right w:val="none" w:sz="0" w:space="0" w:color="auto"/>
              </w:divBdr>
            </w:div>
            <w:div w:id="2028676550">
              <w:marLeft w:val="0"/>
              <w:marRight w:val="0"/>
              <w:marTop w:val="0"/>
              <w:marBottom w:val="0"/>
              <w:divBdr>
                <w:top w:val="none" w:sz="0" w:space="0" w:color="auto"/>
                <w:left w:val="none" w:sz="0" w:space="0" w:color="auto"/>
                <w:bottom w:val="none" w:sz="0" w:space="0" w:color="auto"/>
                <w:right w:val="none" w:sz="0" w:space="0" w:color="auto"/>
              </w:divBdr>
            </w:div>
            <w:div w:id="2074233615">
              <w:marLeft w:val="0"/>
              <w:marRight w:val="0"/>
              <w:marTop w:val="0"/>
              <w:marBottom w:val="0"/>
              <w:divBdr>
                <w:top w:val="none" w:sz="0" w:space="0" w:color="auto"/>
                <w:left w:val="none" w:sz="0" w:space="0" w:color="auto"/>
                <w:bottom w:val="none" w:sz="0" w:space="0" w:color="auto"/>
                <w:right w:val="none" w:sz="0" w:space="0" w:color="auto"/>
              </w:divBdr>
            </w:div>
          </w:divsChild>
        </w:div>
        <w:div w:id="839390924">
          <w:marLeft w:val="0"/>
          <w:marRight w:val="0"/>
          <w:marTop w:val="0"/>
          <w:marBottom w:val="0"/>
          <w:divBdr>
            <w:top w:val="none" w:sz="0" w:space="0" w:color="auto"/>
            <w:left w:val="none" w:sz="0" w:space="0" w:color="auto"/>
            <w:bottom w:val="none" w:sz="0" w:space="0" w:color="auto"/>
            <w:right w:val="none" w:sz="0" w:space="0" w:color="auto"/>
          </w:divBdr>
          <w:divsChild>
            <w:div w:id="263223426">
              <w:marLeft w:val="0"/>
              <w:marRight w:val="0"/>
              <w:marTop w:val="0"/>
              <w:marBottom w:val="0"/>
              <w:divBdr>
                <w:top w:val="none" w:sz="0" w:space="0" w:color="auto"/>
                <w:left w:val="none" w:sz="0" w:space="0" w:color="auto"/>
                <w:bottom w:val="none" w:sz="0" w:space="0" w:color="auto"/>
                <w:right w:val="none" w:sz="0" w:space="0" w:color="auto"/>
              </w:divBdr>
            </w:div>
            <w:div w:id="306512464">
              <w:marLeft w:val="0"/>
              <w:marRight w:val="0"/>
              <w:marTop w:val="0"/>
              <w:marBottom w:val="0"/>
              <w:divBdr>
                <w:top w:val="none" w:sz="0" w:space="0" w:color="auto"/>
                <w:left w:val="none" w:sz="0" w:space="0" w:color="auto"/>
                <w:bottom w:val="none" w:sz="0" w:space="0" w:color="auto"/>
                <w:right w:val="none" w:sz="0" w:space="0" w:color="auto"/>
              </w:divBdr>
            </w:div>
            <w:div w:id="338584989">
              <w:marLeft w:val="0"/>
              <w:marRight w:val="0"/>
              <w:marTop w:val="0"/>
              <w:marBottom w:val="0"/>
              <w:divBdr>
                <w:top w:val="none" w:sz="0" w:space="0" w:color="auto"/>
                <w:left w:val="none" w:sz="0" w:space="0" w:color="auto"/>
                <w:bottom w:val="none" w:sz="0" w:space="0" w:color="auto"/>
                <w:right w:val="none" w:sz="0" w:space="0" w:color="auto"/>
              </w:divBdr>
            </w:div>
            <w:div w:id="378895647">
              <w:marLeft w:val="0"/>
              <w:marRight w:val="0"/>
              <w:marTop w:val="0"/>
              <w:marBottom w:val="0"/>
              <w:divBdr>
                <w:top w:val="none" w:sz="0" w:space="0" w:color="auto"/>
                <w:left w:val="none" w:sz="0" w:space="0" w:color="auto"/>
                <w:bottom w:val="none" w:sz="0" w:space="0" w:color="auto"/>
                <w:right w:val="none" w:sz="0" w:space="0" w:color="auto"/>
              </w:divBdr>
            </w:div>
            <w:div w:id="406076712">
              <w:marLeft w:val="0"/>
              <w:marRight w:val="0"/>
              <w:marTop w:val="0"/>
              <w:marBottom w:val="0"/>
              <w:divBdr>
                <w:top w:val="none" w:sz="0" w:space="0" w:color="auto"/>
                <w:left w:val="none" w:sz="0" w:space="0" w:color="auto"/>
                <w:bottom w:val="none" w:sz="0" w:space="0" w:color="auto"/>
                <w:right w:val="none" w:sz="0" w:space="0" w:color="auto"/>
              </w:divBdr>
            </w:div>
            <w:div w:id="1106803741">
              <w:marLeft w:val="0"/>
              <w:marRight w:val="0"/>
              <w:marTop w:val="0"/>
              <w:marBottom w:val="0"/>
              <w:divBdr>
                <w:top w:val="none" w:sz="0" w:space="0" w:color="auto"/>
                <w:left w:val="none" w:sz="0" w:space="0" w:color="auto"/>
                <w:bottom w:val="none" w:sz="0" w:space="0" w:color="auto"/>
                <w:right w:val="none" w:sz="0" w:space="0" w:color="auto"/>
              </w:divBdr>
            </w:div>
            <w:div w:id="1287159741">
              <w:marLeft w:val="0"/>
              <w:marRight w:val="0"/>
              <w:marTop w:val="0"/>
              <w:marBottom w:val="0"/>
              <w:divBdr>
                <w:top w:val="none" w:sz="0" w:space="0" w:color="auto"/>
                <w:left w:val="none" w:sz="0" w:space="0" w:color="auto"/>
                <w:bottom w:val="none" w:sz="0" w:space="0" w:color="auto"/>
                <w:right w:val="none" w:sz="0" w:space="0" w:color="auto"/>
              </w:divBdr>
            </w:div>
            <w:div w:id="1531457455">
              <w:marLeft w:val="0"/>
              <w:marRight w:val="0"/>
              <w:marTop w:val="0"/>
              <w:marBottom w:val="0"/>
              <w:divBdr>
                <w:top w:val="none" w:sz="0" w:space="0" w:color="auto"/>
                <w:left w:val="none" w:sz="0" w:space="0" w:color="auto"/>
                <w:bottom w:val="none" w:sz="0" w:space="0" w:color="auto"/>
                <w:right w:val="none" w:sz="0" w:space="0" w:color="auto"/>
              </w:divBdr>
            </w:div>
            <w:div w:id="1620451637">
              <w:marLeft w:val="0"/>
              <w:marRight w:val="0"/>
              <w:marTop w:val="0"/>
              <w:marBottom w:val="0"/>
              <w:divBdr>
                <w:top w:val="none" w:sz="0" w:space="0" w:color="auto"/>
                <w:left w:val="none" w:sz="0" w:space="0" w:color="auto"/>
                <w:bottom w:val="none" w:sz="0" w:space="0" w:color="auto"/>
                <w:right w:val="none" w:sz="0" w:space="0" w:color="auto"/>
              </w:divBdr>
            </w:div>
            <w:div w:id="174872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245281">
      <w:bodyDiv w:val="1"/>
      <w:marLeft w:val="0"/>
      <w:marRight w:val="0"/>
      <w:marTop w:val="0"/>
      <w:marBottom w:val="0"/>
      <w:divBdr>
        <w:top w:val="none" w:sz="0" w:space="0" w:color="auto"/>
        <w:left w:val="none" w:sz="0" w:space="0" w:color="auto"/>
        <w:bottom w:val="none" w:sz="0" w:space="0" w:color="auto"/>
        <w:right w:val="none" w:sz="0" w:space="0" w:color="auto"/>
      </w:divBdr>
    </w:div>
    <w:div w:id="1627544968">
      <w:bodyDiv w:val="1"/>
      <w:marLeft w:val="0"/>
      <w:marRight w:val="0"/>
      <w:marTop w:val="0"/>
      <w:marBottom w:val="0"/>
      <w:divBdr>
        <w:top w:val="none" w:sz="0" w:space="0" w:color="auto"/>
        <w:left w:val="none" w:sz="0" w:space="0" w:color="auto"/>
        <w:bottom w:val="none" w:sz="0" w:space="0" w:color="auto"/>
        <w:right w:val="none" w:sz="0" w:space="0" w:color="auto"/>
      </w:divBdr>
      <w:divsChild>
        <w:div w:id="262037585">
          <w:marLeft w:val="0"/>
          <w:marRight w:val="0"/>
          <w:marTop w:val="0"/>
          <w:marBottom w:val="0"/>
          <w:divBdr>
            <w:top w:val="none" w:sz="0" w:space="0" w:color="auto"/>
            <w:left w:val="none" w:sz="0" w:space="0" w:color="auto"/>
            <w:bottom w:val="none" w:sz="0" w:space="0" w:color="auto"/>
            <w:right w:val="none" w:sz="0" w:space="0" w:color="auto"/>
          </w:divBdr>
        </w:div>
        <w:div w:id="653723904">
          <w:marLeft w:val="0"/>
          <w:marRight w:val="0"/>
          <w:marTop w:val="0"/>
          <w:marBottom w:val="0"/>
          <w:divBdr>
            <w:top w:val="none" w:sz="0" w:space="0" w:color="auto"/>
            <w:left w:val="none" w:sz="0" w:space="0" w:color="auto"/>
            <w:bottom w:val="none" w:sz="0" w:space="0" w:color="auto"/>
            <w:right w:val="none" w:sz="0" w:space="0" w:color="auto"/>
          </w:divBdr>
        </w:div>
        <w:div w:id="993803072">
          <w:marLeft w:val="0"/>
          <w:marRight w:val="0"/>
          <w:marTop w:val="0"/>
          <w:marBottom w:val="0"/>
          <w:divBdr>
            <w:top w:val="none" w:sz="0" w:space="0" w:color="auto"/>
            <w:left w:val="none" w:sz="0" w:space="0" w:color="auto"/>
            <w:bottom w:val="none" w:sz="0" w:space="0" w:color="auto"/>
            <w:right w:val="none" w:sz="0" w:space="0" w:color="auto"/>
          </w:divBdr>
        </w:div>
        <w:div w:id="1176044127">
          <w:marLeft w:val="0"/>
          <w:marRight w:val="0"/>
          <w:marTop w:val="0"/>
          <w:marBottom w:val="0"/>
          <w:divBdr>
            <w:top w:val="none" w:sz="0" w:space="0" w:color="auto"/>
            <w:left w:val="none" w:sz="0" w:space="0" w:color="auto"/>
            <w:bottom w:val="none" w:sz="0" w:space="0" w:color="auto"/>
            <w:right w:val="none" w:sz="0" w:space="0" w:color="auto"/>
          </w:divBdr>
        </w:div>
      </w:divsChild>
    </w:div>
    <w:div w:id="1647473013">
      <w:bodyDiv w:val="1"/>
      <w:marLeft w:val="0"/>
      <w:marRight w:val="0"/>
      <w:marTop w:val="0"/>
      <w:marBottom w:val="0"/>
      <w:divBdr>
        <w:top w:val="none" w:sz="0" w:space="0" w:color="auto"/>
        <w:left w:val="none" w:sz="0" w:space="0" w:color="auto"/>
        <w:bottom w:val="none" w:sz="0" w:space="0" w:color="auto"/>
        <w:right w:val="none" w:sz="0" w:space="0" w:color="auto"/>
      </w:divBdr>
    </w:div>
    <w:div w:id="1723098543">
      <w:bodyDiv w:val="1"/>
      <w:marLeft w:val="0"/>
      <w:marRight w:val="0"/>
      <w:marTop w:val="0"/>
      <w:marBottom w:val="0"/>
      <w:divBdr>
        <w:top w:val="none" w:sz="0" w:space="0" w:color="auto"/>
        <w:left w:val="none" w:sz="0" w:space="0" w:color="auto"/>
        <w:bottom w:val="none" w:sz="0" w:space="0" w:color="auto"/>
        <w:right w:val="none" w:sz="0" w:space="0" w:color="auto"/>
      </w:divBdr>
      <w:divsChild>
        <w:div w:id="1291014659">
          <w:marLeft w:val="0"/>
          <w:marRight w:val="0"/>
          <w:marTop w:val="0"/>
          <w:marBottom w:val="0"/>
          <w:divBdr>
            <w:top w:val="none" w:sz="0" w:space="0" w:color="auto"/>
            <w:left w:val="none" w:sz="0" w:space="0" w:color="auto"/>
            <w:bottom w:val="none" w:sz="0" w:space="0" w:color="auto"/>
            <w:right w:val="none" w:sz="0" w:space="0" w:color="auto"/>
          </w:divBdr>
          <w:divsChild>
            <w:div w:id="99424263">
              <w:marLeft w:val="0"/>
              <w:marRight w:val="0"/>
              <w:marTop w:val="0"/>
              <w:marBottom w:val="0"/>
              <w:divBdr>
                <w:top w:val="none" w:sz="0" w:space="0" w:color="auto"/>
                <w:left w:val="none" w:sz="0" w:space="0" w:color="auto"/>
                <w:bottom w:val="none" w:sz="0" w:space="0" w:color="auto"/>
                <w:right w:val="none" w:sz="0" w:space="0" w:color="auto"/>
              </w:divBdr>
            </w:div>
            <w:div w:id="103112353">
              <w:marLeft w:val="0"/>
              <w:marRight w:val="0"/>
              <w:marTop w:val="0"/>
              <w:marBottom w:val="0"/>
              <w:divBdr>
                <w:top w:val="none" w:sz="0" w:space="0" w:color="auto"/>
                <w:left w:val="none" w:sz="0" w:space="0" w:color="auto"/>
                <w:bottom w:val="none" w:sz="0" w:space="0" w:color="auto"/>
                <w:right w:val="none" w:sz="0" w:space="0" w:color="auto"/>
              </w:divBdr>
            </w:div>
            <w:div w:id="178087949">
              <w:marLeft w:val="0"/>
              <w:marRight w:val="0"/>
              <w:marTop w:val="0"/>
              <w:marBottom w:val="0"/>
              <w:divBdr>
                <w:top w:val="none" w:sz="0" w:space="0" w:color="auto"/>
                <w:left w:val="none" w:sz="0" w:space="0" w:color="auto"/>
                <w:bottom w:val="none" w:sz="0" w:space="0" w:color="auto"/>
                <w:right w:val="none" w:sz="0" w:space="0" w:color="auto"/>
              </w:divBdr>
            </w:div>
            <w:div w:id="296692839">
              <w:marLeft w:val="0"/>
              <w:marRight w:val="0"/>
              <w:marTop w:val="0"/>
              <w:marBottom w:val="0"/>
              <w:divBdr>
                <w:top w:val="none" w:sz="0" w:space="0" w:color="auto"/>
                <w:left w:val="none" w:sz="0" w:space="0" w:color="auto"/>
                <w:bottom w:val="none" w:sz="0" w:space="0" w:color="auto"/>
                <w:right w:val="none" w:sz="0" w:space="0" w:color="auto"/>
              </w:divBdr>
            </w:div>
            <w:div w:id="557323105">
              <w:marLeft w:val="0"/>
              <w:marRight w:val="0"/>
              <w:marTop w:val="0"/>
              <w:marBottom w:val="0"/>
              <w:divBdr>
                <w:top w:val="none" w:sz="0" w:space="0" w:color="auto"/>
                <w:left w:val="none" w:sz="0" w:space="0" w:color="auto"/>
                <w:bottom w:val="none" w:sz="0" w:space="0" w:color="auto"/>
                <w:right w:val="none" w:sz="0" w:space="0" w:color="auto"/>
              </w:divBdr>
            </w:div>
            <w:div w:id="724446871">
              <w:marLeft w:val="0"/>
              <w:marRight w:val="0"/>
              <w:marTop w:val="0"/>
              <w:marBottom w:val="0"/>
              <w:divBdr>
                <w:top w:val="none" w:sz="0" w:space="0" w:color="auto"/>
                <w:left w:val="none" w:sz="0" w:space="0" w:color="auto"/>
                <w:bottom w:val="none" w:sz="0" w:space="0" w:color="auto"/>
                <w:right w:val="none" w:sz="0" w:space="0" w:color="auto"/>
              </w:divBdr>
            </w:div>
            <w:div w:id="823400077">
              <w:marLeft w:val="0"/>
              <w:marRight w:val="0"/>
              <w:marTop w:val="0"/>
              <w:marBottom w:val="0"/>
              <w:divBdr>
                <w:top w:val="none" w:sz="0" w:space="0" w:color="auto"/>
                <w:left w:val="none" w:sz="0" w:space="0" w:color="auto"/>
                <w:bottom w:val="none" w:sz="0" w:space="0" w:color="auto"/>
                <w:right w:val="none" w:sz="0" w:space="0" w:color="auto"/>
              </w:divBdr>
            </w:div>
            <w:div w:id="827937453">
              <w:marLeft w:val="0"/>
              <w:marRight w:val="0"/>
              <w:marTop w:val="0"/>
              <w:marBottom w:val="0"/>
              <w:divBdr>
                <w:top w:val="none" w:sz="0" w:space="0" w:color="auto"/>
                <w:left w:val="none" w:sz="0" w:space="0" w:color="auto"/>
                <w:bottom w:val="none" w:sz="0" w:space="0" w:color="auto"/>
                <w:right w:val="none" w:sz="0" w:space="0" w:color="auto"/>
              </w:divBdr>
            </w:div>
            <w:div w:id="1000812885">
              <w:marLeft w:val="0"/>
              <w:marRight w:val="0"/>
              <w:marTop w:val="0"/>
              <w:marBottom w:val="0"/>
              <w:divBdr>
                <w:top w:val="none" w:sz="0" w:space="0" w:color="auto"/>
                <w:left w:val="none" w:sz="0" w:space="0" w:color="auto"/>
                <w:bottom w:val="none" w:sz="0" w:space="0" w:color="auto"/>
                <w:right w:val="none" w:sz="0" w:space="0" w:color="auto"/>
              </w:divBdr>
            </w:div>
            <w:div w:id="1048063850">
              <w:marLeft w:val="0"/>
              <w:marRight w:val="0"/>
              <w:marTop w:val="0"/>
              <w:marBottom w:val="0"/>
              <w:divBdr>
                <w:top w:val="none" w:sz="0" w:space="0" w:color="auto"/>
                <w:left w:val="none" w:sz="0" w:space="0" w:color="auto"/>
                <w:bottom w:val="none" w:sz="0" w:space="0" w:color="auto"/>
                <w:right w:val="none" w:sz="0" w:space="0" w:color="auto"/>
              </w:divBdr>
            </w:div>
            <w:div w:id="1189297624">
              <w:marLeft w:val="0"/>
              <w:marRight w:val="0"/>
              <w:marTop w:val="0"/>
              <w:marBottom w:val="0"/>
              <w:divBdr>
                <w:top w:val="none" w:sz="0" w:space="0" w:color="auto"/>
                <w:left w:val="none" w:sz="0" w:space="0" w:color="auto"/>
                <w:bottom w:val="none" w:sz="0" w:space="0" w:color="auto"/>
                <w:right w:val="none" w:sz="0" w:space="0" w:color="auto"/>
              </w:divBdr>
            </w:div>
            <w:div w:id="1294825704">
              <w:marLeft w:val="0"/>
              <w:marRight w:val="0"/>
              <w:marTop w:val="0"/>
              <w:marBottom w:val="0"/>
              <w:divBdr>
                <w:top w:val="none" w:sz="0" w:space="0" w:color="auto"/>
                <w:left w:val="none" w:sz="0" w:space="0" w:color="auto"/>
                <w:bottom w:val="none" w:sz="0" w:space="0" w:color="auto"/>
                <w:right w:val="none" w:sz="0" w:space="0" w:color="auto"/>
              </w:divBdr>
            </w:div>
            <w:div w:id="1448113791">
              <w:marLeft w:val="0"/>
              <w:marRight w:val="0"/>
              <w:marTop w:val="0"/>
              <w:marBottom w:val="0"/>
              <w:divBdr>
                <w:top w:val="none" w:sz="0" w:space="0" w:color="auto"/>
                <w:left w:val="none" w:sz="0" w:space="0" w:color="auto"/>
                <w:bottom w:val="none" w:sz="0" w:space="0" w:color="auto"/>
                <w:right w:val="none" w:sz="0" w:space="0" w:color="auto"/>
              </w:divBdr>
            </w:div>
            <w:div w:id="1466701605">
              <w:marLeft w:val="0"/>
              <w:marRight w:val="0"/>
              <w:marTop w:val="0"/>
              <w:marBottom w:val="0"/>
              <w:divBdr>
                <w:top w:val="none" w:sz="0" w:space="0" w:color="auto"/>
                <w:left w:val="none" w:sz="0" w:space="0" w:color="auto"/>
                <w:bottom w:val="none" w:sz="0" w:space="0" w:color="auto"/>
                <w:right w:val="none" w:sz="0" w:space="0" w:color="auto"/>
              </w:divBdr>
            </w:div>
            <w:div w:id="1488859728">
              <w:marLeft w:val="0"/>
              <w:marRight w:val="0"/>
              <w:marTop w:val="0"/>
              <w:marBottom w:val="0"/>
              <w:divBdr>
                <w:top w:val="none" w:sz="0" w:space="0" w:color="auto"/>
                <w:left w:val="none" w:sz="0" w:space="0" w:color="auto"/>
                <w:bottom w:val="none" w:sz="0" w:space="0" w:color="auto"/>
                <w:right w:val="none" w:sz="0" w:space="0" w:color="auto"/>
              </w:divBdr>
            </w:div>
            <w:div w:id="1538463941">
              <w:marLeft w:val="0"/>
              <w:marRight w:val="0"/>
              <w:marTop w:val="0"/>
              <w:marBottom w:val="0"/>
              <w:divBdr>
                <w:top w:val="none" w:sz="0" w:space="0" w:color="auto"/>
                <w:left w:val="none" w:sz="0" w:space="0" w:color="auto"/>
                <w:bottom w:val="none" w:sz="0" w:space="0" w:color="auto"/>
                <w:right w:val="none" w:sz="0" w:space="0" w:color="auto"/>
              </w:divBdr>
            </w:div>
            <w:div w:id="1629506178">
              <w:marLeft w:val="0"/>
              <w:marRight w:val="0"/>
              <w:marTop w:val="0"/>
              <w:marBottom w:val="0"/>
              <w:divBdr>
                <w:top w:val="none" w:sz="0" w:space="0" w:color="auto"/>
                <w:left w:val="none" w:sz="0" w:space="0" w:color="auto"/>
                <w:bottom w:val="none" w:sz="0" w:space="0" w:color="auto"/>
                <w:right w:val="none" w:sz="0" w:space="0" w:color="auto"/>
              </w:divBdr>
            </w:div>
            <w:div w:id="1679115416">
              <w:marLeft w:val="0"/>
              <w:marRight w:val="0"/>
              <w:marTop w:val="0"/>
              <w:marBottom w:val="0"/>
              <w:divBdr>
                <w:top w:val="none" w:sz="0" w:space="0" w:color="auto"/>
                <w:left w:val="none" w:sz="0" w:space="0" w:color="auto"/>
                <w:bottom w:val="none" w:sz="0" w:space="0" w:color="auto"/>
                <w:right w:val="none" w:sz="0" w:space="0" w:color="auto"/>
              </w:divBdr>
            </w:div>
            <w:div w:id="1853686779">
              <w:marLeft w:val="0"/>
              <w:marRight w:val="0"/>
              <w:marTop w:val="0"/>
              <w:marBottom w:val="0"/>
              <w:divBdr>
                <w:top w:val="none" w:sz="0" w:space="0" w:color="auto"/>
                <w:left w:val="none" w:sz="0" w:space="0" w:color="auto"/>
                <w:bottom w:val="none" w:sz="0" w:space="0" w:color="auto"/>
                <w:right w:val="none" w:sz="0" w:space="0" w:color="auto"/>
              </w:divBdr>
            </w:div>
            <w:div w:id="2039624971">
              <w:marLeft w:val="0"/>
              <w:marRight w:val="0"/>
              <w:marTop w:val="0"/>
              <w:marBottom w:val="0"/>
              <w:divBdr>
                <w:top w:val="none" w:sz="0" w:space="0" w:color="auto"/>
                <w:left w:val="none" w:sz="0" w:space="0" w:color="auto"/>
                <w:bottom w:val="none" w:sz="0" w:space="0" w:color="auto"/>
                <w:right w:val="none" w:sz="0" w:space="0" w:color="auto"/>
              </w:divBdr>
            </w:div>
          </w:divsChild>
        </w:div>
        <w:div w:id="1764108866">
          <w:marLeft w:val="0"/>
          <w:marRight w:val="0"/>
          <w:marTop w:val="0"/>
          <w:marBottom w:val="0"/>
          <w:divBdr>
            <w:top w:val="none" w:sz="0" w:space="0" w:color="auto"/>
            <w:left w:val="none" w:sz="0" w:space="0" w:color="auto"/>
            <w:bottom w:val="none" w:sz="0" w:space="0" w:color="auto"/>
            <w:right w:val="none" w:sz="0" w:space="0" w:color="auto"/>
          </w:divBdr>
          <w:divsChild>
            <w:div w:id="88040944">
              <w:marLeft w:val="0"/>
              <w:marRight w:val="0"/>
              <w:marTop w:val="0"/>
              <w:marBottom w:val="0"/>
              <w:divBdr>
                <w:top w:val="none" w:sz="0" w:space="0" w:color="auto"/>
                <w:left w:val="none" w:sz="0" w:space="0" w:color="auto"/>
                <w:bottom w:val="none" w:sz="0" w:space="0" w:color="auto"/>
                <w:right w:val="none" w:sz="0" w:space="0" w:color="auto"/>
              </w:divBdr>
            </w:div>
            <w:div w:id="146290466">
              <w:marLeft w:val="0"/>
              <w:marRight w:val="0"/>
              <w:marTop w:val="0"/>
              <w:marBottom w:val="0"/>
              <w:divBdr>
                <w:top w:val="none" w:sz="0" w:space="0" w:color="auto"/>
                <w:left w:val="none" w:sz="0" w:space="0" w:color="auto"/>
                <w:bottom w:val="none" w:sz="0" w:space="0" w:color="auto"/>
                <w:right w:val="none" w:sz="0" w:space="0" w:color="auto"/>
              </w:divBdr>
            </w:div>
            <w:div w:id="277303594">
              <w:marLeft w:val="0"/>
              <w:marRight w:val="0"/>
              <w:marTop w:val="0"/>
              <w:marBottom w:val="0"/>
              <w:divBdr>
                <w:top w:val="none" w:sz="0" w:space="0" w:color="auto"/>
                <w:left w:val="none" w:sz="0" w:space="0" w:color="auto"/>
                <w:bottom w:val="none" w:sz="0" w:space="0" w:color="auto"/>
                <w:right w:val="none" w:sz="0" w:space="0" w:color="auto"/>
              </w:divBdr>
            </w:div>
            <w:div w:id="278683590">
              <w:marLeft w:val="0"/>
              <w:marRight w:val="0"/>
              <w:marTop w:val="0"/>
              <w:marBottom w:val="0"/>
              <w:divBdr>
                <w:top w:val="none" w:sz="0" w:space="0" w:color="auto"/>
                <w:left w:val="none" w:sz="0" w:space="0" w:color="auto"/>
                <w:bottom w:val="none" w:sz="0" w:space="0" w:color="auto"/>
                <w:right w:val="none" w:sz="0" w:space="0" w:color="auto"/>
              </w:divBdr>
            </w:div>
            <w:div w:id="431828896">
              <w:marLeft w:val="0"/>
              <w:marRight w:val="0"/>
              <w:marTop w:val="0"/>
              <w:marBottom w:val="0"/>
              <w:divBdr>
                <w:top w:val="none" w:sz="0" w:space="0" w:color="auto"/>
                <w:left w:val="none" w:sz="0" w:space="0" w:color="auto"/>
                <w:bottom w:val="none" w:sz="0" w:space="0" w:color="auto"/>
                <w:right w:val="none" w:sz="0" w:space="0" w:color="auto"/>
              </w:divBdr>
            </w:div>
            <w:div w:id="651829410">
              <w:marLeft w:val="0"/>
              <w:marRight w:val="0"/>
              <w:marTop w:val="0"/>
              <w:marBottom w:val="0"/>
              <w:divBdr>
                <w:top w:val="none" w:sz="0" w:space="0" w:color="auto"/>
                <w:left w:val="none" w:sz="0" w:space="0" w:color="auto"/>
                <w:bottom w:val="none" w:sz="0" w:space="0" w:color="auto"/>
                <w:right w:val="none" w:sz="0" w:space="0" w:color="auto"/>
              </w:divBdr>
            </w:div>
            <w:div w:id="731001039">
              <w:marLeft w:val="0"/>
              <w:marRight w:val="0"/>
              <w:marTop w:val="0"/>
              <w:marBottom w:val="0"/>
              <w:divBdr>
                <w:top w:val="none" w:sz="0" w:space="0" w:color="auto"/>
                <w:left w:val="none" w:sz="0" w:space="0" w:color="auto"/>
                <w:bottom w:val="none" w:sz="0" w:space="0" w:color="auto"/>
                <w:right w:val="none" w:sz="0" w:space="0" w:color="auto"/>
              </w:divBdr>
            </w:div>
            <w:div w:id="763646520">
              <w:marLeft w:val="0"/>
              <w:marRight w:val="0"/>
              <w:marTop w:val="0"/>
              <w:marBottom w:val="0"/>
              <w:divBdr>
                <w:top w:val="none" w:sz="0" w:space="0" w:color="auto"/>
                <w:left w:val="none" w:sz="0" w:space="0" w:color="auto"/>
                <w:bottom w:val="none" w:sz="0" w:space="0" w:color="auto"/>
                <w:right w:val="none" w:sz="0" w:space="0" w:color="auto"/>
              </w:divBdr>
            </w:div>
            <w:div w:id="801725548">
              <w:marLeft w:val="0"/>
              <w:marRight w:val="0"/>
              <w:marTop w:val="0"/>
              <w:marBottom w:val="0"/>
              <w:divBdr>
                <w:top w:val="none" w:sz="0" w:space="0" w:color="auto"/>
                <w:left w:val="none" w:sz="0" w:space="0" w:color="auto"/>
                <w:bottom w:val="none" w:sz="0" w:space="0" w:color="auto"/>
                <w:right w:val="none" w:sz="0" w:space="0" w:color="auto"/>
              </w:divBdr>
            </w:div>
            <w:div w:id="907423172">
              <w:marLeft w:val="0"/>
              <w:marRight w:val="0"/>
              <w:marTop w:val="0"/>
              <w:marBottom w:val="0"/>
              <w:divBdr>
                <w:top w:val="none" w:sz="0" w:space="0" w:color="auto"/>
                <w:left w:val="none" w:sz="0" w:space="0" w:color="auto"/>
                <w:bottom w:val="none" w:sz="0" w:space="0" w:color="auto"/>
                <w:right w:val="none" w:sz="0" w:space="0" w:color="auto"/>
              </w:divBdr>
            </w:div>
            <w:div w:id="932518769">
              <w:marLeft w:val="0"/>
              <w:marRight w:val="0"/>
              <w:marTop w:val="0"/>
              <w:marBottom w:val="0"/>
              <w:divBdr>
                <w:top w:val="none" w:sz="0" w:space="0" w:color="auto"/>
                <w:left w:val="none" w:sz="0" w:space="0" w:color="auto"/>
                <w:bottom w:val="none" w:sz="0" w:space="0" w:color="auto"/>
                <w:right w:val="none" w:sz="0" w:space="0" w:color="auto"/>
              </w:divBdr>
            </w:div>
            <w:div w:id="1135416766">
              <w:marLeft w:val="0"/>
              <w:marRight w:val="0"/>
              <w:marTop w:val="0"/>
              <w:marBottom w:val="0"/>
              <w:divBdr>
                <w:top w:val="none" w:sz="0" w:space="0" w:color="auto"/>
                <w:left w:val="none" w:sz="0" w:space="0" w:color="auto"/>
                <w:bottom w:val="none" w:sz="0" w:space="0" w:color="auto"/>
                <w:right w:val="none" w:sz="0" w:space="0" w:color="auto"/>
              </w:divBdr>
            </w:div>
            <w:div w:id="1245409220">
              <w:marLeft w:val="0"/>
              <w:marRight w:val="0"/>
              <w:marTop w:val="0"/>
              <w:marBottom w:val="0"/>
              <w:divBdr>
                <w:top w:val="none" w:sz="0" w:space="0" w:color="auto"/>
                <w:left w:val="none" w:sz="0" w:space="0" w:color="auto"/>
                <w:bottom w:val="none" w:sz="0" w:space="0" w:color="auto"/>
                <w:right w:val="none" w:sz="0" w:space="0" w:color="auto"/>
              </w:divBdr>
            </w:div>
            <w:div w:id="1522011927">
              <w:marLeft w:val="0"/>
              <w:marRight w:val="0"/>
              <w:marTop w:val="0"/>
              <w:marBottom w:val="0"/>
              <w:divBdr>
                <w:top w:val="none" w:sz="0" w:space="0" w:color="auto"/>
                <w:left w:val="none" w:sz="0" w:space="0" w:color="auto"/>
                <w:bottom w:val="none" w:sz="0" w:space="0" w:color="auto"/>
                <w:right w:val="none" w:sz="0" w:space="0" w:color="auto"/>
              </w:divBdr>
            </w:div>
            <w:div w:id="1613441034">
              <w:marLeft w:val="0"/>
              <w:marRight w:val="0"/>
              <w:marTop w:val="0"/>
              <w:marBottom w:val="0"/>
              <w:divBdr>
                <w:top w:val="none" w:sz="0" w:space="0" w:color="auto"/>
                <w:left w:val="none" w:sz="0" w:space="0" w:color="auto"/>
                <w:bottom w:val="none" w:sz="0" w:space="0" w:color="auto"/>
                <w:right w:val="none" w:sz="0" w:space="0" w:color="auto"/>
              </w:divBdr>
            </w:div>
            <w:div w:id="1668358365">
              <w:marLeft w:val="0"/>
              <w:marRight w:val="0"/>
              <w:marTop w:val="0"/>
              <w:marBottom w:val="0"/>
              <w:divBdr>
                <w:top w:val="none" w:sz="0" w:space="0" w:color="auto"/>
                <w:left w:val="none" w:sz="0" w:space="0" w:color="auto"/>
                <w:bottom w:val="none" w:sz="0" w:space="0" w:color="auto"/>
                <w:right w:val="none" w:sz="0" w:space="0" w:color="auto"/>
              </w:divBdr>
            </w:div>
            <w:div w:id="185618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24148">
      <w:bodyDiv w:val="1"/>
      <w:marLeft w:val="0"/>
      <w:marRight w:val="0"/>
      <w:marTop w:val="0"/>
      <w:marBottom w:val="0"/>
      <w:divBdr>
        <w:top w:val="none" w:sz="0" w:space="0" w:color="auto"/>
        <w:left w:val="none" w:sz="0" w:space="0" w:color="auto"/>
        <w:bottom w:val="none" w:sz="0" w:space="0" w:color="auto"/>
        <w:right w:val="none" w:sz="0" w:space="0" w:color="auto"/>
      </w:divBdr>
    </w:div>
    <w:div w:id="1855919295">
      <w:bodyDiv w:val="1"/>
      <w:marLeft w:val="0"/>
      <w:marRight w:val="0"/>
      <w:marTop w:val="0"/>
      <w:marBottom w:val="0"/>
      <w:divBdr>
        <w:top w:val="none" w:sz="0" w:space="0" w:color="auto"/>
        <w:left w:val="none" w:sz="0" w:space="0" w:color="auto"/>
        <w:bottom w:val="none" w:sz="0" w:space="0" w:color="auto"/>
        <w:right w:val="none" w:sz="0" w:space="0" w:color="auto"/>
      </w:divBdr>
    </w:div>
    <w:div w:id="1937981825">
      <w:bodyDiv w:val="1"/>
      <w:marLeft w:val="0"/>
      <w:marRight w:val="0"/>
      <w:marTop w:val="0"/>
      <w:marBottom w:val="0"/>
      <w:divBdr>
        <w:top w:val="none" w:sz="0" w:space="0" w:color="auto"/>
        <w:left w:val="none" w:sz="0" w:space="0" w:color="auto"/>
        <w:bottom w:val="none" w:sz="0" w:space="0" w:color="auto"/>
        <w:right w:val="none" w:sz="0" w:space="0" w:color="auto"/>
      </w:divBdr>
    </w:div>
    <w:div w:id="211663602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www.biblegateway.com/passage/?search=acts+20%3A28&amp;version=NIV"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courtney/Library/Containers/com.apple.mail/Data/Library/Mail%2520Downloads/C2FFBBBE-1E49-4E7A-90FB-58D09F5DC4A8/CCS%2520Parent%2520Student%2520Handbook%25202024-25%25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E8R5EMd55hE9sjbAL5+jUlE+Q==">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9136BF4-F377-6F4F-BD3A-E31B2349B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CCS%20Parent%20Student%20Handbook%202024-25%20.dotx</Template>
  <TotalTime>67</TotalTime>
  <Pages>71</Pages>
  <Words>20441</Words>
  <Characters>116516</Characters>
  <Application>Microsoft Office Word</Application>
  <DocSecurity>0</DocSecurity>
  <Lines>970</Lines>
  <Paragraphs>273</Paragraphs>
  <ScaleCrop>false</ScaleCrop>
  <Company/>
  <LinksUpToDate>false</LinksUpToDate>
  <CharactersWithSpaces>136684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Courtney</dc:creator>
  <cp:keywords/>
  <cp:lastModifiedBy>Angela Courtney</cp:lastModifiedBy>
  <cp:revision>25</cp:revision>
  <cp:lastPrinted>2025-08-19T18:56:00Z</cp:lastPrinted>
  <dcterms:created xsi:type="dcterms:W3CDTF">2026-07-22T02:56:00Z</dcterms:created>
  <dcterms:modified xsi:type="dcterms:W3CDTF">2026-08-03T17:06:00Z</dcterms:modified>
</cp:coreProperties>
</file>